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632" w:rsidRPr="002B574A" w:rsidRDefault="009C0632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FORMACIÓN PLAN DE ACCIÓN</w:t>
      </w:r>
    </w:p>
    <w:p w:rsidR="009C0632" w:rsidRPr="002B574A" w:rsidRDefault="005A7659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PRIMER TRIMESTRE 2024</w:t>
      </w:r>
    </w:p>
    <w:p w:rsidR="009C0632" w:rsidRPr="002B574A" w:rsidRDefault="003B7170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 xml:space="preserve">PROCEDIMIENTO PARA LA GESTIÓN DE LAS </w:t>
      </w:r>
      <w:r w:rsidR="009C0632" w:rsidRPr="002B574A">
        <w:rPr>
          <w:rFonts w:ascii="Arial" w:hAnsi="Arial" w:cs="Arial"/>
          <w:b/>
          <w:lang w:val="es-MX"/>
        </w:rPr>
        <w:t>COMUNICACIONES</w:t>
      </w:r>
    </w:p>
    <w:p w:rsidR="003B7170" w:rsidRPr="002B574A" w:rsidRDefault="003B7170" w:rsidP="009C0632">
      <w:pPr>
        <w:pStyle w:val="Sinespaciado"/>
        <w:jc w:val="center"/>
        <w:rPr>
          <w:rFonts w:ascii="Arial" w:hAnsi="Arial" w:cs="Arial"/>
          <w:lang w:val="es-MX"/>
        </w:rPr>
      </w:pPr>
    </w:p>
    <w:p w:rsidR="003B7170" w:rsidRPr="002B574A" w:rsidRDefault="003B7170" w:rsidP="003B7170">
      <w:pPr>
        <w:pStyle w:val="Sinespaciado"/>
        <w:jc w:val="both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6.1 Elaboración del Plan Estra</w:t>
      </w:r>
      <w:r w:rsidR="005A7659">
        <w:rPr>
          <w:rFonts w:ascii="Arial" w:hAnsi="Arial" w:cs="Arial"/>
          <w:lang w:val="es-MX"/>
        </w:rPr>
        <w:t>tégico de las Comunicaciones / A</w:t>
      </w:r>
      <w:r w:rsidRPr="002B574A">
        <w:rPr>
          <w:rFonts w:ascii="Arial" w:hAnsi="Arial" w:cs="Arial"/>
          <w:lang w:val="es-MX"/>
        </w:rPr>
        <w:t>ctividad 7 Realizar seguimiento al Plan Estratégico de Comunicaciones</w:t>
      </w:r>
    </w:p>
    <w:p w:rsidR="003B7170" w:rsidRPr="002B574A" w:rsidRDefault="005A7659" w:rsidP="003B7170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6.2 Comunicación interna / A</w:t>
      </w:r>
      <w:r w:rsidR="003B7170" w:rsidRPr="002B574A">
        <w:rPr>
          <w:rFonts w:ascii="Arial" w:hAnsi="Arial" w:cs="Arial"/>
          <w:lang w:val="es-MX"/>
        </w:rPr>
        <w:t>ctividad 6 Evaluar la eficacia y oportunidad de las comunicaciones</w:t>
      </w:r>
      <w:r w:rsidR="00E577B7" w:rsidRPr="002B574A">
        <w:rPr>
          <w:rFonts w:ascii="Arial" w:hAnsi="Arial" w:cs="Arial"/>
          <w:lang w:val="es-MX"/>
        </w:rPr>
        <w:t>.</w:t>
      </w:r>
    </w:p>
    <w:p w:rsidR="00E577B7" w:rsidRPr="002B574A" w:rsidRDefault="005A7659" w:rsidP="003B7170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6.3 Comunicación externa / A</w:t>
      </w:r>
      <w:r w:rsidR="00E577B7" w:rsidRPr="002B574A">
        <w:rPr>
          <w:rFonts w:ascii="Arial" w:hAnsi="Arial" w:cs="Arial"/>
          <w:lang w:val="es-MX"/>
        </w:rPr>
        <w:t>ctividad 9 Evaluar la eficacia de las comunicaciones externas.</w:t>
      </w:r>
    </w:p>
    <w:p w:rsidR="009C0632" w:rsidRPr="002B574A" w:rsidRDefault="009C0632" w:rsidP="009C0632">
      <w:pPr>
        <w:rPr>
          <w:rFonts w:ascii="Arial" w:hAnsi="Arial" w:cs="Arial"/>
          <w:lang w:val="es-MX"/>
        </w:rPr>
      </w:pPr>
    </w:p>
    <w:p w:rsidR="00544EF4" w:rsidRPr="002B574A" w:rsidRDefault="00544EF4" w:rsidP="009C0632">
      <w:pPr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2528"/>
        <w:gridCol w:w="2085"/>
        <w:gridCol w:w="2085"/>
        <w:gridCol w:w="2086"/>
      </w:tblGrid>
      <w:tr w:rsidR="004E6FD9" w:rsidRPr="002B574A" w:rsidTr="004E6FD9">
        <w:tc>
          <w:tcPr>
            <w:tcW w:w="8784" w:type="dxa"/>
            <w:gridSpan w:val="4"/>
          </w:tcPr>
          <w:p w:rsidR="004E6FD9" w:rsidRPr="004E6FD9" w:rsidRDefault="004E6FD9" w:rsidP="00DD01C4">
            <w:pPr>
              <w:pStyle w:val="Sinespaciado"/>
              <w:jc w:val="center"/>
              <w:rPr>
                <w:rFonts w:ascii="Arial" w:hAnsi="Arial" w:cs="Arial"/>
                <w:b/>
                <w:lang w:val="es-MX"/>
              </w:rPr>
            </w:pPr>
            <w:r w:rsidRPr="004E6FD9">
              <w:rPr>
                <w:rFonts w:ascii="Arial" w:hAnsi="Arial" w:cs="Arial"/>
                <w:b/>
                <w:lang w:val="es-MX"/>
              </w:rPr>
              <w:t>VISITAS SEDE ELECTRÓNICA</w:t>
            </w:r>
          </w:p>
        </w:tc>
      </w:tr>
      <w:tr w:rsidR="004E6FD9" w:rsidRPr="002B574A" w:rsidTr="004E6FD9">
        <w:tc>
          <w:tcPr>
            <w:tcW w:w="2528" w:type="dxa"/>
          </w:tcPr>
          <w:p w:rsidR="004E6FD9" w:rsidRPr="002B574A" w:rsidRDefault="004E6FD9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085" w:type="dxa"/>
          </w:tcPr>
          <w:p w:rsidR="004E6FD9" w:rsidRPr="00B839D3" w:rsidRDefault="00116D78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 w:rsidRPr="00B839D3">
              <w:rPr>
                <w:rFonts w:ascii="Arial" w:hAnsi="Arial" w:cs="Arial"/>
                <w:b/>
                <w:bCs/>
                <w:lang w:val="es-MX"/>
              </w:rPr>
              <w:t>OCTUBRE</w:t>
            </w:r>
          </w:p>
        </w:tc>
        <w:tc>
          <w:tcPr>
            <w:tcW w:w="2085" w:type="dxa"/>
          </w:tcPr>
          <w:p w:rsidR="004E6FD9" w:rsidRPr="00B839D3" w:rsidRDefault="00116D78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 w:rsidRPr="00B839D3">
              <w:rPr>
                <w:rFonts w:ascii="Arial" w:hAnsi="Arial" w:cs="Arial"/>
                <w:b/>
                <w:bCs/>
                <w:lang w:val="es-MX"/>
              </w:rPr>
              <w:t>NOVIEMBRE</w:t>
            </w:r>
          </w:p>
        </w:tc>
        <w:tc>
          <w:tcPr>
            <w:tcW w:w="2086" w:type="dxa"/>
          </w:tcPr>
          <w:p w:rsidR="004E6FD9" w:rsidRPr="00B839D3" w:rsidRDefault="00116D78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 w:rsidRPr="00B839D3">
              <w:rPr>
                <w:rFonts w:ascii="Arial" w:hAnsi="Arial" w:cs="Arial"/>
                <w:b/>
                <w:bCs/>
                <w:lang w:val="es-MX"/>
              </w:rPr>
              <w:t>DICIEMBRE</w:t>
            </w:r>
          </w:p>
        </w:tc>
      </w:tr>
      <w:tr w:rsidR="004E6FD9" w:rsidRPr="002B574A" w:rsidTr="004E6FD9">
        <w:tc>
          <w:tcPr>
            <w:tcW w:w="2528" w:type="dxa"/>
          </w:tcPr>
          <w:p w:rsidR="004E6FD9" w:rsidRPr="002B574A" w:rsidRDefault="004E6FD9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PUBLICACIONES</w:t>
            </w:r>
          </w:p>
          <w:p w:rsidR="004E6FD9" w:rsidRPr="002B574A" w:rsidRDefault="004E6FD9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NOTICIAS</w:t>
            </w:r>
          </w:p>
        </w:tc>
        <w:tc>
          <w:tcPr>
            <w:tcW w:w="2085" w:type="dxa"/>
          </w:tcPr>
          <w:p w:rsidR="004E6FD9" w:rsidRPr="002B574A" w:rsidRDefault="00116D78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085" w:type="dxa"/>
          </w:tcPr>
          <w:p w:rsidR="004E6FD9" w:rsidRPr="002B574A" w:rsidRDefault="00827635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086" w:type="dxa"/>
          </w:tcPr>
          <w:p w:rsidR="004E6FD9" w:rsidRPr="002B574A" w:rsidRDefault="00260567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</w:tr>
      <w:tr w:rsidR="004E6FD9" w:rsidRPr="002B574A" w:rsidTr="004E6FD9">
        <w:tc>
          <w:tcPr>
            <w:tcW w:w="2528" w:type="dxa"/>
          </w:tcPr>
          <w:p w:rsidR="004E6FD9" w:rsidRPr="002B574A" w:rsidRDefault="004E6FD9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2085" w:type="dxa"/>
          </w:tcPr>
          <w:p w:rsidR="004E6FD9" w:rsidRPr="002B574A" w:rsidRDefault="00116D78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11.637</w:t>
            </w:r>
          </w:p>
        </w:tc>
        <w:tc>
          <w:tcPr>
            <w:tcW w:w="2085" w:type="dxa"/>
          </w:tcPr>
          <w:p w:rsidR="004E6FD9" w:rsidRPr="002B574A" w:rsidRDefault="00140AD9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</w:t>
            </w:r>
            <w:r w:rsidR="006A2D1F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920</w:t>
            </w:r>
          </w:p>
        </w:tc>
        <w:tc>
          <w:tcPr>
            <w:tcW w:w="2086" w:type="dxa"/>
          </w:tcPr>
          <w:p w:rsidR="004E6FD9" w:rsidRPr="002B574A" w:rsidRDefault="006A2D1F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8.584</w:t>
            </w:r>
          </w:p>
        </w:tc>
      </w:tr>
    </w:tbl>
    <w:p w:rsidR="00544EF4" w:rsidRPr="002B574A" w:rsidRDefault="00544EF4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281"/>
        <w:gridCol w:w="1427"/>
        <w:gridCol w:w="1549"/>
        <w:gridCol w:w="1477"/>
        <w:gridCol w:w="3099"/>
      </w:tblGrid>
      <w:tr w:rsidR="008B108F" w:rsidRPr="002B574A" w:rsidTr="00DC0A02">
        <w:tc>
          <w:tcPr>
            <w:tcW w:w="8828" w:type="dxa"/>
            <w:gridSpan w:val="5"/>
            <w:shd w:val="clear" w:color="auto" w:fill="D9D9D9" w:themeFill="background1" w:themeFillShade="D9"/>
          </w:tcPr>
          <w:p w:rsidR="008B108F" w:rsidRPr="002B574A" w:rsidRDefault="008B108F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1. CANTIDAD DE PUB</w:t>
            </w:r>
            <w:r w:rsidR="00553872" w:rsidRPr="002B574A">
              <w:rPr>
                <w:rFonts w:ascii="Arial" w:hAnsi="Arial" w:cs="Arial"/>
                <w:b/>
                <w:lang w:val="es-MX"/>
              </w:rPr>
              <w:t>LICACIONES WHATSAPP</w:t>
            </w:r>
          </w:p>
        </w:tc>
      </w:tr>
      <w:tr w:rsidR="00E43CB0" w:rsidRPr="002B574A" w:rsidTr="00DC0A02">
        <w:tc>
          <w:tcPr>
            <w:tcW w:w="1281" w:type="dxa"/>
          </w:tcPr>
          <w:p w:rsidR="00E43CB0" w:rsidRPr="002B574A" w:rsidRDefault="00E43CB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427" w:type="dxa"/>
          </w:tcPr>
          <w:p w:rsidR="00E43CB0" w:rsidRPr="002B574A" w:rsidRDefault="002E562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OCTUBRE</w:t>
            </w:r>
          </w:p>
        </w:tc>
        <w:tc>
          <w:tcPr>
            <w:tcW w:w="1544" w:type="dxa"/>
          </w:tcPr>
          <w:p w:rsidR="00E43CB0" w:rsidRPr="002B574A" w:rsidRDefault="00F27D61" w:rsidP="00F27D61">
            <w:pPr>
              <w:tabs>
                <w:tab w:val="center" w:pos="666"/>
              </w:tabs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ab/>
            </w:r>
            <w:r w:rsidR="00B839D3">
              <w:rPr>
                <w:rFonts w:ascii="Arial" w:hAnsi="Arial" w:cs="Arial"/>
                <w:b/>
                <w:lang w:val="es-MX"/>
              </w:rPr>
              <w:t>NOVIEMBRE</w:t>
            </w:r>
          </w:p>
        </w:tc>
        <w:tc>
          <w:tcPr>
            <w:tcW w:w="1477" w:type="dxa"/>
          </w:tcPr>
          <w:p w:rsidR="00E43CB0" w:rsidRPr="002B574A" w:rsidRDefault="00B839D3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DICIEMBRE</w:t>
            </w:r>
          </w:p>
        </w:tc>
        <w:tc>
          <w:tcPr>
            <w:tcW w:w="3099" w:type="dxa"/>
            <w:shd w:val="clear" w:color="auto" w:fill="D9D9D9" w:themeFill="background1" w:themeFillShade="D9"/>
          </w:tcPr>
          <w:p w:rsidR="00E43CB0" w:rsidRPr="002B574A" w:rsidRDefault="00E43CB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8B108F" w:rsidRPr="002B574A" w:rsidTr="00DC0A02">
        <w:tc>
          <w:tcPr>
            <w:tcW w:w="1281" w:type="dxa"/>
          </w:tcPr>
          <w:p w:rsidR="008B108F" w:rsidRPr="002B574A" w:rsidRDefault="008B108F" w:rsidP="009454B2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WhatsApp</w:t>
            </w:r>
          </w:p>
        </w:tc>
        <w:tc>
          <w:tcPr>
            <w:tcW w:w="1427" w:type="dxa"/>
          </w:tcPr>
          <w:p w:rsidR="008B108F" w:rsidRPr="002B574A" w:rsidRDefault="002E5620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27</w:t>
            </w:r>
          </w:p>
        </w:tc>
        <w:tc>
          <w:tcPr>
            <w:tcW w:w="1544" w:type="dxa"/>
          </w:tcPr>
          <w:p w:rsidR="008B108F" w:rsidRPr="002B574A" w:rsidRDefault="001A7399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</w:t>
            </w:r>
          </w:p>
        </w:tc>
        <w:tc>
          <w:tcPr>
            <w:tcW w:w="1477" w:type="dxa"/>
          </w:tcPr>
          <w:p w:rsidR="008B108F" w:rsidRPr="002B574A" w:rsidRDefault="001B0321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</w:t>
            </w:r>
          </w:p>
        </w:tc>
        <w:tc>
          <w:tcPr>
            <w:tcW w:w="3099" w:type="dxa"/>
            <w:shd w:val="clear" w:color="auto" w:fill="D9D9D9" w:themeFill="background1" w:themeFillShade="D9"/>
          </w:tcPr>
          <w:p w:rsidR="008B108F" w:rsidRPr="002B574A" w:rsidRDefault="00EF19DC" w:rsidP="002D57A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51</w:t>
            </w:r>
          </w:p>
        </w:tc>
      </w:tr>
      <w:tr w:rsidR="001F1339" w:rsidRPr="002B574A" w:rsidTr="00DC0A02">
        <w:tc>
          <w:tcPr>
            <w:tcW w:w="1281" w:type="dxa"/>
          </w:tcPr>
          <w:p w:rsidR="001F1339" w:rsidRPr="002B574A" w:rsidRDefault="001F1339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Fondo pantalla </w:t>
            </w:r>
          </w:p>
        </w:tc>
        <w:tc>
          <w:tcPr>
            <w:tcW w:w="1427" w:type="dxa"/>
          </w:tcPr>
          <w:p w:rsidR="001F1339" w:rsidRDefault="002E5620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1544" w:type="dxa"/>
          </w:tcPr>
          <w:p w:rsidR="001F1339" w:rsidRDefault="001A7399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477" w:type="dxa"/>
          </w:tcPr>
          <w:p w:rsidR="001F1339" w:rsidRDefault="00AC66C6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3099" w:type="dxa"/>
            <w:shd w:val="clear" w:color="auto" w:fill="D9D9D9" w:themeFill="background1" w:themeFillShade="D9"/>
          </w:tcPr>
          <w:p w:rsidR="001F1339" w:rsidRDefault="00EF19DC" w:rsidP="002D57A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</w:tr>
    </w:tbl>
    <w:p w:rsidR="009C0632" w:rsidRPr="002B574A" w:rsidRDefault="009C0632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2305"/>
        <w:gridCol w:w="1943"/>
        <w:gridCol w:w="2126"/>
        <w:gridCol w:w="2454"/>
      </w:tblGrid>
      <w:tr w:rsidR="00B133A5" w:rsidRPr="002B574A" w:rsidTr="00B133A5">
        <w:tc>
          <w:tcPr>
            <w:tcW w:w="2305" w:type="dxa"/>
          </w:tcPr>
          <w:p w:rsidR="00B133A5" w:rsidRPr="002B574A" w:rsidRDefault="00B133A5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943" w:type="dxa"/>
          </w:tcPr>
          <w:p w:rsidR="00B133A5" w:rsidRPr="002B574A" w:rsidRDefault="00D005E9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OCTUBRE</w:t>
            </w:r>
          </w:p>
        </w:tc>
        <w:tc>
          <w:tcPr>
            <w:tcW w:w="2126" w:type="dxa"/>
          </w:tcPr>
          <w:p w:rsidR="00B133A5" w:rsidRPr="002B574A" w:rsidRDefault="002A092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NOVIEMBRE</w:t>
            </w:r>
          </w:p>
        </w:tc>
        <w:tc>
          <w:tcPr>
            <w:tcW w:w="2454" w:type="dxa"/>
          </w:tcPr>
          <w:p w:rsidR="00B133A5" w:rsidRPr="002B574A" w:rsidRDefault="007306CB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DICIEMBRE</w:t>
            </w:r>
          </w:p>
        </w:tc>
      </w:tr>
      <w:tr w:rsidR="00B133A5" w:rsidRPr="002B574A" w:rsidTr="00B133A5">
        <w:tc>
          <w:tcPr>
            <w:tcW w:w="2305" w:type="dxa"/>
          </w:tcPr>
          <w:p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Facebook</w:t>
            </w:r>
          </w:p>
        </w:tc>
        <w:tc>
          <w:tcPr>
            <w:tcW w:w="1943" w:type="dxa"/>
          </w:tcPr>
          <w:p w:rsidR="00B133A5" w:rsidRPr="002B574A" w:rsidRDefault="00D005E9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65</w:t>
            </w:r>
          </w:p>
        </w:tc>
        <w:tc>
          <w:tcPr>
            <w:tcW w:w="2126" w:type="dxa"/>
          </w:tcPr>
          <w:p w:rsidR="00B133A5" w:rsidRPr="002B574A" w:rsidRDefault="00864011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59</w:t>
            </w:r>
          </w:p>
        </w:tc>
        <w:tc>
          <w:tcPr>
            <w:tcW w:w="2454" w:type="dxa"/>
          </w:tcPr>
          <w:p w:rsidR="00B133A5" w:rsidRPr="002B574A" w:rsidRDefault="00FC2B98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</w:t>
            </w:r>
            <w:r w:rsidR="00570E83">
              <w:rPr>
                <w:rFonts w:ascii="Arial" w:hAnsi="Arial" w:cs="Arial"/>
                <w:lang w:val="es-MX"/>
              </w:rPr>
              <w:t>8</w:t>
            </w:r>
          </w:p>
        </w:tc>
      </w:tr>
      <w:tr w:rsidR="00B133A5" w:rsidRPr="002B574A" w:rsidTr="00B133A5">
        <w:tc>
          <w:tcPr>
            <w:tcW w:w="2305" w:type="dxa"/>
          </w:tcPr>
          <w:p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 xml:space="preserve">Instagram </w:t>
            </w:r>
          </w:p>
        </w:tc>
        <w:tc>
          <w:tcPr>
            <w:tcW w:w="1943" w:type="dxa"/>
          </w:tcPr>
          <w:p w:rsidR="00B133A5" w:rsidRPr="002B574A" w:rsidRDefault="00396FFC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61</w:t>
            </w:r>
          </w:p>
        </w:tc>
        <w:tc>
          <w:tcPr>
            <w:tcW w:w="2126" w:type="dxa"/>
          </w:tcPr>
          <w:p w:rsidR="00B133A5" w:rsidRPr="002B574A" w:rsidRDefault="00864011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57</w:t>
            </w:r>
          </w:p>
        </w:tc>
        <w:tc>
          <w:tcPr>
            <w:tcW w:w="2454" w:type="dxa"/>
          </w:tcPr>
          <w:p w:rsidR="00B133A5" w:rsidRPr="00974CD2" w:rsidRDefault="00451BF8" w:rsidP="009454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</w:tr>
      <w:tr w:rsidR="00B133A5" w:rsidRPr="002B574A" w:rsidTr="00B133A5">
        <w:tc>
          <w:tcPr>
            <w:tcW w:w="2305" w:type="dxa"/>
          </w:tcPr>
          <w:p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Twitter</w:t>
            </w:r>
          </w:p>
        </w:tc>
        <w:tc>
          <w:tcPr>
            <w:tcW w:w="1943" w:type="dxa"/>
          </w:tcPr>
          <w:p w:rsidR="00DE2DDB" w:rsidRPr="002B574A" w:rsidRDefault="00641218" w:rsidP="0028124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71</w:t>
            </w:r>
          </w:p>
        </w:tc>
        <w:tc>
          <w:tcPr>
            <w:tcW w:w="2126" w:type="dxa"/>
          </w:tcPr>
          <w:p w:rsidR="00B133A5" w:rsidRPr="002B574A" w:rsidRDefault="00864011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48</w:t>
            </w:r>
          </w:p>
        </w:tc>
        <w:tc>
          <w:tcPr>
            <w:tcW w:w="2454" w:type="dxa"/>
          </w:tcPr>
          <w:p w:rsidR="00B133A5" w:rsidRPr="002B574A" w:rsidRDefault="00570E83" w:rsidP="005A7659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47</w:t>
            </w:r>
          </w:p>
        </w:tc>
      </w:tr>
      <w:tr w:rsidR="00B133A5" w:rsidRPr="002B574A" w:rsidTr="00DC0A02">
        <w:tc>
          <w:tcPr>
            <w:tcW w:w="2305" w:type="dxa"/>
            <w:shd w:val="clear" w:color="auto" w:fill="D9D9D9" w:themeFill="background1" w:themeFillShade="D9"/>
          </w:tcPr>
          <w:p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Total por mes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B133A5" w:rsidRPr="002B574A" w:rsidRDefault="00641218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197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133A5" w:rsidRPr="006A0AC0" w:rsidRDefault="008A1145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164</w:t>
            </w:r>
          </w:p>
        </w:tc>
        <w:tc>
          <w:tcPr>
            <w:tcW w:w="2454" w:type="dxa"/>
            <w:shd w:val="clear" w:color="auto" w:fill="D9D9D9" w:themeFill="background1" w:themeFillShade="D9"/>
          </w:tcPr>
          <w:p w:rsidR="00B133A5" w:rsidRPr="006A0AC0" w:rsidRDefault="000E58D1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134</w:t>
            </w:r>
          </w:p>
        </w:tc>
      </w:tr>
      <w:tr w:rsidR="00B133A5" w:rsidRPr="002B574A" w:rsidTr="00B133A5">
        <w:tc>
          <w:tcPr>
            <w:tcW w:w="8828" w:type="dxa"/>
            <w:gridSpan w:val="4"/>
          </w:tcPr>
          <w:p w:rsidR="0038229D" w:rsidRDefault="00B133A5" w:rsidP="00AB6B4E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 xml:space="preserve">Total publicaciones </w:t>
            </w:r>
            <w:r w:rsidR="006B0CDE" w:rsidRPr="002B574A">
              <w:rPr>
                <w:rFonts w:ascii="Arial" w:hAnsi="Arial" w:cs="Arial"/>
                <w:lang w:val="es-MX"/>
              </w:rPr>
              <w:t xml:space="preserve">trimestral de </w:t>
            </w:r>
            <w:r w:rsidRPr="002B574A">
              <w:rPr>
                <w:rFonts w:ascii="Arial" w:hAnsi="Arial" w:cs="Arial"/>
                <w:lang w:val="es-MX"/>
              </w:rPr>
              <w:t>redes sociales</w:t>
            </w:r>
            <w:r w:rsidR="004F0B0A" w:rsidRPr="002B574A">
              <w:rPr>
                <w:rFonts w:ascii="Arial" w:hAnsi="Arial" w:cs="Arial"/>
                <w:lang w:val="es-MX"/>
              </w:rPr>
              <w:t>:</w:t>
            </w:r>
            <w:r w:rsidR="000E58D1">
              <w:rPr>
                <w:rFonts w:ascii="Arial" w:hAnsi="Arial" w:cs="Arial"/>
                <w:lang w:val="es-MX"/>
              </w:rPr>
              <w:t>495</w:t>
            </w:r>
          </w:p>
          <w:p w:rsidR="0038229D" w:rsidRPr="002B574A" w:rsidRDefault="0038229D" w:rsidP="00814E4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En el año 2024, se realizaron </w:t>
            </w:r>
            <w:bookmarkStart w:id="0" w:name="_Hlk185840170"/>
            <w:r>
              <w:rPr>
                <w:rFonts w:ascii="Arial" w:hAnsi="Arial" w:cs="Arial"/>
                <w:lang w:val="es-MX"/>
              </w:rPr>
              <w:t>1547 publicaciones</w:t>
            </w:r>
            <w:bookmarkEnd w:id="0"/>
          </w:p>
        </w:tc>
      </w:tr>
    </w:tbl>
    <w:p w:rsidR="00C95AC5" w:rsidRDefault="00C95AC5" w:rsidP="009C0632">
      <w:pPr>
        <w:rPr>
          <w:rFonts w:ascii="Arial" w:hAnsi="Arial" w:cs="Arial"/>
          <w:lang w:val="es-MX"/>
        </w:rPr>
      </w:pPr>
    </w:p>
    <w:p w:rsidR="00C95AC5" w:rsidRDefault="00C95AC5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tbl>
      <w:tblPr>
        <w:tblStyle w:val="Tablaconcuadrcula"/>
        <w:tblW w:w="0" w:type="auto"/>
        <w:tblLook w:val="04A0"/>
      </w:tblPr>
      <w:tblGrid>
        <w:gridCol w:w="1934"/>
        <w:gridCol w:w="1783"/>
        <w:gridCol w:w="1779"/>
        <w:gridCol w:w="1779"/>
        <w:gridCol w:w="1779"/>
      </w:tblGrid>
      <w:tr w:rsidR="004667A3" w:rsidTr="00976393"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A3" w:rsidRDefault="004667A3" w:rsidP="0097639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PRIMER TRIMESTRE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SEGUNDO TRIMESTRE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TERCER TRIMESTRE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CUARTO TRIMESTRE</w:t>
            </w:r>
          </w:p>
        </w:tc>
      </w:tr>
      <w:tr w:rsidR="004667A3" w:rsidTr="00976393"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Facebook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127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172</w:t>
            </w:r>
          </w:p>
        </w:tc>
      </w:tr>
      <w:tr w:rsidR="004667A3" w:rsidTr="00976393"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Instagram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52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172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157</w:t>
            </w:r>
          </w:p>
        </w:tc>
      </w:tr>
      <w:tr w:rsidR="004667A3" w:rsidTr="00976393"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Twitter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166</w:t>
            </w:r>
          </w:p>
        </w:tc>
      </w:tr>
      <w:tr w:rsidR="004667A3" w:rsidTr="00976393">
        <w:tc>
          <w:tcPr>
            <w:tcW w:w="9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667A3" w:rsidRDefault="004667A3" w:rsidP="00976393">
            <w:pPr>
              <w:jc w:val="center"/>
              <w:rPr>
                <w:rFonts w:ascii="Arial" w:hAnsi="Arial" w:cs="Arial"/>
                <w:lang w:val="es-MX"/>
              </w:rPr>
            </w:pPr>
            <w:r w:rsidRPr="00487B28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1547 publicaciones en redes sociales</w:t>
            </w:r>
          </w:p>
        </w:tc>
      </w:tr>
    </w:tbl>
    <w:p w:rsidR="009C0632" w:rsidRDefault="009C0632" w:rsidP="009C0632">
      <w:pPr>
        <w:rPr>
          <w:rFonts w:ascii="Arial" w:hAnsi="Arial" w:cs="Arial"/>
          <w:lang w:val="es-MX"/>
        </w:rPr>
      </w:pPr>
    </w:p>
    <w:p w:rsidR="004667A3" w:rsidRPr="002B574A" w:rsidRDefault="004667A3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304"/>
        <w:gridCol w:w="1745"/>
        <w:gridCol w:w="1843"/>
        <w:gridCol w:w="1907"/>
        <w:gridCol w:w="2029"/>
      </w:tblGrid>
      <w:tr w:rsidR="009C0632" w:rsidRPr="002B574A" w:rsidTr="00144441">
        <w:tc>
          <w:tcPr>
            <w:tcW w:w="8828" w:type="dxa"/>
            <w:gridSpan w:val="5"/>
            <w:shd w:val="clear" w:color="auto" w:fill="D9D9D9" w:themeFill="background1" w:themeFillShade="D9"/>
          </w:tcPr>
          <w:p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CAMPAÑAS</w:t>
            </w:r>
          </w:p>
        </w:tc>
      </w:tr>
      <w:tr w:rsidR="009C0632" w:rsidRPr="002B574A" w:rsidTr="00D87364">
        <w:tc>
          <w:tcPr>
            <w:tcW w:w="1304" w:type="dxa"/>
            <w:shd w:val="clear" w:color="auto" w:fill="D9D9D9" w:themeFill="background1" w:themeFillShade="D9"/>
          </w:tcPr>
          <w:p w:rsidR="009C0632" w:rsidRPr="002B574A" w:rsidRDefault="009C0632" w:rsidP="009454B2">
            <w:pPr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TIPO</w:t>
            </w:r>
          </w:p>
        </w:tc>
        <w:tc>
          <w:tcPr>
            <w:tcW w:w="1745" w:type="dxa"/>
            <w:shd w:val="clear" w:color="auto" w:fill="D9D9D9" w:themeFill="background1" w:themeFillShade="D9"/>
          </w:tcPr>
          <w:p w:rsidR="009C0632" w:rsidRPr="002B574A" w:rsidRDefault="009C0632" w:rsidP="009454B2">
            <w:pPr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TEMA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C0632" w:rsidRPr="002B574A" w:rsidRDefault="009C0632" w:rsidP="009454B2">
            <w:pPr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DELEGATURA</w:t>
            </w:r>
          </w:p>
        </w:tc>
        <w:tc>
          <w:tcPr>
            <w:tcW w:w="1907" w:type="dxa"/>
            <w:shd w:val="clear" w:color="auto" w:fill="D9D9D9" w:themeFill="background1" w:themeFillShade="D9"/>
          </w:tcPr>
          <w:p w:rsidR="009C0632" w:rsidRPr="002B574A" w:rsidRDefault="00DF2BE6" w:rsidP="009454B2">
            <w:pPr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PRODUCTOS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9C0632" w:rsidRPr="002B574A" w:rsidRDefault="009C0632" w:rsidP="009454B2">
            <w:pPr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FECHA</w:t>
            </w:r>
          </w:p>
        </w:tc>
      </w:tr>
      <w:tr w:rsidR="006B0CDE" w:rsidRPr="002B574A" w:rsidTr="00D87364">
        <w:tc>
          <w:tcPr>
            <w:tcW w:w="1304" w:type="dxa"/>
            <w:shd w:val="clear" w:color="auto" w:fill="auto"/>
          </w:tcPr>
          <w:p w:rsidR="003C5B68" w:rsidRPr="00703400" w:rsidRDefault="00B839D3" w:rsidP="002B574A">
            <w:pPr>
              <w:pStyle w:val="Sinespaciado"/>
              <w:rPr>
                <w:rFonts w:ascii="Arial" w:hAnsi="Arial" w:cs="Arial"/>
                <w:bCs/>
                <w:lang w:val="es-MX"/>
              </w:rPr>
            </w:pPr>
            <w:r w:rsidRPr="00703400">
              <w:rPr>
                <w:rFonts w:ascii="Arial" w:hAnsi="Arial" w:cs="Arial"/>
                <w:bCs/>
                <w:lang w:val="es-MX"/>
              </w:rPr>
              <w:t>EXTERNA</w:t>
            </w:r>
          </w:p>
        </w:tc>
        <w:tc>
          <w:tcPr>
            <w:tcW w:w="1745" w:type="dxa"/>
            <w:shd w:val="clear" w:color="auto" w:fill="auto"/>
          </w:tcPr>
          <w:p w:rsidR="006B0CDE" w:rsidRPr="002B574A" w:rsidRDefault="00B839D3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Itagüí le dice NO al delito de acoso sexual laboral</w:t>
            </w:r>
          </w:p>
        </w:tc>
        <w:tc>
          <w:tcPr>
            <w:tcW w:w="1843" w:type="dxa"/>
            <w:shd w:val="clear" w:color="auto" w:fill="auto"/>
          </w:tcPr>
          <w:p w:rsidR="006B0CDE" w:rsidRPr="002B574A" w:rsidRDefault="00B839D3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Despacho </w:t>
            </w:r>
          </w:p>
        </w:tc>
        <w:tc>
          <w:tcPr>
            <w:tcW w:w="1907" w:type="dxa"/>
            <w:shd w:val="clear" w:color="auto" w:fill="auto"/>
          </w:tcPr>
          <w:p w:rsidR="00503416" w:rsidRDefault="00B839D3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Historia </w:t>
            </w:r>
          </w:p>
          <w:p w:rsidR="00B839D3" w:rsidRDefault="00B839D3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Post expectativa</w:t>
            </w:r>
          </w:p>
          <w:p w:rsidR="00B839D3" w:rsidRPr="002B574A" w:rsidRDefault="00B839D3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 post</w:t>
            </w:r>
          </w:p>
        </w:tc>
        <w:tc>
          <w:tcPr>
            <w:tcW w:w="2029" w:type="dxa"/>
            <w:shd w:val="clear" w:color="auto" w:fill="auto"/>
          </w:tcPr>
          <w:p w:rsidR="00FC559B" w:rsidRPr="002B574A" w:rsidRDefault="00B839D3" w:rsidP="00D87364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2 de octubre </w:t>
            </w:r>
          </w:p>
        </w:tc>
      </w:tr>
      <w:tr w:rsidR="009C0632" w:rsidRPr="002B574A" w:rsidTr="00D87364">
        <w:tc>
          <w:tcPr>
            <w:tcW w:w="1304" w:type="dxa"/>
          </w:tcPr>
          <w:p w:rsidR="009C0632" w:rsidRPr="002B574A" w:rsidRDefault="00B839D3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EXTERNA</w:t>
            </w:r>
          </w:p>
        </w:tc>
        <w:tc>
          <w:tcPr>
            <w:tcW w:w="1745" w:type="dxa"/>
          </w:tcPr>
          <w:p w:rsidR="009C0632" w:rsidRPr="002B574A" w:rsidRDefault="00B839D3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Pasos para interponer una queja</w:t>
            </w:r>
          </w:p>
        </w:tc>
        <w:tc>
          <w:tcPr>
            <w:tcW w:w="1843" w:type="dxa"/>
          </w:tcPr>
          <w:p w:rsidR="006170A2" w:rsidRPr="002B574A" w:rsidRDefault="00B839D3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Delegatura para la Vigilancia Administrativa</w:t>
            </w:r>
          </w:p>
        </w:tc>
        <w:tc>
          <w:tcPr>
            <w:tcW w:w="1907" w:type="dxa"/>
          </w:tcPr>
          <w:p w:rsidR="00E262BD" w:rsidRPr="002B574A" w:rsidRDefault="00B839D3" w:rsidP="00D87364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 post</w:t>
            </w:r>
          </w:p>
        </w:tc>
        <w:tc>
          <w:tcPr>
            <w:tcW w:w="2029" w:type="dxa"/>
          </w:tcPr>
          <w:p w:rsidR="00E262BD" w:rsidRPr="002B574A" w:rsidRDefault="00B839D3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Octubre (inició 30 de septiembre)</w:t>
            </w:r>
          </w:p>
        </w:tc>
      </w:tr>
      <w:tr w:rsidR="008D4A8A" w:rsidRPr="002B574A" w:rsidTr="00D87364">
        <w:tc>
          <w:tcPr>
            <w:tcW w:w="1304" w:type="dxa"/>
          </w:tcPr>
          <w:p w:rsidR="008D4A8A" w:rsidRPr="002B574A" w:rsidRDefault="003F3C8B" w:rsidP="008D4A8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EXTERNA</w:t>
            </w:r>
          </w:p>
        </w:tc>
        <w:tc>
          <w:tcPr>
            <w:tcW w:w="1745" w:type="dxa"/>
          </w:tcPr>
          <w:p w:rsidR="008D4A8A" w:rsidRDefault="003F3C8B" w:rsidP="008D4A8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Un Halloween seguro para todos</w:t>
            </w:r>
          </w:p>
        </w:tc>
        <w:tc>
          <w:tcPr>
            <w:tcW w:w="1843" w:type="dxa"/>
          </w:tcPr>
          <w:p w:rsidR="008D4A8A" w:rsidRDefault="003F3C8B" w:rsidP="008D4A8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Despacho</w:t>
            </w:r>
          </w:p>
        </w:tc>
        <w:tc>
          <w:tcPr>
            <w:tcW w:w="1907" w:type="dxa"/>
          </w:tcPr>
          <w:p w:rsidR="008D4A8A" w:rsidRDefault="003F3C8B" w:rsidP="008D4A8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 post</w:t>
            </w:r>
          </w:p>
          <w:p w:rsidR="003F3C8B" w:rsidRDefault="003F3C8B" w:rsidP="008D4A8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 video </w:t>
            </w:r>
          </w:p>
          <w:p w:rsidR="003F3C8B" w:rsidRDefault="003F3C8B" w:rsidP="008D4A8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 post conmemorativo</w:t>
            </w:r>
          </w:p>
        </w:tc>
        <w:tc>
          <w:tcPr>
            <w:tcW w:w="2029" w:type="dxa"/>
          </w:tcPr>
          <w:p w:rsidR="008D4A8A" w:rsidRDefault="003F3C8B" w:rsidP="008D4A8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29, 30 y 31 de octubre</w:t>
            </w:r>
          </w:p>
        </w:tc>
      </w:tr>
      <w:tr w:rsidR="009C0632" w:rsidRPr="002B574A" w:rsidTr="00D87364">
        <w:tc>
          <w:tcPr>
            <w:tcW w:w="1304" w:type="dxa"/>
          </w:tcPr>
          <w:p w:rsidR="009C0632" w:rsidRPr="002B574A" w:rsidRDefault="003F3C8B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EXTERNA</w:t>
            </w:r>
          </w:p>
        </w:tc>
        <w:tc>
          <w:tcPr>
            <w:tcW w:w="1745" w:type="dxa"/>
          </w:tcPr>
          <w:p w:rsidR="00943DC2" w:rsidRPr="002B574A" w:rsidRDefault="003F3C8B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Rendición de Cuentas</w:t>
            </w:r>
          </w:p>
        </w:tc>
        <w:tc>
          <w:tcPr>
            <w:tcW w:w="1843" w:type="dxa"/>
          </w:tcPr>
          <w:p w:rsidR="009C0632" w:rsidRPr="002B574A" w:rsidRDefault="001517BA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Comunicaciones</w:t>
            </w:r>
          </w:p>
        </w:tc>
        <w:tc>
          <w:tcPr>
            <w:tcW w:w="1907" w:type="dxa"/>
          </w:tcPr>
          <w:p w:rsidR="00D87364" w:rsidRPr="001B0CFE" w:rsidRDefault="001517BA" w:rsidP="002B574A">
            <w:pPr>
              <w:pStyle w:val="Sinespaciado"/>
              <w:rPr>
                <w:rFonts w:ascii="Arial" w:hAnsi="Arial" w:cs="Arial"/>
                <w:lang w:val="en-US"/>
              </w:rPr>
            </w:pPr>
            <w:r w:rsidRPr="001B0CFE">
              <w:rPr>
                <w:rFonts w:ascii="Arial" w:hAnsi="Arial" w:cs="Arial"/>
                <w:lang w:val="en-US"/>
              </w:rPr>
              <w:t>Banner Facebook</w:t>
            </w:r>
          </w:p>
          <w:p w:rsidR="001517BA" w:rsidRPr="001B0CFE" w:rsidRDefault="001517BA" w:rsidP="002B574A">
            <w:pPr>
              <w:pStyle w:val="Sinespaciado"/>
              <w:rPr>
                <w:rFonts w:ascii="Arial" w:hAnsi="Arial" w:cs="Arial"/>
                <w:lang w:val="en-US"/>
              </w:rPr>
            </w:pPr>
            <w:r w:rsidRPr="001B0CFE">
              <w:rPr>
                <w:rFonts w:ascii="Arial" w:hAnsi="Arial" w:cs="Arial"/>
                <w:lang w:val="en-US"/>
              </w:rPr>
              <w:t>Banner sedeelectrónica</w:t>
            </w:r>
          </w:p>
          <w:p w:rsidR="001517BA" w:rsidRPr="001B0CFE" w:rsidRDefault="001517BA" w:rsidP="002B574A">
            <w:pPr>
              <w:pStyle w:val="Sinespaciado"/>
              <w:rPr>
                <w:rFonts w:ascii="Arial" w:hAnsi="Arial" w:cs="Arial"/>
                <w:lang w:val="en-US"/>
              </w:rPr>
            </w:pPr>
            <w:r w:rsidRPr="001B0CFE">
              <w:rPr>
                <w:rFonts w:ascii="Arial" w:hAnsi="Arial" w:cs="Arial"/>
                <w:lang w:val="en-US"/>
              </w:rPr>
              <w:t>post</w:t>
            </w:r>
          </w:p>
        </w:tc>
        <w:tc>
          <w:tcPr>
            <w:tcW w:w="2029" w:type="dxa"/>
          </w:tcPr>
          <w:p w:rsidR="009C0632" w:rsidRPr="002B574A" w:rsidRDefault="001E7410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 partir de octubre hasta diciembre</w:t>
            </w:r>
          </w:p>
        </w:tc>
      </w:tr>
      <w:tr w:rsidR="009C0632" w:rsidRPr="002B574A" w:rsidTr="00D87364">
        <w:tc>
          <w:tcPr>
            <w:tcW w:w="1304" w:type="dxa"/>
          </w:tcPr>
          <w:p w:rsidR="009C0632" w:rsidRPr="002B574A" w:rsidRDefault="00ED2F16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EXTERNA</w:t>
            </w:r>
          </w:p>
        </w:tc>
        <w:tc>
          <w:tcPr>
            <w:tcW w:w="1745" w:type="dxa"/>
          </w:tcPr>
          <w:p w:rsidR="00D87364" w:rsidRPr="002B574A" w:rsidRDefault="00ED2F16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Campaña “Dile NO a la pólvora”</w:t>
            </w:r>
          </w:p>
        </w:tc>
        <w:tc>
          <w:tcPr>
            <w:tcW w:w="1843" w:type="dxa"/>
          </w:tcPr>
          <w:p w:rsidR="002B574A" w:rsidRPr="002B574A" w:rsidRDefault="00ED2F16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Colectivos y del Ambiente</w:t>
            </w:r>
          </w:p>
        </w:tc>
        <w:tc>
          <w:tcPr>
            <w:tcW w:w="1907" w:type="dxa"/>
          </w:tcPr>
          <w:p w:rsidR="00097108" w:rsidRPr="002B574A" w:rsidRDefault="00ED2F16" w:rsidP="001F1339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post</w:t>
            </w:r>
          </w:p>
        </w:tc>
        <w:tc>
          <w:tcPr>
            <w:tcW w:w="2029" w:type="dxa"/>
          </w:tcPr>
          <w:p w:rsidR="007704BE" w:rsidRPr="002B574A" w:rsidRDefault="00ED2F16" w:rsidP="002B574A">
            <w:pPr>
              <w:pStyle w:val="Sinespaciad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Finales de noviembre y diciembre</w:t>
            </w:r>
          </w:p>
        </w:tc>
      </w:tr>
      <w:tr w:rsidR="00E24CC8" w:rsidRPr="002B574A" w:rsidTr="00DC22DD">
        <w:tc>
          <w:tcPr>
            <w:tcW w:w="8828" w:type="dxa"/>
            <w:gridSpan w:val="5"/>
          </w:tcPr>
          <w:p w:rsidR="00E24CC8" w:rsidRPr="0038229D" w:rsidRDefault="00E24CC8" w:rsidP="002B574A">
            <w:pPr>
              <w:pStyle w:val="Sinespaciado"/>
              <w:rPr>
                <w:rFonts w:ascii="Arial" w:hAnsi="Arial" w:cs="Arial"/>
                <w:b/>
                <w:bCs/>
                <w:lang w:val="es-MX"/>
              </w:rPr>
            </w:pPr>
            <w:r w:rsidRPr="0038229D">
              <w:rPr>
                <w:rFonts w:ascii="Arial" w:hAnsi="Arial" w:cs="Arial"/>
                <w:b/>
                <w:bCs/>
                <w:lang w:val="es-MX"/>
              </w:rPr>
              <w:t xml:space="preserve">En el año se realizaron 19 campañas sobre diferentes temas, para la promoción de los servicios y quehacer institucional. </w:t>
            </w:r>
          </w:p>
        </w:tc>
      </w:tr>
    </w:tbl>
    <w:p w:rsidR="00C95AC5" w:rsidRDefault="00C95AC5" w:rsidP="009C0632">
      <w:pPr>
        <w:rPr>
          <w:rFonts w:ascii="Arial" w:hAnsi="Arial" w:cs="Arial"/>
          <w:b/>
          <w:lang w:val="es-MX"/>
        </w:rPr>
      </w:pPr>
    </w:p>
    <w:p w:rsidR="00247AD2" w:rsidRDefault="00247AD2">
      <w:pPr>
        <w:spacing w:after="0" w:line="240" w:lineRule="auto"/>
        <w:rPr>
          <w:rFonts w:ascii="Arial" w:hAnsi="Arial" w:cs="Arial"/>
          <w:b/>
          <w:lang w:val="es-MX"/>
        </w:rPr>
      </w:pPr>
    </w:p>
    <w:p w:rsidR="00247AD2" w:rsidRDefault="00247AD2">
      <w:pPr>
        <w:spacing w:after="0" w:line="240" w:lineRule="auto"/>
        <w:rPr>
          <w:rFonts w:ascii="Arial" w:hAnsi="Arial" w:cs="Arial"/>
          <w:b/>
          <w:lang w:val="es-MX"/>
        </w:rPr>
      </w:pPr>
    </w:p>
    <w:p w:rsidR="00247AD2" w:rsidRDefault="00247AD2">
      <w:pPr>
        <w:spacing w:after="0" w:line="240" w:lineRule="auto"/>
        <w:rPr>
          <w:rFonts w:ascii="Arial" w:hAnsi="Arial" w:cs="Arial"/>
          <w:b/>
          <w:lang w:val="es-MX"/>
        </w:rPr>
      </w:pPr>
    </w:p>
    <w:p w:rsidR="00247AD2" w:rsidRDefault="00247AD2">
      <w:pPr>
        <w:spacing w:after="0" w:line="240" w:lineRule="auto"/>
        <w:rPr>
          <w:rFonts w:ascii="Arial" w:hAnsi="Arial" w:cs="Arial"/>
          <w:b/>
          <w:lang w:val="es-MX"/>
        </w:rPr>
      </w:pPr>
    </w:p>
    <w:p w:rsidR="00C95AC5" w:rsidRDefault="00C95AC5">
      <w:pPr>
        <w:spacing w:after="0" w:line="240" w:lineRule="auto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br w:type="page"/>
      </w:r>
    </w:p>
    <w:p w:rsidR="009C0632" w:rsidRPr="002B574A" w:rsidRDefault="009C0632" w:rsidP="009C0632">
      <w:pPr>
        <w:rPr>
          <w:rFonts w:ascii="Arial" w:hAnsi="Arial" w:cs="Arial"/>
          <w:b/>
          <w:lang w:val="es-MX"/>
        </w:rPr>
      </w:pPr>
    </w:p>
    <w:p w:rsidR="009C0632" w:rsidRPr="002B574A" w:rsidRDefault="009C0632" w:rsidP="00EE2E56">
      <w:pPr>
        <w:spacing w:after="0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SEGUIMIENTO A LOS USUARIOS</w:t>
      </w:r>
    </w:p>
    <w:p w:rsidR="00AD5F09" w:rsidRPr="002B574A" w:rsidRDefault="00AD5F09" w:rsidP="00EE2E56">
      <w:pPr>
        <w:spacing w:after="0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PLATAFORMA META</w:t>
      </w:r>
      <w:r w:rsidR="008E506B" w:rsidRPr="002B574A">
        <w:rPr>
          <w:rFonts w:ascii="Arial" w:hAnsi="Arial" w:cs="Arial"/>
          <w:b/>
          <w:lang w:val="es-MX"/>
        </w:rPr>
        <w:t xml:space="preserve"> BUSINESS SUITE</w:t>
      </w:r>
    </w:p>
    <w:tbl>
      <w:tblPr>
        <w:tblStyle w:val="Tablaconcuadrcula"/>
        <w:tblW w:w="0" w:type="auto"/>
        <w:tblLook w:val="04A0"/>
      </w:tblPr>
      <w:tblGrid>
        <w:gridCol w:w="1683"/>
        <w:gridCol w:w="1304"/>
        <w:gridCol w:w="1549"/>
        <w:gridCol w:w="1451"/>
        <w:gridCol w:w="3003"/>
      </w:tblGrid>
      <w:tr w:rsidR="009C0632" w:rsidRPr="002B574A" w:rsidTr="009454B2">
        <w:tc>
          <w:tcPr>
            <w:tcW w:w="5491" w:type="dxa"/>
            <w:gridSpan w:val="4"/>
          </w:tcPr>
          <w:p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FACEBOOK</w:t>
            </w:r>
          </w:p>
        </w:tc>
        <w:tc>
          <w:tcPr>
            <w:tcW w:w="3003" w:type="dxa"/>
          </w:tcPr>
          <w:p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28374F" w:rsidRPr="002B574A" w:rsidTr="009454B2">
        <w:tc>
          <w:tcPr>
            <w:tcW w:w="1416" w:type="dxa"/>
          </w:tcPr>
          <w:p w:rsidR="0028374F" w:rsidRPr="002B574A" w:rsidRDefault="006519C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FACEBOOK</w:t>
            </w:r>
          </w:p>
        </w:tc>
        <w:tc>
          <w:tcPr>
            <w:tcW w:w="1294" w:type="dxa"/>
          </w:tcPr>
          <w:p w:rsidR="0028374F" w:rsidRPr="002B574A" w:rsidRDefault="000B24B9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OCTUBRE</w:t>
            </w:r>
          </w:p>
        </w:tc>
        <w:tc>
          <w:tcPr>
            <w:tcW w:w="1434" w:type="dxa"/>
          </w:tcPr>
          <w:p w:rsidR="0028374F" w:rsidRPr="002B574A" w:rsidRDefault="000B24B9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NOVIEMBRE</w:t>
            </w:r>
          </w:p>
        </w:tc>
        <w:tc>
          <w:tcPr>
            <w:tcW w:w="1347" w:type="dxa"/>
          </w:tcPr>
          <w:p w:rsidR="0028374F" w:rsidRPr="002B574A" w:rsidRDefault="000B24B9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DICIEMBRE</w:t>
            </w:r>
          </w:p>
        </w:tc>
        <w:tc>
          <w:tcPr>
            <w:tcW w:w="3003" w:type="dxa"/>
          </w:tcPr>
          <w:p w:rsidR="0028374F" w:rsidRPr="002B574A" w:rsidRDefault="0028374F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807BF8" w:rsidRPr="002B574A" w:rsidTr="009454B2">
        <w:tc>
          <w:tcPr>
            <w:tcW w:w="1416" w:type="dxa"/>
          </w:tcPr>
          <w:p w:rsidR="00807BF8" w:rsidRPr="002B574A" w:rsidRDefault="00807BF8" w:rsidP="00807BF8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ALCANCE</w:t>
            </w:r>
          </w:p>
        </w:tc>
        <w:tc>
          <w:tcPr>
            <w:tcW w:w="1294" w:type="dxa"/>
          </w:tcPr>
          <w:p w:rsidR="00807BF8" w:rsidRPr="002B574A" w:rsidRDefault="00600DB2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6.400</w:t>
            </w:r>
          </w:p>
        </w:tc>
        <w:tc>
          <w:tcPr>
            <w:tcW w:w="1434" w:type="dxa"/>
          </w:tcPr>
          <w:p w:rsidR="00807BF8" w:rsidRPr="002B574A" w:rsidRDefault="00140AD9" w:rsidP="00C45DD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  <w:r w:rsidR="002A092C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t>000</w:t>
            </w:r>
          </w:p>
        </w:tc>
        <w:tc>
          <w:tcPr>
            <w:tcW w:w="1347" w:type="dxa"/>
          </w:tcPr>
          <w:p w:rsidR="00807BF8" w:rsidRPr="002B574A" w:rsidRDefault="00451BF8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3.700</w:t>
            </w:r>
          </w:p>
        </w:tc>
        <w:tc>
          <w:tcPr>
            <w:tcW w:w="3003" w:type="dxa"/>
          </w:tcPr>
          <w:p w:rsidR="00807BF8" w:rsidRPr="002B574A" w:rsidRDefault="00392DFB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15.100</w:t>
            </w:r>
          </w:p>
        </w:tc>
      </w:tr>
      <w:tr w:rsidR="00807BF8" w:rsidRPr="002B574A" w:rsidTr="009454B2">
        <w:tc>
          <w:tcPr>
            <w:tcW w:w="1416" w:type="dxa"/>
          </w:tcPr>
          <w:p w:rsidR="00807BF8" w:rsidRPr="002B574A" w:rsidRDefault="00807BF8" w:rsidP="00807BF8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1294" w:type="dxa"/>
          </w:tcPr>
          <w:p w:rsidR="00807BF8" w:rsidRPr="002B574A" w:rsidRDefault="00600DB2" w:rsidP="00EE2E5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1.300</w:t>
            </w:r>
          </w:p>
        </w:tc>
        <w:tc>
          <w:tcPr>
            <w:tcW w:w="1434" w:type="dxa"/>
          </w:tcPr>
          <w:p w:rsidR="00807BF8" w:rsidRPr="002B574A" w:rsidRDefault="00140AD9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1.200</w:t>
            </w:r>
          </w:p>
        </w:tc>
        <w:tc>
          <w:tcPr>
            <w:tcW w:w="1347" w:type="dxa"/>
          </w:tcPr>
          <w:p w:rsidR="00807BF8" w:rsidRPr="002B574A" w:rsidRDefault="00451BF8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480</w:t>
            </w:r>
          </w:p>
        </w:tc>
        <w:tc>
          <w:tcPr>
            <w:tcW w:w="3003" w:type="dxa"/>
          </w:tcPr>
          <w:p w:rsidR="00807BF8" w:rsidRPr="002B574A" w:rsidRDefault="00392DFB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2.980</w:t>
            </w:r>
          </w:p>
        </w:tc>
      </w:tr>
      <w:tr w:rsidR="00807BF8" w:rsidRPr="002B574A" w:rsidTr="009454B2">
        <w:tc>
          <w:tcPr>
            <w:tcW w:w="1416" w:type="dxa"/>
          </w:tcPr>
          <w:p w:rsidR="00807BF8" w:rsidRPr="002B574A" w:rsidRDefault="005A7659" w:rsidP="00807BF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SEGUIDORES</w:t>
            </w:r>
          </w:p>
        </w:tc>
        <w:tc>
          <w:tcPr>
            <w:tcW w:w="1294" w:type="dxa"/>
          </w:tcPr>
          <w:p w:rsidR="00807BF8" w:rsidRPr="002B574A" w:rsidRDefault="00600DB2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</w:t>
            </w:r>
          </w:p>
        </w:tc>
        <w:tc>
          <w:tcPr>
            <w:tcW w:w="1434" w:type="dxa"/>
          </w:tcPr>
          <w:p w:rsidR="00807BF8" w:rsidRPr="002B574A" w:rsidRDefault="00140AD9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</w:t>
            </w:r>
          </w:p>
        </w:tc>
        <w:tc>
          <w:tcPr>
            <w:tcW w:w="1347" w:type="dxa"/>
          </w:tcPr>
          <w:p w:rsidR="00807BF8" w:rsidRPr="002B574A" w:rsidRDefault="00451BF8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</w:t>
            </w:r>
          </w:p>
        </w:tc>
        <w:tc>
          <w:tcPr>
            <w:tcW w:w="3003" w:type="dxa"/>
          </w:tcPr>
          <w:p w:rsidR="00807BF8" w:rsidRPr="002B574A" w:rsidRDefault="00392DFB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52</w:t>
            </w:r>
          </w:p>
        </w:tc>
      </w:tr>
    </w:tbl>
    <w:p w:rsidR="009C0632" w:rsidRPr="002B574A" w:rsidRDefault="009C0632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683"/>
        <w:gridCol w:w="1304"/>
        <w:gridCol w:w="1549"/>
        <w:gridCol w:w="1451"/>
        <w:gridCol w:w="3067"/>
      </w:tblGrid>
      <w:tr w:rsidR="009C0632" w:rsidRPr="002B574A" w:rsidTr="00D65C00">
        <w:tc>
          <w:tcPr>
            <w:tcW w:w="5736" w:type="dxa"/>
            <w:gridSpan w:val="4"/>
          </w:tcPr>
          <w:p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INSTAGRAM</w:t>
            </w:r>
          </w:p>
        </w:tc>
        <w:tc>
          <w:tcPr>
            <w:tcW w:w="3092" w:type="dxa"/>
          </w:tcPr>
          <w:p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4A67DD" w:rsidRPr="002B574A" w:rsidTr="00D65C00">
        <w:trPr>
          <w:trHeight w:val="376"/>
        </w:trPr>
        <w:tc>
          <w:tcPr>
            <w:tcW w:w="1683" w:type="dxa"/>
          </w:tcPr>
          <w:p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INSTAGRAM</w:t>
            </w:r>
          </w:p>
        </w:tc>
        <w:tc>
          <w:tcPr>
            <w:tcW w:w="1295" w:type="dxa"/>
          </w:tcPr>
          <w:p w:rsidR="004A67DD" w:rsidRPr="002B574A" w:rsidRDefault="000B24B9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OCTUBRE</w:t>
            </w:r>
          </w:p>
        </w:tc>
        <w:tc>
          <w:tcPr>
            <w:tcW w:w="1420" w:type="dxa"/>
          </w:tcPr>
          <w:p w:rsidR="004A67DD" w:rsidRPr="002B574A" w:rsidRDefault="000B24B9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NOVIEMBRE</w:t>
            </w:r>
          </w:p>
        </w:tc>
        <w:tc>
          <w:tcPr>
            <w:tcW w:w="1338" w:type="dxa"/>
          </w:tcPr>
          <w:p w:rsidR="004A67DD" w:rsidRPr="002B574A" w:rsidRDefault="000B24B9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DICIEMBRE</w:t>
            </w:r>
          </w:p>
        </w:tc>
        <w:tc>
          <w:tcPr>
            <w:tcW w:w="3092" w:type="dxa"/>
          </w:tcPr>
          <w:p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D65C00" w:rsidRPr="002B574A" w:rsidTr="00D65C00">
        <w:tc>
          <w:tcPr>
            <w:tcW w:w="1683" w:type="dxa"/>
          </w:tcPr>
          <w:p w:rsidR="00D65C00" w:rsidRPr="002B574A" w:rsidRDefault="00D65C00" w:rsidP="00D65C00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ALCANCE</w:t>
            </w:r>
          </w:p>
        </w:tc>
        <w:tc>
          <w:tcPr>
            <w:tcW w:w="1295" w:type="dxa"/>
          </w:tcPr>
          <w:p w:rsidR="00D65C00" w:rsidRPr="002B574A" w:rsidRDefault="00600DB2" w:rsidP="00D65C0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2.500</w:t>
            </w:r>
          </w:p>
        </w:tc>
        <w:tc>
          <w:tcPr>
            <w:tcW w:w="1420" w:type="dxa"/>
          </w:tcPr>
          <w:p w:rsidR="00D65C00" w:rsidRPr="002B574A" w:rsidRDefault="00140AD9" w:rsidP="00D65C0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1.900</w:t>
            </w:r>
          </w:p>
        </w:tc>
        <w:tc>
          <w:tcPr>
            <w:tcW w:w="1338" w:type="dxa"/>
          </w:tcPr>
          <w:p w:rsidR="00D65C00" w:rsidRPr="002B574A" w:rsidRDefault="00451BF8" w:rsidP="00D65C00">
            <w:pPr>
              <w:ind w:left="708" w:hanging="708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1.100</w:t>
            </w:r>
          </w:p>
        </w:tc>
        <w:tc>
          <w:tcPr>
            <w:tcW w:w="3092" w:type="dxa"/>
          </w:tcPr>
          <w:p w:rsidR="00D65C00" w:rsidRPr="002B574A" w:rsidRDefault="00392DFB" w:rsidP="00D65C0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5.500</w:t>
            </w:r>
          </w:p>
        </w:tc>
      </w:tr>
      <w:tr w:rsidR="00D65C00" w:rsidRPr="002B574A" w:rsidTr="00D65C00">
        <w:tc>
          <w:tcPr>
            <w:tcW w:w="1683" w:type="dxa"/>
          </w:tcPr>
          <w:p w:rsidR="00D65C00" w:rsidRPr="002B574A" w:rsidRDefault="00D65C00" w:rsidP="00D65C00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1295" w:type="dxa"/>
          </w:tcPr>
          <w:p w:rsidR="00D65C00" w:rsidRPr="002B574A" w:rsidRDefault="00600DB2" w:rsidP="00D65C0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454</w:t>
            </w:r>
          </w:p>
        </w:tc>
        <w:tc>
          <w:tcPr>
            <w:tcW w:w="1420" w:type="dxa"/>
          </w:tcPr>
          <w:p w:rsidR="00D65C00" w:rsidRPr="002B574A" w:rsidRDefault="00140AD9" w:rsidP="00D65C0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315</w:t>
            </w:r>
          </w:p>
        </w:tc>
        <w:tc>
          <w:tcPr>
            <w:tcW w:w="1338" w:type="dxa"/>
          </w:tcPr>
          <w:p w:rsidR="00D65C00" w:rsidRPr="002B574A" w:rsidRDefault="00451BF8" w:rsidP="00D65C0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157</w:t>
            </w:r>
          </w:p>
        </w:tc>
        <w:tc>
          <w:tcPr>
            <w:tcW w:w="3092" w:type="dxa"/>
          </w:tcPr>
          <w:p w:rsidR="00D65C00" w:rsidRPr="002B574A" w:rsidRDefault="00392DFB" w:rsidP="00D65C0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926</w:t>
            </w:r>
          </w:p>
        </w:tc>
      </w:tr>
      <w:tr w:rsidR="00D65C00" w:rsidRPr="002B574A" w:rsidTr="00D65C00">
        <w:tc>
          <w:tcPr>
            <w:tcW w:w="1683" w:type="dxa"/>
          </w:tcPr>
          <w:p w:rsidR="00D65C00" w:rsidRPr="002B574A" w:rsidRDefault="00D65C00" w:rsidP="00D65C00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ME GUSTA Y SEGUIDORES</w:t>
            </w:r>
          </w:p>
        </w:tc>
        <w:tc>
          <w:tcPr>
            <w:tcW w:w="1295" w:type="dxa"/>
          </w:tcPr>
          <w:p w:rsidR="00D65C00" w:rsidRPr="002B574A" w:rsidRDefault="00600DB2" w:rsidP="00D65C0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</w:t>
            </w:r>
          </w:p>
        </w:tc>
        <w:tc>
          <w:tcPr>
            <w:tcW w:w="1420" w:type="dxa"/>
          </w:tcPr>
          <w:p w:rsidR="00D65C00" w:rsidRPr="002B574A" w:rsidRDefault="00140AD9" w:rsidP="00D65C0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</w:t>
            </w:r>
          </w:p>
        </w:tc>
        <w:tc>
          <w:tcPr>
            <w:tcW w:w="1338" w:type="dxa"/>
          </w:tcPr>
          <w:p w:rsidR="00D65C00" w:rsidRPr="002B574A" w:rsidRDefault="00451BF8" w:rsidP="00D65C0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</w:t>
            </w:r>
          </w:p>
        </w:tc>
        <w:tc>
          <w:tcPr>
            <w:tcW w:w="3092" w:type="dxa"/>
          </w:tcPr>
          <w:p w:rsidR="00833823" w:rsidRPr="002B574A" w:rsidRDefault="00392DFB" w:rsidP="008338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59</w:t>
            </w:r>
          </w:p>
        </w:tc>
      </w:tr>
    </w:tbl>
    <w:p w:rsidR="009C0632" w:rsidRPr="002B574A" w:rsidRDefault="009C0632" w:rsidP="009C0632">
      <w:pPr>
        <w:rPr>
          <w:rFonts w:ascii="Arial" w:hAnsi="Arial" w:cs="Arial"/>
          <w:lang w:val="es-MX"/>
        </w:rPr>
      </w:pPr>
    </w:p>
    <w:p w:rsidR="00DA19F1" w:rsidRPr="002B574A" w:rsidRDefault="00806F6B" w:rsidP="00806F6B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 xml:space="preserve">INFORME ESTADÍSTICO REDES SOCIALES </w:t>
      </w:r>
      <w:r w:rsidR="000B24B9">
        <w:rPr>
          <w:rFonts w:ascii="Arial" w:hAnsi="Arial" w:cs="Arial"/>
          <w:lang w:val="es-MX"/>
        </w:rPr>
        <w:t>FACEBOOK</w:t>
      </w:r>
      <w:r w:rsidR="00EE2E56">
        <w:rPr>
          <w:rFonts w:ascii="Arial" w:hAnsi="Arial" w:cs="Arial"/>
          <w:lang w:val="es-MX"/>
        </w:rPr>
        <w:t xml:space="preserve">- </w:t>
      </w:r>
      <w:r w:rsidR="000B24B9">
        <w:rPr>
          <w:rFonts w:ascii="Arial" w:hAnsi="Arial" w:cs="Arial"/>
          <w:lang w:val="es-MX"/>
        </w:rPr>
        <w:t>OCTUBRE</w:t>
      </w:r>
    </w:p>
    <w:tbl>
      <w:tblPr>
        <w:tblStyle w:val="Tablaconcuadrcula"/>
        <w:tblW w:w="0" w:type="auto"/>
        <w:tblLook w:val="04A0"/>
      </w:tblPr>
      <w:tblGrid>
        <w:gridCol w:w="9054"/>
      </w:tblGrid>
      <w:tr w:rsidR="00DA19F1" w:rsidRPr="002B574A" w:rsidTr="00DA19F1">
        <w:tc>
          <w:tcPr>
            <w:tcW w:w="8828" w:type="dxa"/>
          </w:tcPr>
          <w:p w:rsidR="00DA19F1" w:rsidRPr="002B574A" w:rsidRDefault="000B24B9" w:rsidP="00A27229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>
                  <wp:extent cx="5612130" cy="2513965"/>
                  <wp:effectExtent l="0" t="0" r="762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1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F1" w:rsidRPr="002B574A" w:rsidTr="00DA19F1">
        <w:tc>
          <w:tcPr>
            <w:tcW w:w="8828" w:type="dxa"/>
          </w:tcPr>
          <w:p w:rsidR="00DA19F1" w:rsidRPr="002B574A" w:rsidRDefault="000B24B9" w:rsidP="00806F6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12130" cy="2513965"/>
                  <wp:effectExtent l="0" t="0" r="762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1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F1" w:rsidRPr="002B574A" w:rsidTr="00DA19F1">
        <w:tc>
          <w:tcPr>
            <w:tcW w:w="8828" w:type="dxa"/>
          </w:tcPr>
          <w:p w:rsidR="00DA19F1" w:rsidRPr="002B574A" w:rsidRDefault="000B24B9" w:rsidP="00806F6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>
                  <wp:extent cx="5612130" cy="2513965"/>
                  <wp:effectExtent l="0" t="0" r="762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1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441" w:rsidRPr="002B574A" w:rsidRDefault="00144441" w:rsidP="001E5C91">
      <w:pPr>
        <w:jc w:val="center"/>
        <w:rPr>
          <w:rFonts w:ascii="Arial" w:hAnsi="Arial" w:cs="Arial"/>
          <w:lang w:val="es-MX"/>
        </w:rPr>
      </w:pPr>
    </w:p>
    <w:p w:rsidR="00223314" w:rsidRPr="002B574A" w:rsidRDefault="001E5C91" w:rsidP="001E5C9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INFORME ESTA</w:t>
      </w:r>
      <w:r w:rsidR="00B57DA1" w:rsidRPr="002B574A">
        <w:rPr>
          <w:rFonts w:ascii="Arial" w:hAnsi="Arial" w:cs="Arial"/>
          <w:lang w:val="es-MX"/>
        </w:rPr>
        <w:t>DÍS</w:t>
      </w:r>
      <w:r w:rsidR="00C45DDB">
        <w:rPr>
          <w:rFonts w:ascii="Arial" w:hAnsi="Arial" w:cs="Arial"/>
          <w:lang w:val="es-MX"/>
        </w:rPr>
        <w:t>TICO REDES SOCIALES</w:t>
      </w:r>
      <w:r w:rsidR="00600DB2">
        <w:rPr>
          <w:rFonts w:ascii="Arial" w:hAnsi="Arial" w:cs="Arial"/>
          <w:lang w:val="es-MX"/>
        </w:rPr>
        <w:t xml:space="preserve">INSTAGRAM </w:t>
      </w:r>
      <w:r w:rsidR="00C45DDB">
        <w:rPr>
          <w:rFonts w:ascii="Arial" w:hAnsi="Arial" w:cs="Arial"/>
          <w:lang w:val="es-MX"/>
        </w:rPr>
        <w:t xml:space="preserve">- </w:t>
      </w:r>
      <w:r w:rsidR="00600DB2">
        <w:rPr>
          <w:rFonts w:ascii="Arial" w:hAnsi="Arial" w:cs="Arial"/>
          <w:lang w:val="es-MX"/>
        </w:rPr>
        <w:t>OCTUBRE</w:t>
      </w:r>
    </w:p>
    <w:tbl>
      <w:tblPr>
        <w:tblStyle w:val="Tablaconcuadrcula"/>
        <w:tblW w:w="0" w:type="auto"/>
        <w:tblLook w:val="04A0"/>
      </w:tblPr>
      <w:tblGrid>
        <w:gridCol w:w="9054"/>
      </w:tblGrid>
      <w:tr w:rsidR="00603FC2" w:rsidRPr="002B574A" w:rsidTr="00603FC2">
        <w:tc>
          <w:tcPr>
            <w:tcW w:w="8828" w:type="dxa"/>
          </w:tcPr>
          <w:p w:rsidR="00603FC2" w:rsidRPr="002B574A" w:rsidRDefault="00600DB2" w:rsidP="00C45DD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12130" cy="2513965"/>
                  <wp:effectExtent l="0" t="0" r="7620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1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FC2" w:rsidRPr="002B574A" w:rsidTr="00603FC2">
        <w:tc>
          <w:tcPr>
            <w:tcW w:w="8828" w:type="dxa"/>
          </w:tcPr>
          <w:p w:rsidR="00603FC2" w:rsidRPr="002B574A" w:rsidRDefault="00600DB2" w:rsidP="00806F6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>
                  <wp:extent cx="5612130" cy="2513965"/>
                  <wp:effectExtent l="0" t="0" r="762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1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FC2" w:rsidRPr="002B574A" w:rsidTr="00603FC2">
        <w:tc>
          <w:tcPr>
            <w:tcW w:w="8828" w:type="dxa"/>
          </w:tcPr>
          <w:p w:rsidR="00603FC2" w:rsidRPr="002B574A" w:rsidRDefault="00600DB2" w:rsidP="00806F6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12130" cy="2513965"/>
                  <wp:effectExtent l="0" t="0" r="762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1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6B" w:rsidRPr="002B574A" w:rsidRDefault="00806F6B" w:rsidP="00806F6B">
      <w:pPr>
        <w:pStyle w:val="Sinespaciado"/>
        <w:rPr>
          <w:rFonts w:ascii="Arial" w:hAnsi="Arial" w:cs="Arial"/>
        </w:rPr>
      </w:pPr>
    </w:p>
    <w:p w:rsidR="00603FC2" w:rsidRDefault="00603FC2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:rsidR="008F7483" w:rsidRDefault="008F7483" w:rsidP="008F7483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INFOR</w:t>
      </w:r>
      <w:r>
        <w:rPr>
          <w:rFonts w:ascii="Arial" w:hAnsi="Arial" w:cs="Arial"/>
          <w:lang w:val="es-MX"/>
        </w:rPr>
        <w:t>ME ESTADÍSTICO REDES SOCIALES FACEBOOK – NOVIEMBRE</w:t>
      </w:r>
    </w:p>
    <w:p w:rsidR="008F7483" w:rsidRDefault="008F7483" w:rsidP="008F7483">
      <w:pPr>
        <w:jc w:val="center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054"/>
      </w:tblGrid>
      <w:tr w:rsidR="008F7483" w:rsidTr="001B376D">
        <w:tc>
          <w:tcPr>
            <w:tcW w:w="8828" w:type="dxa"/>
          </w:tcPr>
          <w:p w:rsidR="008F7483" w:rsidRDefault="008F7483" w:rsidP="001B376D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5612130" cy="2719070"/>
                  <wp:effectExtent l="0" t="0" r="7620" b="508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83" w:rsidTr="001B376D">
        <w:tc>
          <w:tcPr>
            <w:tcW w:w="8828" w:type="dxa"/>
          </w:tcPr>
          <w:p w:rsidR="008F7483" w:rsidRDefault="008F7483" w:rsidP="001B376D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12130" cy="2719070"/>
                  <wp:effectExtent l="0" t="0" r="7620" b="508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83" w:rsidTr="001B376D">
        <w:tc>
          <w:tcPr>
            <w:tcW w:w="8828" w:type="dxa"/>
          </w:tcPr>
          <w:p w:rsidR="008F7483" w:rsidRDefault="008F7483" w:rsidP="001B376D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5612130" cy="2719070"/>
                  <wp:effectExtent l="0" t="0" r="7620" b="508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483" w:rsidRDefault="008F7483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:rsidR="008F7483" w:rsidRDefault="008F7483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:rsidR="008F7483" w:rsidRPr="002B574A" w:rsidRDefault="008F7483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:rsidR="00DA19F1" w:rsidRDefault="001E5C91" w:rsidP="001E5C9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INFOR</w:t>
      </w:r>
      <w:r w:rsidR="002D5F6C">
        <w:rPr>
          <w:rFonts w:ascii="Arial" w:hAnsi="Arial" w:cs="Arial"/>
          <w:lang w:val="es-MX"/>
        </w:rPr>
        <w:t>ME ESTADÍSTICO REDES SOCIALES</w:t>
      </w:r>
      <w:r w:rsidR="008F7483">
        <w:rPr>
          <w:rFonts w:ascii="Arial" w:hAnsi="Arial" w:cs="Arial"/>
          <w:lang w:val="es-MX"/>
        </w:rPr>
        <w:t xml:space="preserve"> INSTAGRAM–NOVIEMBRE</w:t>
      </w:r>
    </w:p>
    <w:p w:rsidR="008F7483" w:rsidRDefault="008F7483" w:rsidP="001E5C91">
      <w:pPr>
        <w:jc w:val="center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054"/>
      </w:tblGrid>
      <w:tr w:rsidR="008F7483" w:rsidTr="008F7483">
        <w:tc>
          <w:tcPr>
            <w:tcW w:w="8828" w:type="dxa"/>
          </w:tcPr>
          <w:p w:rsidR="008F7483" w:rsidRDefault="008F7483" w:rsidP="001E5C91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12130" cy="2719070"/>
                  <wp:effectExtent l="0" t="0" r="7620" b="508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83" w:rsidTr="008F7483">
        <w:tc>
          <w:tcPr>
            <w:tcW w:w="8828" w:type="dxa"/>
          </w:tcPr>
          <w:p w:rsidR="008F7483" w:rsidRDefault="008F7483" w:rsidP="001E5C91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5612130" cy="2719070"/>
                  <wp:effectExtent l="0" t="0" r="7620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83" w:rsidTr="008F7483">
        <w:tc>
          <w:tcPr>
            <w:tcW w:w="8828" w:type="dxa"/>
          </w:tcPr>
          <w:p w:rsidR="008F7483" w:rsidRDefault="008F7483" w:rsidP="001E5C91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612130" cy="2719070"/>
                  <wp:effectExtent l="0" t="0" r="762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779" w:rsidRDefault="00F25779" w:rsidP="008F7483">
      <w:pPr>
        <w:jc w:val="center"/>
        <w:rPr>
          <w:rFonts w:ascii="Arial" w:hAnsi="Arial" w:cs="Arial"/>
          <w:b/>
          <w:szCs w:val="16"/>
        </w:rPr>
      </w:pPr>
    </w:p>
    <w:p w:rsidR="00F25779" w:rsidRDefault="000D100C" w:rsidP="008F7483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 xml:space="preserve">INFORME ESTADÍSTICO </w:t>
      </w:r>
      <w:r w:rsidR="00F25779">
        <w:rPr>
          <w:rFonts w:ascii="Arial" w:hAnsi="Arial" w:cs="Arial"/>
          <w:b/>
          <w:szCs w:val="16"/>
        </w:rPr>
        <w:t xml:space="preserve">FACEBOOK </w:t>
      </w:r>
      <w:r w:rsidR="003A3E64">
        <w:rPr>
          <w:rFonts w:ascii="Arial" w:hAnsi="Arial" w:cs="Arial"/>
          <w:b/>
          <w:szCs w:val="16"/>
        </w:rPr>
        <w:t>–</w:t>
      </w:r>
      <w:r w:rsidR="00F25779">
        <w:rPr>
          <w:rFonts w:ascii="Arial" w:hAnsi="Arial" w:cs="Arial"/>
          <w:b/>
          <w:szCs w:val="16"/>
        </w:rPr>
        <w:t xml:space="preserve"> DICIEMBRE</w:t>
      </w:r>
      <w:r w:rsidR="003A3E64">
        <w:rPr>
          <w:rFonts w:ascii="Arial" w:hAnsi="Arial" w:cs="Arial"/>
          <w:b/>
          <w:szCs w:val="16"/>
        </w:rPr>
        <w:t xml:space="preserve"> (Al 20 de diciembre de 2024)</w:t>
      </w:r>
    </w:p>
    <w:tbl>
      <w:tblPr>
        <w:tblStyle w:val="Tablaconcuadrcula"/>
        <w:tblW w:w="0" w:type="auto"/>
        <w:tblLook w:val="04A0"/>
      </w:tblPr>
      <w:tblGrid>
        <w:gridCol w:w="8828"/>
      </w:tblGrid>
      <w:tr w:rsidR="00F25779" w:rsidTr="00976393">
        <w:tc>
          <w:tcPr>
            <w:tcW w:w="8828" w:type="dxa"/>
          </w:tcPr>
          <w:p w:rsidR="00F25779" w:rsidRDefault="003A3E64" w:rsidP="0097639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</w:rPr>
              <w:t>20</w:t>
            </w:r>
            <w:r w:rsidR="00F94925">
              <w:rPr>
                <w:noProof/>
                <w:lang w:val="es-ES" w:eastAsia="es-ES"/>
              </w:rPr>
              <w:drawing>
                <wp:inline distT="0" distB="0" distL="0" distR="0">
                  <wp:extent cx="5265420" cy="3726180"/>
                  <wp:effectExtent l="0" t="0" r="0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779" w:rsidTr="00976393">
        <w:tc>
          <w:tcPr>
            <w:tcW w:w="8828" w:type="dxa"/>
          </w:tcPr>
          <w:p w:rsidR="00F25779" w:rsidRDefault="00F94925" w:rsidP="0097639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265420" cy="3726180"/>
                  <wp:effectExtent l="0" t="0" r="0" b="762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779" w:rsidTr="00976393">
        <w:tc>
          <w:tcPr>
            <w:tcW w:w="8828" w:type="dxa"/>
          </w:tcPr>
          <w:p w:rsidR="00F25779" w:rsidRDefault="00F94925" w:rsidP="0097639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265420" cy="3726180"/>
                  <wp:effectExtent l="0" t="0" r="0" b="762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925" w:rsidRDefault="00F94925" w:rsidP="008F7483">
      <w:pPr>
        <w:jc w:val="center"/>
        <w:rPr>
          <w:rFonts w:ascii="Arial" w:hAnsi="Arial" w:cs="Arial"/>
          <w:b/>
          <w:szCs w:val="16"/>
        </w:rPr>
      </w:pPr>
    </w:p>
    <w:p w:rsidR="003A3E64" w:rsidRDefault="000D100C" w:rsidP="003A3E64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 xml:space="preserve">INFORME ESTADÍSTICO </w:t>
      </w:r>
      <w:r w:rsidR="00F94925">
        <w:rPr>
          <w:rFonts w:ascii="Arial" w:hAnsi="Arial" w:cs="Arial"/>
          <w:b/>
          <w:szCs w:val="16"/>
        </w:rPr>
        <w:t xml:space="preserve">INSTAGRAM </w:t>
      </w:r>
      <w:r w:rsidR="003A3E64">
        <w:rPr>
          <w:rFonts w:ascii="Arial" w:hAnsi="Arial" w:cs="Arial"/>
          <w:b/>
          <w:szCs w:val="16"/>
        </w:rPr>
        <w:t>–</w:t>
      </w:r>
      <w:r w:rsidR="00F94925">
        <w:rPr>
          <w:rFonts w:ascii="Arial" w:hAnsi="Arial" w:cs="Arial"/>
          <w:b/>
          <w:szCs w:val="16"/>
        </w:rPr>
        <w:t xml:space="preserve"> DICIEMBRE</w:t>
      </w:r>
      <w:r w:rsidR="003A3E64">
        <w:rPr>
          <w:rFonts w:ascii="Arial" w:hAnsi="Arial" w:cs="Arial"/>
          <w:b/>
          <w:szCs w:val="16"/>
        </w:rPr>
        <w:t xml:space="preserve"> (Al 20 de diciembre de 2024)</w:t>
      </w:r>
    </w:p>
    <w:p w:rsidR="00F94925" w:rsidRDefault="00F94925" w:rsidP="008F7483">
      <w:pPr>
        <w:jc w:val="center"/>
        <w:rPr>
          <w:rFonts w:ascii="Arial" w:hAnsi="Arial" w:cs="Arial"/>
          <w:b/>
          <w:szCs w:val="16"/>
        </w:rPr>
      </w:pPr>
    </w:p>
    <w:tbl>
      <w:tblPr>
        <w:tblStyle w:val="Tablaconcuadrcula"/>
        <w:tblW w:w="0" w:type="auto"/>
        <w:tblLook w:val="04A0"/>
      </w:tblPr>
      <w:tblGrid>
        <w:gridCol w:w="9054"/>
      </w:tblGrid>
      <w:tr w:rsidR="00F94925" w:rsidTr="00976393">
        <w:tc>
          <w:tcPr>
            <w:tcW w:w="8828" w:type="dxa"/>
          </w:tcPr>
          <w:p w:rsidR="00F94925" w:rsidRDefault="00F94925" w:rsidP="0097639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5612130" cy="1825625"/>
                  <wp:effectExtent l="0" t="0" r="7620" b="317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25" w:rsidTr="00976393">
        <w:tc>
          <w:tcPr>
            <w:tcW w:w="8828" w:type="dxa"/>
          </w:tcPr>
          <w:p w:rsidR="00F94925" w:rsidRDefault="00F94925" w:rsidP="0097639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265420" cy="3726180"/>
                  <wp:effectExtent l="0" t="0" r="0" b="762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25" w:rsidTr="00976393">
        <w:tc>
          <w:tcPr>
            <w:tcW w:w="8828" w:type="dxa"/>
          </w:tcPr>
          <w:p w:rsidR="00F94925" w:rsidRDefault="00F94925" w:rsidP="0097639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265420" cy="3726180"/>
                  <wp:effectExtent l="0" t="0" r="0" b="762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25" w:rsidTr="00976393">
        <w:tc>
          <w:tcPr>
            <w:tcW w:w="8828" w:type="dxa"/>
          </w:tcPr>
          <w:p w:rsidR="00F94925" w:rsidRDefault="00F94925" w:rsidP="0097639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265420" cy="3726180"/>
                  <wp:effectExtent l="0" t="0" r="0" b="762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E3D" w:rsidRDefault="00182E3D" w:rsidP="008F7483">
      <w:pPr>
        <w:jc w:val="center"/>
        <w:rPr>
          <w:rFonts w:ascii="Arial" w:hAnsi="Arial" w:cs="Arial"/>
          <w:b/>
          <w:szCs w:val="16"/>
        </w:rPr>
      </w:pPr>
    </w:p>
    <w:p w:rsidR="00EA56FF" w:rsidRDefault="00EA56FF" w:rsidP="008F7483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TIC TOC</w:t>
      </w:r>
    </w:p>
    <w:p w:rsidR="00EA56FF" w:rsidRPr="00394503" w:rsidRDefault="00394503" w:rsidP="008F7483">
      <w:pPr>
        <w:jc w:val="center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Se realizó la apertura de la plataforma Tic Toc para llegar a otro tipo de grupo poblacional</w:t>
      </w:r>
    </w:p>
    <w:tbl>
      <w:tblPr>
        <w:tblStyle w:val="Tablaconcuadrcula"/>
        <w:tblW w:w="0" w:type="auto"/>
        <w:tblLook w:val="04A0"/>
      </w:tblPr>
      <w:tblGrid>
        <w:gridCol w:w="3244"/>
        <w:gridCol w:w="2341"/>
        <w:gridCol w:w="3243"/>
      </w:tblGrid>
      <w:tr w:rsidR="00394503" w:rsidTr="00394503">
        <w:tc>
          <w:tcPr>
            <w:tcW w:w="3244" w:type="dxa"/>
          </w:tcPr>
          <w:p w:rsidR="00394503" w:rsidRDefault="00394503" w:rsidP="008F748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162800" cy="25200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394503" w:rsidRDefault="00394503" w:rsidP="008F7483">
            <w:pPr>
              <w:jc w:val="center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162800" cy="25200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:rsidR="00394503" w:rsidRDefault="00394503" w:rsidP="008F748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162800" cy="25200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6FF" w:rsidRDefault="00EA56FF" w:rsidP="008F7483">
      <w:pPr>
        <w:jc w:val="center"/>
        <w:rPr>
          <w:rFonts w:ascii="Arial" w:hAnsi="Arial" w:cs="Arial"/>
          <w:b/>
          <w:szCs w:val="16"/>
        </w:rPr>
      </w:pPr>
    </w:p>
    <w:p w:rsidR="00EA56FF" w:rsidRDefault="00EA56FF" w:rsidP="008F7483">
      <w:pPr>
        <w:jc w:val="center"/>
        <w:rPr>
          <w:rFonts w:ascii="Arial" w:hAnsi="Arial" w:cs="Arial"/>
          <w:b/>
          <w:szCs w:val="16"/>
        </w:rPr>
      </w:pPr>
    </w:p>
    <w:p w:rsidR="00DA19F1" w:rsidRPr="002B574A" w:rsidRDefault="00182E3D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Sede electrónica</w:t>
      </w:r>
    </w:p>
    <w:tbl>
      <w:tblPr>
        <w:tblStyle w:val="Tablaconcuadrcula"/>
        <w:tblW w:w="0" w:type="auto"/>
        <w:tblLook w:val="04A0"/>
      </w:tblPr>
      <w:tblGrid>
        <w:gridCol w:w="9054"/>
      </w:tblGrid>
      <w:tr w:rsidR="00182E3D" w:rsidRPr="002B574A" w:rsidTr="00AA7B63">
        <w:tc>
          <w:tcPr>
            <w:tcW w:w="8828" w:type="dxa"/>
          </w:tcPr>
          <w:p w:rsidR="00182E3D" w:rsidRPr="002B574A" w:rsidRDefault="00116D78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116D78">
              <w:rPr>
                <w:rFonts w:ascii="Arial" w:hAnsi="Arial" w:cs="Arial"/>
                <w:b/>
                <w:noProof/>
                <w:szCs w:val="16"/>
                <w:lang w:val="es-ES" w:eastAsia="es-ES"/>
              </w:rPr>
              <w:drawing>
                <wp:inline distT="0" distB="0" distL="0" distR="0">
                  <wp:extent cx="5612130" cy="2703195"/>
                  <wp:effectExtent l="0" t="0" r="762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7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3D" w:rsidRPr="002B574A" w:rsidTr="00AA7B63">
        <w:tc>
          <w:tcPr>
            <w:tcW w:w="8828" w:type="dxa"/>
          </w:tcPr>
          <w:p w:rsidR="00182E3D" w:rsidRPr="002B574A" w:rsidRDefault="009A5811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9A5811">
              <w:rPr>
                <w:rFonts w:ascii="Arial" w:hAnsi="Arial" w:cs="Arial"/>
                <w:b/>
                <w:noProof/>
                <w:szCs w:val="16"/>
                <w:lang w:val="es-ES" w:eastAsia="es-ES"/>
              </w:rPr>
              <w:drawing>
                <wp:inline distT="0" distB="0" distL="0" distR="0">
                  <wp:extent cx="5612130" cy="2538095"/>
                  <wp:effectExtent l="0" t="0" r="762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3D" w:rsidRPr="002B574A" w:rsidTr="00AA7B63">
        <w:tc>
          <w:tcPr>
            <w:tcW w:w="8828" w:type="dxa"/>
          </w:tcPr>
          <w:p w:rsidR="00182E3D" w:rsidRDefault="00AC66C6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AL 20 DE DICIEMBRE DE  2024</w:t>
            </w:r>
          </w:p>
          <w:p w:rsidR="00AC66C6" w:rsidRDefault="00AC66C6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C66C6">
              <w:rPr>
                <w:rFonts w:ascii="Arial" w:hAnsi="Arial" w:cs="Arial"/>
                <w:b/>
                <w:noProof/>
                <w:szCs w:val="16"/>
                <w:lang w:val="es-ES" w:eastAsia="es-ES"/>
              </w:rPr>
              <w:lastRenderedPageBreak/>
              <w:drawing>
                <wp:inline distT="0" distB="0" distL="0" distR="0">
                  <wp:extent cx="5612130" cy="2061845"/>
                  <wp:effectExtent l="0" t="0" r="762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0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6C6" w:rsidRPr="002B574A" w:rsidRDefault="00AC66C6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</w:p>
        </w:tc>
      </w:tr>
    </w:tbl>
    <w:p w:rsidR="00182E3D" w:rsidRDefault="00182E3D">
      <w:pPr>
        <w:spacing w:after="0" w:line="240" w:lineRule="auto"/>
        <w:rPr>
          <w:rFonts w:ascii="Arial" w:hAnsi="Arial" w:cs="Arial"/>
          <w:b/>
          <w:szCs w:val="16"/>
        </w:rPr>
      </w:pPr>
    </w:p>
    <w:p w:rsidR="00182E3D" w:rsidRDefault="00182E3D">
      <w:pPr>
        <w:spacing w:after="0" w:line="240" w:lineRule="auto"/>
        <w:rPr>
          <w:rFonts w:ascii="Arial" w:hAnsi="Arial" w:cs="Arial"/>
          <w:b/>
          <w:szCs w:val="16"/>
        </w:rPr>
      </w:pPr>
    </w:p>
    <w:p w:rsidR="003A3E64" w:rsidRDefault="00325E9F" w:rsidP="003A3E64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Plataforma X (</w:t>
      </w:r>
      <w:r w:rsidR="00A75765" w:rsidRPr="002B574A">
        <w:rPr>
          <w:rFonts w:ascii="Arial" w:hAnsi="Arial" w:cs="Arial"/>
          <w:b/>
          <w:szCs w:val="16"/>
        </w:rPr>
        <w:t>TWITTER</w:t>
      </w:r>
      <w:r>
        <w:rPr>
          <w:rFonts w:ascii="Arial" w:hAnsi="Arial" w:cs="Arial"/>
          <w:b/>
          <w:szCs w:val="16"/>
        </w:rPr>
        <w:t>)</w:t>
      </w:r>
      <w:r w:rsidR="003A3E64">
        <w:rPr>
          <w:rFonts w:ascii="Arial" w:hAnsi="Arial" w:cs="Arial"/>
          <w:b/>
          <w:szCs w:val="16"/>
        </w:rPr>
        <w:t xml:space="preserve"> (Al 20 de diciembre de 2024)</w:t>
      </w:r>
    </w:p>
    <w:p w:rsidR="00BF7D8B" w:rsidRDefault="00BF7D8B" w:rsidP="00806F6B">
      <w:pPr>
        <w:jc w:val="center"/>
        <w:rPr>
          <w:rFonts w:ascii="Arial" w:hAnsi="Arial" w:cs="Arial"/>
          <w:b/>
          <w:szCs w:val="16"/>
        </w:rPr>
      </w:pPr>
    </w:p>
    <w:p w:rsidR="00046894" w:rsidRPr="002B574A" w:rsidRDefault="00046894" w:rsidP="00E96BD0">
      <w:pPr>
        <w:rPr>
          <w:rFonts w:ascii="Arial" w:hAnsi="Arial" w:cs="Arial"/>
          <w:b/>
          <w:szCs w:val="16"/>
        </w:rPr>
      </w:pPr>
    </w:p>
    <w:tbl>
      <w:tblPr>
        <w:tblStyle w:val="Tablaconcuadrcula"/>
        <w:tblW w:w="0" w:type="auto"/>
        <w:tblLook w:val="04A0"/>
      </w:tblPr>
      <w:tblGrid>
        <w:gridCol w:w="1894"/>
        <w:gridCol w:w="1304"/>
        <w:gridCol w:w="1345"/>
        <w:gridCol w:w="1451"/>
        <w:gridCol w:w="2998"/>
      </w:tblGrid>
      <w:tr w:rsidR="001F5794" w:rsidRPr="002B574A" w:rsidTr="00FE425F">
        <w:tc>
          <w:tcPr>
            <w:tcW w:w="5817" w:type="dxa"/>
            <w:gridSpan w:val="4"/>
          </w:tcPr>
          <w:p w:rsidR="001F5794" w:rsidRPr="002B574A" w:rsidRDefault="001F5794" w:rsidP="00E34F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TWITTER</w:t>
            </w:r>
          </w:p>
        </w:tc>
        <w:tc>
          <w:tcPr>
            <w:tcW w:w="2998" w:type="dxa"/>
          </w:tcPr>
          <w:p w:rsidR="001F5794" w:rsidRPr="002B574A" w:rsidRDefault="001F5794" w:rsidP="00E34F21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4A67DD" w:rsidRPr="002B574A" w:rsidTr="00FE425F">
        <w:tc>
          <w:tcPr>
            <w:tcW w:w="1894" w:type="dxa"/>
          </w:tcPr>
          <w:p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211" w:type="dxa"/>
          </w:tcPr>
          <w:p w:rsidR="004A67DD" w:rsidRPr="002B574A" w:rsidRDefault="00525C69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OCTUBRE</w:t>
            </w:r>
          </w:p>
        </w:tc>
        <w:tc>
          <w:tcPr>
            <w:tcW w:w="1345" w:type="dxa"/>
          </w:tcPr>
          <w:p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1367" w:type="dxa"/>
          </w:tcPr>
          <w:p w:rsidR="004A67DD" w:rsidRPr="002B574A" w:rsidRDefault="00E90A28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DICIEMBRE</w:t>
            </w:r>
          </w:p>
        </w:tc>
        <w:tc>
          <w:tcPr>
            <w:tcW w:w="2998" w:type="dxa"/>
          </w:tcPr>
          <w:p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1F5794" w:rsidRPr="002B574A" w:rsidTr="00FE425F">
        <w:tc>
          <w:tcPr>
            <w:tcW w:w="1894" w:type="dxa"/>
          </w:tcPr>
          <w:p w:rsidR="001F5794" w:rsidRPr="002B574A" w:rsidRDefault="001F5794" w:rsidP="00E34F21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TWEETS</w:t>
            </w:r>
          </w:p>
        </w:tc>
        <w:tc>
          <w:tcPr>
            <w:tcW w:w="1211" w:type="dxa"/>
          </w:tcPr>
          <w:p w:rsidR="001F5794" w:rsidRPr="002B574A" w:rsidRDefault="003201FF" w:rsidP="00B625F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71</w:t>
            </w:r>
          </w:p>
        </w:tc>
        <w:tc>
          <w:tcPr>
            <w:tcW w:w="1345" w:type="dxa"/>
          </w:tcPr>
          <w:p w:rsidR="001F5794" w:rsidRPr="002B574A" w:rsidRDefault="002C3FB9" w:rsidP="009E596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48</w:t>
            </w:r>
          </w:p>
        </w:tc>
        <w:tc>
          <w:tcPr>
            <w:tcW w:w="1367" w:type="dxa"/>
          </w:tcPr>
          <w:p w:rsidR="001F5794" w:rsidRPr="002B574A" w:rsidRDefault="00E90A28" w:rsidP="00A813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47</w:t>
            </w:r>
          </w:p>
        </w:tc>
        <w:tc>
          <w:tcPr>
            <w:tcW w:w="2998" w:type="dxa"/>
          </w:tcPr>
          <w:p w:rsidR="001F5794" w:rsidRPr="002B574A" w:rsidRDefault="00BA54BB" w:rsidP="00831D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166</w:t>
            </w:r>
          </w:p>
        </w:tc>
      </w:tr>
      <w:tr w:rsidR="001F5794" w:rsidRPr="002B574A" w:rsidTr="00FE425F">
        <w:tc>
          <w:tcPr>
            <w:tcW w:w="1894" w:type="dxa"/>
          </w:tcPr>
          <w:p w:rsidR="001F5794" w:rsidRPr="002B574A" w:rsidRDefault="00FE425F" w:rsidP="00E34F21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SEGUIDORES</w:t>
            </w:r>
          </w:p>
        </w:tc>
        <w:tc>
          <w:tcPr>
            <w:tcW w:w="1211" w:type="dxa"/>
          </w:tcPr>
          <w:p w:rsidR="001F5794" w:rsidRPr="002B574A" w:rsidRDefault="00E96BD0" w:rsidP="00FE42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</w:t>
            </w:r>
            <w:r w:rsidR="00DD6747">
              <w:rPr>
                <w:rFonts w:ascii="Arial" w:hAnsi="Arial" w:cs="Arial"/>
                <w:lang w:val="es-MX"/>
              </w:rPr>
              <w:t>3</w:t>
            </w:r>
            <w:r w:rsidR="00525C69"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1345" w:type="dxa"/>
          </w:tcPr>
          <w:p w:rsidR="001F5794" w:rsidRPr="002B574A" w:rsidRDefault="00140AD9" w:rsidP="001556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2436</w:t>
            </w:r>
          </w:p>
        </w:tc>
        <w:tc>
          <w:tcPr>
            <w:tcW w:w="1367" w:type="dxa"/>
          </w:tcPr>
          <w:p w:rsidR="001F5794" w:rsidRPr="002B574A" w:rsidRDefault="00E90A28" w:rsidP="00D93219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2429</w:t>
            </w:r>
          </w:p>
        </w:tc>
        <w:tc>
          <w:tcPr>
            <w:tcW w:w="2998" w:type="dxa"/>
          </w:tcPr>
          <w:p w:rsidR="001F5794" w:rsidRPr="002B574A" w:rsidRDefault="00E90A28" w:rsidP="00831D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2429</w:t>
            </w:r>
          </w:p>
        </w:tc>
      </w:tr>
      <w:tr w:rsidR="001F5794" w:rsidRPr="002B574A" w:rsidTr="00FE425F">
        <w:tc>
          <w:tcPr>
            <w:tcW w:w="1894" w:type="dxa"/>
          </w:tcPr>
          <w:p w:rsidR="001F5794" w:rsidRPr="002B574A" w:rsidRDefault="001F5794" w:rsidP="00E34F21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NUEVOS SEGUIDORES</w:t>
            </w:r>
          </w:p>
        </w:tc>
        <w:tc>
          <w:tcPr>
            <w:tcW w:w="1211" w:type="dxa"/>
          </w:tcPr>
          <w:p w:rsidR="001F5794" w:rsidRPr="002B574A" w:rsidRDefault="003201FF" w:rsidP="00FE425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345" w:type="dxa"/>
          </w:tcPr>
          <w:p w:rsidR="001F5794" w:rsidRPr="002B574A" w:rsidRDefault="00140AD9" w:rsidP="009E596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367" w:type="dxa"/>
          </w:tcPr>
          <w:p w:rsidR="001F5794" w:rsidRPr="002B574A" w:rsidRDefault="00E90A28" w:rsidP="00A813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2998" w:type="dxa"/>
          </w:tcPr>
          <w:p w:rsidR="001F5794" w:rsidRPr="002B574A" w:rsidRDefault="00634782" w:rsidP="00831D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</w:tr>
    </w:tbl>
    <w:p w:rsidR="00325E9F" w:rsidRDefault="00325E9F" w:rsidP="0089633F">
      <w:pPr>
        <w:jc w:val="both"/>
        <w:rPr>
          <w:rFonts w:ascii="Arial" w:hAnsi="Arial" w:cs="Arial"/>
          <w:b/>
          <w:szCs w:val="16"/>
        </w:rPr>
      </w:pPr>
    </w:p>
    <w:p w:rsidR="003A3581" w:rsidRDefault="003A3581" w:rsidP="0089633F">
      <w:pPr>
        <w:jc w:val="both"/>
        <w:rPr>
          <w:rFonts w:ascii="Arial" w:hAnsi="Arial" w:cs="Arial"/>
          <w:b/>
          <w:szCs w:val="16"/>
        </w:rPr>
      </w:pPr>
    </w:p>
    <w:p w:rsidR="00B625F6" w:rsidRDefault="00B625F6" w:rsidP="0089633F">
      <w:pPr>
        <w:jc w:val="both"/>
        <w:rPr>
          <w:rFonts w:ascii="Arial" w:hAnsi="Arial" w:cs="Arial"/>
          <w:szCs w:val="16"/>
        </w:rPr>
      </w:pPr>
      <w:r w:rsidRPr="00B6584C">
        <w:rPr>
          <w:rFonts w:ascii="Arial" w:hAnsi="Arial" w:cs="Arial"/>
          <w:b/>
          <w:szCs w:val="16"/>
        </w:rPr>
        <w:t>EVIDENCIA:</w:t>
      </w:r>
      <w:r w:rsidRPr="00B625F6">
        <w:rPr>
          <w:rFonts w:ascii="Arial" w:hAnsi="Arial" w:cs="Arial"/>
          <w:szCs w:val="16"/>
        </w:rPr>
        <w:t>\\srv-pi-fs01\Publica\COMUNICACIONES\2024\2. PLANEACIÓN INSTITUCIONAL\2 INFORMES TRIMESTRALES\PRIMER TRIMESTRE</w:t>
      </w:r>
    </w:p>
    <w:p w:rsidR="00A8302A" w:rsidRDefault="00B6584C" w:rsidP="0089633F">
      <w:pPr>
        <w:jc w:val="both"/>
        <w:rPr>
          <w:rFonts w:ascii="Arial" w:hAnsi="Arial" w:cs="Arial"/>
          <w:b/>
          <w:szCs w:val="16"/>
        </w:rPr>
      </w:pPr>
      <w:r w:rsidRPr="00B6584C">
        <w:rPr>
          <w:rFonts w:ascii="Arial" w:hAnsi="Arial" w:cs="Arial"/>
          <w:b/>
          <w:szCs w:val="16"/>
        </w:rPr>
        <w:t>EVENTOS</w:t>
      </w:r>
    </w:p>
    <w:p w:rsidR="00814308" w:rsidRDefault="00814308" w:rsidP="00814308">
      <w:pPr>
        <w:spacing w:after="0" w:line="240" w:lineRule="auto"/>
        <w:jc w:val="both"/>
        <w:outlineLvl w:val="0"/>
        <w:rPr>
          <w:rFonts w:eastAsia="Times New Roman" w:cs="Calibri"/>
          <w:color w:val="000000"/>
          <w:lang w:eastAsia="es-CO"/>
        </w:rPr>
      </w:pPr>
      <w:r w:rsidRPr="00814308">
        <w:rPr>
          <w:rFonts w:eastAsia="Times New Roman" w:cs="Calibri"/>
          <w:color w:val="000000"/>
          <w:lang w:eastAsia="es-CO"/>
        </w:rPr>
        <w:t>Eficacia de las Comunicaciones en convocatoria a eventos</w:t>
      </w:r>
    </w:p>
    <w:p w:rsidR="00814308" w:rsidRPr="00814308" w:rsidRDefault="00814308" w:rsidP="00814308">
      <w:pPr>
        <w:spacing w:after="0" w:line="240" w:lineRule="auto"/>
        <w:jc w:val="both"/>
        <w:outlineLvl w:val="0"/>
        <w:rPr>
          <w:rFonts w:eastAsia="Times New Roman" w:cs="Calibri"/>
          <w:color w:val="000000"/>
          <w:lang w:eastAsia="es-CO"/>
        </w:rPr>
      </w:pPr>
    </w:p>
    <w:tbl>
      <w:tblPr>
        <w:tblStyle w:val="Tablaconcuadrcula"/>
        <w:tblW w:w="0" w:type="auto"/>
        <w:tblLook w:val="04A0"/>
      </w:tblPr>
      <w:tblGrid>
        <w:gridCol w:w="1980"/>
        <w:gridCol w:w="4961"/>
        <w:gridCol w:w="1887"/>
      </w:tblGrid>
      <w:tr w:rsidR="00A8302A" w:rsidTr="0076144C">
        <w:tc>
          <w:tcPr>
            <w:tcW w:w="1980" w:type="dxa"/>
          </w:tcPr>
          <w:p w:rsidR="00A8302A" w:rsidRDefault="00A8302A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Fecha </w:t>
            </w:r>
          </w:p>
        </w:tc>
        <w:tc>
          <w:tcPr>
            <w:tcW w:w="4961" w:type="dxa"/>
          </w:tcPr>
          <w:p w:rsidR="00A8302A" w:rsidRDefault="00A8302A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Evento </w:t>
            </w:r>
          </w:p>
        </w:tc>
        <w:tc>
          <w:tcPr>
            <w:tcW w:w="1887" w:type="dxa"/>
          </w:tcPr>
          <w:p w:rsidR="00A8302A" w:rsidRDefault="00A8302A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Cantidad asistentes </w:t>
            </w:r>
          </w:p>
        </w:tc>
      </w:tr>
      <w:tr w:rsidR="00A8302A" w:rsidTr="0076144C">
        <w:tc>
          <w:tcPr>
            <w:tcW w:w="1980" w:type="dxa"/>
          </w:tcPr>
          <w:p w:rsidR="00A8302A" w:rsidRDefault="00BE0FEE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31-10-2024</w:t>
            </w:r>
          </w:p>
        </w:tc>
        <w:tc>
          <w:tcPr>
            <w:tcW w:w="4961" w:type="dxa"/>
          </w:tcPr>
          <w:p w:rsidR="00A8302A" w:rsidRDefault="00BE0FEE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en lo penal y familia</w:t>
            </w:r>
          </w:p>
        </w:tc>
        <w:tc>
          <w:tcPr>
            <w:tcW w:w="1887" w:type="dxa"/>
          </w:tcPr>
          <w:p w:rsidR="00A8302A" w:rsidRDefault="00243B6C" w:rsidP="005425B8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21</w:t>
            </w:r>
          </w:p>
        </w:tc>
      </w:tr>
      <w:tr w:rsidR="009D118E" w:rsidTr="0076144C">
        <w:tc>
          <w:tcPr>
            <w:tcW w:w="1980" w:type="dxa"/>
          </w:tcPr>
          <w:p w:rsidR="009D118E" w:rsidRDefault="009D118E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lastRenderedPageBreak/>
              <w:t>19-11-2024</w:t>
            </w:r>
          </w:p>
        </w:tc>
        <w:tc>
          <w:tcPr>
            <w:tcW w:w="4961" w:type="dxa"/>
          </w:tcPr>
          <w:p w:rsidR="009D118E" w:rsidRDefault="009D118E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sobre división de roles en el proceso disciplinario</w:t>
            </w:r>
          </w:p>
        </w:tc>
        <w:tc>
          <w:tcPr>
            <w:tcW w:w="1887" w:type="dxa"/>
          </w:tcPr>
          <w:p w:rsidR="009D118E" w:rsidRDefault="009D118E" w:rsidP="005425B8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33</w:t>
            </w:r>
          </w:p>
        </w:tc>
      </w:tr>
      <w:tr w:rsidR="00EA06EC" w:rsidTr="0076144C">
        <w:tc>
          <w:tcPr>
            <w:tcW w:w="1980" w:type="dxa"/>
          </w:tcPr>
          <w:p w:rsidR="00EA06EC" w:rsidRDefault="007D2679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21-11-2024</w:t>
            </w:r>
          </w:p>
        </w:tc>
        <w:tc>
          <w:tcPr>
            <w:tcW w:w="4961" w:type="dxa"/>
          </w:tcPr>
          <w:p w:rsidR="00EA06EC" w:rsidRDefault="00BE0FEE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El Personero en tu barrio -  El Beneficio</w:t>
            </w:r>
          </w:p>
        </w:tc>
        <w:tc>
          <w:tcPr>
            <w:tcW w:w="1887" w:type="dxa"/>
          </w:tcPr>
          <w:p w:rsidR="00EA06EC" w:rsidRDefault="001B0CFE" w:rsidP="005425B8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350</w:t>
            </w:r>
          </w:p>
        </w:tc>
      </w:tr>
      <w:tr w:rsidR="00EA06EC" w:rsidTr="0076144C">
        <w:tc>
          <w:tcPr>
            <w:tcW w:w="1980" w:type="dxa"/>
          </w:tcPr>
          <w:p w:rsidR="00EA06EC" w:rsidRDefault="007D2679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26-11-2024</w:t>
            </w:r>
          </w:p>
        </w:tc>
        <w:tc>
          <w:tcPr>
            <w:tcW w:w="4961" w:type="dxa"/>
          </w:tcPr>
          <w:p w:rsidR="00EA06EC" w:rsidRDefault="00BE0FEE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Rendición Pública de Cuentas</w:t>
            </w:r>
          </w:p>
        </w:tc>
        <w:tc>
          <w:tcPr>
            <w:tcW w:w="1887" w:type="dxa"/>
          </w:tcPr>
          <w:p w:rsidR="00EA06EC" w:rsidRDefault="00243B6C" w:rsidP="005425B8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45</w:t>
            </w:r>
          </w:p>
        </w:tc>
      </w:tr>
      <w:tr w:rsidR="001B0CFE" w:rsidTr="0076144C">
        <w:tc>
          <w:tcPr>
            <w:tcW w:w="1980" w:type="dxa"/>
          </w:tcPr>
          <w:p w:rsidR="001B0CFE" w:rsidRDefault="001B0CFE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10-12-2024</w:t>
            </w:r>
          </w:p>
        </w:tc>
        <w:tc>
          <w:tcPr>
            <w:tcW w:w="4961" w:type="dxa"/>
          </w:tcPr>
          <w:p w:rsidR="001B0CFE" w:rsidRDefault="001B0CFE" w:rsidP="0089633F">
            <w:pPr>
              <w:jc w:val="both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Conmemoración del Día Internacional de los Derechos Humanos</w:t>
            </w:r>
          </w:p>
        </w:tc>
        <w:tc>
          <w:tcPr>
            <w:tcW w:w="1887" w:type="dxa"/>
          </w:tcPr>
          <w:p w:rsidR="001B0CFE" w:rsidRDefault="00243B6C" w:rsidP="005425B8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160</w:t>
            </w:r>
          </w:p>
        </w:tc>
      </w:tr>
    </w:tbl>
    <w:p w:rsidR="00A8302A" w:rsidRDefault="00A8302A" w:rsidP="0089633F">
      <w:pPr>
        <w:jc w:val="both"/>
        <w:rPr>
          <w:rFonts w:ascii="Arial" w:hAnsi="Arial" w:cs="Arial"/>
          <w:szCs w:val="16"/>
        </w:rPr>
      </w:pPr>
    </w:p>
    <w:p w:rsidR="00A75765" w:rsidRDefault="00B6584C" w:rsidP="00AD3EE2">
      <w:pPr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Mapa de Riesgos</w:t>
      </w: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B6584C" w:rsidTr="00306030">
        <w:trPr>
          <w:trHeight w:val="998"/>
        </w:trPr>
        <w:tc>
          <w:tcPr>
            <w:tcW w:w="4414" w:type="dxa"/>
          </w:tcPr>
          <w:p w:rsidR="00B6584C" w:rsidRPr="00B6584C" w:rsidRDefault="00B6584C" w:rsidP="00B6584C">
            <w:pPr>
              <w:spacing w:after="240" w:line="240" w:lineRule="auto"/>
              <w:outlineLvl w:val="0"/>
              <w:rPr>
                <w:rFonts w:ascii="Arial" w:hAnsi="Arial" w:cs="Arial"/>
                <w:lang w:eastAsia="es-CO"/>
              </w:rPr>
            </w:pPr>
            <w:r>
              <w:rPr>
                <w:rFonts w:ascii="Arial" w:hAnsi="Arial" w:cs="Arial"/>
              </w:rPr>
              <w:t xml:space="preserve">Posibilidad de publicar información errada en las diferentes plataformas de comunicaciones tanto internas como externas de la entidad. </w:t>
            </w:r>
          </w:p>
        </w:tc>
        <w:tc>
          <w:tcPr>
            <w:tcW w:w="4414" w:type="dxa"/>
          </w:tcPr>
          <w:p w:rsidR="005D170C" w:rsidRDefault="004A67DD" w:rsidP="00374DC6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</w:tc>
      </w:tr>
      <w:tr w:rsidR="00B6584C" w:rsidTr="00B6584C">
        <w:tc>
          <w:tcPr>
            <w:tcW w:w="4414" w:type="dxa"/>
          </w:tcPr>
          <w:p w:rsidR="00B6584C" w:rsidRPr="00B6584C" w:rsidRDefault="00B6584C" w:rsidP="00AD3EE2">
            <w:pPr>
              <w:rPr>
                <w:rFonts w:ascii="Arial" w:hAnsi="Arial" w:cs="Arial"/>
                <w:szCs w:val="16"/>
              </w:rPr>
            </w:pPr>
            <w:r w:rsidRPr="00B6584C">
              <w:rPr>
                <w:rFonts w:ascii="Arial" w:hAnsi="Arial" w:cs="Arial"/>
                <w:szCs w:val="16"/>
              </w:rPr>
              <w:t>Posibilidad de retrasos en la publicación de la información interna y externa.</w:t>
            </w:r>
          </w:p>
        </w:tc>
        <w:tc>
          <w:tcPr>
            <w:tcW w:w="4414" w:type="dxa"/>
          </w:tcPr>
          <w:p w:rsidR="00B6584C" w:rsidRDefault="00B6584C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</w:tc>
      </w:tr>
      <w:tr w:rsidR="00B6584C" w:rsidTr="00B6584C">
        <w:tc>
          <w:tcPr>
            <w:tcW w:w="4414" w:type="dxa"/>
          </w:tcPr>
          <w:p w:rsidR="00B6584C" w:rsidRPr="00B6584C" w:rsidRDefault="00B6584C" w:rsidP="00AD3EE2">
            <w:pPr>
              <w:rPr>
                <w:rFonts w:ascii="Arial" w:hAnsi="Arial" w:cs="Arial"/>
                <w:szCs w:val="16"/>
              </w:rPr>
            </w:pPr>
            <w:r w:rsidRPr="00B6584C">
              <w:rPr>
                <w:rFonts w:ascii="Arial" w:hAnsi="Arial" w:cs="Arial"/>
                <w:szCs w:val="16"/>
              </w:rPr>
              <w:t>posibilidad de utilización indebida por expertos informáticos de la información publicada en redes.</w:t>
            </w:r>
          </w:p>
        </w:tc>
        <w:tc>
          <w:tcPr>
            <w:tcW w:w="4414" w:type="dxa"/>
          </w:tcPr>
          <w:p w:rsidR="00B6584C" w:rsidRDefault="00B6584C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</w:tc>
      </w:tr>
    </w:tbl>
    <w:p w:rsidR="005D170C" w:rsidRDefault="005D170C" w:rsidP="00AD3EE2">
      <w:pPr>
        <w:rPr>
          <w:rFonts w:ascii="Arial" w:hAnsi="Arial" w:cs="Arial"/>
          <w:b/>
          <w:szCs w:val="16"/>
        </w:rPr>
      </w:pPr>
    </w:p>
    <w:tbl>
      <w:tblPr>
        <w:tblStyle w:val="Tablaconcuadrcula"/>
        <w:tblW w:w="0" w:type="auto"/>
        <w:tblLook w:val="04A0"/>
      </w:tblPr>
      <w:tblGrid>
        <w:gridCol w:w="2928"/>
        <w:gridCol w:w="2928"/>
        <w:gridCol w:w="2928"/>
      </w:tblGrid>
      <w:tr w:rsidR="00C42E4A" w:rsidRPr="0077472E" w:rsidTr="0075614C">
        <w:tc>
          <w:tcPr>
            <w:tcW w:w="2928" w:type="dxa"/>
          </w:tcPr>
          <w:p w:rsidR="00C42E4A" w:rsidRPr="0077472E" w:rsidRDefault="00C42E4A" w:rsidP="0075614C">
            <w:pPr>
              <w:jc w:val="center"/>
              <w:rPr>
                <w:rFonts w:ascii="Segoe UI Emoji" w:hAnsi="Segoe UI Emoji" w:cs="Segoe UI Emoji"/>
                <w:b/>
                <w:bCs/>
              </w:rPr>
            </w:pPr>
            <w:r w:rsidRPr="0077472E">
              <w:rPr>
                <w:rFonts w:ascii="Segoe UI Emoji" w:hAnsi="Segoe UI Emoji" w:cs="Segoe UI Emoji"/>
                <w:b/>
                <w:bCs/>
              </w:rPr>
              <w:t>COMUNICACIONES 2024</w:t>
            </w:r>
          </w:p>
        </w:tc>
        <w:tc>
          <w:tcPr>
            <w:tcW w:w="2928" w:type="dxa"/>
          </w:tcPr>
          <w:p w:rsidR="00C42E4A" w:rsidRPr="0077472E" w:rsidRDefault="00C42E4A" w:rsidP="0075614C">
            <w:pPr>
              <w:jc w:val="center"/>
              <w:rPr>
                <w:rFonts w:ascii="Segoe UI Emoji" w:hAnsi="Segoe UI Emoji" w:cs="Segoe UI Emoji"/>
                <w:b/>
                <w:bCs/>
              </w:rPr>
            </w:pPr>
            <w:r w:rsidRPr="0077472E">
              <w:rPr>
                <w:rFonts w:ascii="Segoe UI Emoji" w:hAnsi="Segoe UI Emoji" w:cs="Segoe UI Emoji"/>
                <w:b/>
                <w:bCs/>
              </w:rPr>
              <w:t>ACOMPAÑAMIENTOS</w:t>
            </w:r>
          </w:p>
        </w:tc>
        <w:tc>
          <w:tcPr>
            <w:tcW w:w="2928" w:type="dxa"/>
          </w:tcPr>
          <w:p w:rsidR="00C42E4A" w:rsidRPr="0077472E" w:rsidRDefault="00C42E4A" w:rsidP="0075614C">
            <w:pPr>
              <w:jc w:val="center"/>
              <w:rPr>
                <w:rFonts w:ascii="Segoe UI Emoji" w:hAnsi="Segoe UI Emoji" w:cs="Segoe UI Emoji"/>
                <w:b/>
                <w:bCs/>
              </w:rPr>
            </w:pPr>
            <w:r w:rsidRPr="0077472E">
              <w:rPr>
                <w:rFonts w:ascii="Segoe UI Emoji" w:hAnsi="Segoe UI Emoji" w:cs="Segoe UI Emoji"/>
                <w:b/>
                <w:bCs/>
              </w:rPr>
              <w:t>DISEÑOS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Enero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0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1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 xml:space="preserve">Febrero 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17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18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 xml:space="preserve">Marzo 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45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15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Abril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46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26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Mayo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43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26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Junio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26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21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Julio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28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21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Agosto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35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22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Septiembre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23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21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lastRenderedPageBreak/>
              <w:t>Octubre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30</w:t>
            </w:r>
          </w:p>
        </w:tc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29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Noviembre</w:t>
            </w:r>
          </w:p>
        </w:tc>
        <w:tc>
          <w:tcPr>
            <w:tcW w:w="2928" w:type="dxa"/>
          </w:tcPr>
          <w:p w:rsidR="00C42E4A" w:rsidRDefault="00162017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24</w:t>
            </w:r>
          </w:p>
        </w:tc>
        <w:tc>
          <w:tcPr>
            <w:tcW w:w="2928" w:type="dxa"/>
          </w:tcPr>
          <w:p w:rsidR="00C42E4A" w:rsidRDefault="00162017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18</w:t>
            </w:r>
          </w:p>
        </w:tc>
      </w:tr>
      <w:tr w:rsidR="001D3409" w:rsidTr="0075614C">
        <w:tc>
          <w:tcPr>
            <w:tcW w:w="2928" w:type="dxa"/>
          </w:tcPr>
          <w:p w:rsidR="001D3409" w:rsidRDefault="001D3409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Diciembre</w:t>
            </w:r>
          </w:p>
        </w:tc>
        <w:tc>
          <w:tcPr>
            <w:tcW w:w="2928" w:type="dxa"/>
          </w:tcPr>
          <w:p w:rsidR="001D3409" w:rsidRDefault="001D3409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17</w:t>
            </w:r>
          </w:p>
        </w:tc>
        <w:tc>
          <w:tcPr>
            <w:tcW w:w="2928" w:type="dxa"/>
          </w:tcPr>
          <w:p w:rsidR="001D3409" w:rsidRDefault="001D3409" w:rsidP="0075614C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14</w:t>
            </w:r>
          </w:p>
        </w:tc>
      </w:tr>
      <w:tr w:rsidR="00C42E4A" w:rsidTr="0075614C">
        <w:tc>
          <w:tcPr>
            <w:tcW w:w="2928" w:type="dxa"/>
          </w:tcPr>
          <w:p w:rsidR="00C42E4A" w:rsidRDefault="00C42E4A" w:rsidP="0075614C">
            <w:pPr>
              <w:rPr>
                <w:rFonts w:ascii="Segoe UI Emoji" w:hAnsi="Segoe UI Emoji" w:cs="Segoe UI Emoji"/>
              </w:rPr>
            </w:pPr>
          </w:p>
        </w:tc>
        <w:tc>
          <w:tcPr>
            <w:tcW w:w="2928" w:type="dxa"/>
          </w:tcPr>
          <w:p w:rsidR="00C42E4A" w:rsidRPr="00185F82" w:rsidRDefault="001D3409" w:rsidP="0075614C">
            <w:pPr>
              <w:rPr>
                <w:rFonts w:ascii="Segoe UI Emoji" w:hAnsi="Segoe UI Emoji" w:cs="Segoe UI Emoji"/>
                <w:b/>
                <w:bCs/>
              </w:rPr>
            </w:pPr>
            <w:r w:rsidRPr="00185F82">
              <w:rPr>
                <w:rFonts w:ascii="Segoe UI Emoji" w:hAnsi="Segoe UI Emoji" w:cs="Segoe UI Emoji"/>
                <w:b/>
                <w:bCs/>
              </w:rPr>
              <w:t>310</w:t>
            </w:r>
          </w:p>
        </w:tc>
        <w:tc>
          <w:tcPr>
            <w:tcW w:w="2928" w:type="dxa"/>
          </w:tcPr>
          <w:p w:rsidR="00C42E4A" w:rsidRPr="00185F82" w:rsidRDefault="00C42E4A" w:rsidP="0075614C">
            <w:pPr>
              <w:rPr>
                <w:rFonts w:ascii="Segoe UI Emoji" w:hAnsi="Segoe UI Emoji" w:cs="Segoe UI Emoji"/>
                <w:b/>
                <w:bCs/>
              </w:rPr>
            </w:pPr>
            <w:r w:rsidRPr="00185F82">
              <w:rPr>
                <w:rFonts w:ascii="Segoe UI Emoji" w:hAnsi="Segoe UI Emoji" w:cs="Segoe UI Emoji"/>
                <w:b/>
                <w:bCs/>
              </w:rPr>
              <w:t>2</w:t>
            </w:r>
            <w:r w:rsidR="001D3409" w:rsidRPr="00185F82">
              <w:rPr>
                <w:rFonts w:ascii="Segoe UI Emoji" w:hAnsi="Segoe UI Emoji" w:cs="Segoe UI Emoji"/>
                <w:b/>
                <w:bCs/>
              </w:rPr>
              <w:t>14</w:t>
            </w:r>
          </w:p>
        </w:tc>
      </w:tr>
    </w:tbl>
    <w:p w:rsidR="00C42E4A" w:rsidRDefault="00C42E4A" w:rsidP="00AD3EE2">
      <w:pPr>
        <w:rPr>
          <w:rFonts w:ascii="Arial" w:hAnsi="Arial" w:cs="Arial"/>
          <w:b/>
          <w:szCs w:val="16"/>
        </w:rPr>
      </w:pPr>
    </w:p>
    <w:p w:rsidR="00027E6C" w:rsidRDefault="00027E6C" w:rsidP="00AD3EE2">
      <w:pPr>
        <w:rPr>
          <w:rFonts w:ascii="Arial" w:hAnsi="Arial" w:cs="Arial"/>
          <w:b/>
          <w:szCs w:val="16"/>
        </w:rPr>
      </w:pPr>
    </w:p>
    <w:p w:rsidR="00027E6C" w:rsidRDefault="00027E6C" w:rsidP="00027E6C">
      <w:pPr>
        <w:spacing w:after="0" w:line="240" w:lineRule="auto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szCs w:val="16"/>
        </w:rPr>
        <w:t xml:space="preserve">RENDICIÓN DE CUENTAS – TRANSMISIÓN: </w:t>
      </w:r>
    </w:p>
    <w:p w:rsidR="00027E6C" w:rsidRDefault="000E3156" w:rsidP="00027E6C">
      <w:pPr>
        <w:spacing w:after="0" w:line="240" w:lineRule="auto"/>
        <w:rPr>
          <w:rFonts w:ascii="Arial" w:hAnsi="Arial" w:cs="Arial"/>
          <w:b/>
          <w:lang w:val="es-MX"/>
        </w:rPr>
      </w:pPr>
      <w:hyperlink r:id="rId32" w:history="1">
        <w:r w:rsidR="00027E6C" w:rsidRPr="000C7175">
          <w:rPr>
            <w:rStyle w:val="Hipervnculo"/>
            <w:rFonts w:ascii="Arial" w:hAnsi="Arial" w:cs="Arial"/>
            <w:b/>
            <w:lang w:val="es-MX"/>
          </w:rPr>
          <w:t>https://www.youtube.com/live/RF3ujG6QEtY</w:t>
        </w:r>
      </w:hyperlink>
    </w:p>
    <w:p w:rsidR="00027E6C" w:rsidRDefault="00027E6C" w:rsidP="00027E6C">
      <w:pPr>
        <w:spacing w:after="0" w:line="240" w:lineRule="auto"/>
        <w:rPr>
          <w:rFonts w:ascii="Arial" w:hAnsi="Arial" w:cs="Arial"/>
          <w:b/>
          <w:lang w:val="es-MX"/>
        </w:rPr>
      </w:pPr>
    </w:p>
    <w:p w:rsidR="00027E6C" w:rsidRDefault="00027E6C" w:rsidP="00027E6C">
      <w:pPr>
        <w:spacing w:after="0" w:line="240" w:lineRule="auto"/>
        <w:rPr>
          <w:rFonts w:ascii="Arial" w:hAnsi="Arial" w:cs="Arial"/>
          <w:b/>
          <w:lang w:val="es-MX"/>
        </w:rPr>
      </w:pPr>
    </w:p>
    <w:p w:rsidR="00771C62" w:rsidRPr="00771C62" w:rsidRDefault="00771C62" w:rsidP="00771C62">
      <w:pPr>
        <w:pStyle w:val="Sinespaciado"/>
        <w:rPr>
          <w:rFonts w:ascii="Arial" w:hAnsi="Arial" w:cs="Arial"/>
          <w:b/>
          <w:bCs/>
          <w:sz w:val="20"/>
          <w:szCs w:val="20"/>
        </w:rPr>
      </w:pPr>
      <w:r w:rsidRPr="00771C62">
        <w:rPr>
          <w:rFonts w:ascii="Arial" w:hAnsi="Arial" w:cs="Arial"/>
          <w:b/>
          <w:bCs/>
          <w:sz w:val="20"/>
          <w:szCs w:val="20"/>
        </w:rPr>
        <w:t xml:space="preserve">Cuentas: </w:t>
      </w:r>
    </w:p>
    <w:p w:rsidR="00771C62" w:rsidRDefault="00771C62" w:rsidP="00771C62">
      <w:pPr>
        <w:pStyle w:val="Sinespaciado"/>
        <w:rPr>
          <w:rFonts w:ascii="Arial" w:hAnsi="Arial" w:cs="Arial"/>
          <w:sz w:val="20"/>
          <w:szCs w:val="20"/>
        </w:rPr>
      </w:pPr>
    </w:p>
    <w:p w:rsidR="00771C62" w:rsidRPr="00771C62" w:rsidRDefault="00771C62" w:rsidP="00771C62">
      <w:pPr>
        <w:pStyle w:val="Sinespaciado"/>
        <w:rPr>
          <w:rFonts w:ascii="Arial" w:hAnsi="Arial" w:cs="Arial"/>
          <w:b/>
          <w:bCs/>
          <w:sz w:val="20"/>
          <w:szCs w:val="20"/>
        </w:rPr>
      </w:pPr>
      <w:r w:rsidRPr="00771C62">
        <w:rPr>
          <w:rFonts w:ascii="Arial" w:hAnsi="Arial" w:cs="Arial"/>
          <w:b/>
          <w:bCs/>
          <w:sz w:val="20"/>
          <w:szCs w:val="20"/>
        </w:rPr>
        <w:t xml:space="preserve">X </w:t>
      </w:r>
    </w:p>
    <w:p w:rsidR="00771C62" w:rsidRDefault="00771C62" w:rsidP="00771C62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@personeriadeitagui. Clave: personeriaitagui2021</w:t>
      </w:r>
    </w:p>
    <w:p w:rsidR="00771C62" w:rsidRDefault="00771C62" w:rsidP="00771C62">
      <w:pPr>
        <w:pStyle w:val="Sinespaciado"/>
        <w:rPr>
          <w:rFonts w:ascii="Arial" w:hAnsi="Arial" w:cs="Arial"/>
          <w:sz w:val="20"/>
          <w:szCs w:val="20"/>
        </w:rPr>
      </w:pPr>
    </w:p>
    <w:p w:rsidR="00771C62" w:rsidRPr="00771C62" w:rsidRDefault="00771C62" w:rsidP="00771C62">
      <w:pPr>
        <w:pStyle w:val="Sinespaciado"/>
        <w:rPr>
          <w:rFonts w:ascii="Arial" w:hAnsi="Arial" w:cs="Arial"/>
          <w:b/>
          <w:bCs/>
          <w:sz w:val="20"/>
          <w:szCs w:val="20"/>
        </w:rPr>
      </w:pPr>
      <w:r w:rsidRPr="00771C62">
        <w:rPr>
          <w:rFonts w:ascii="Arial" w:hAnsi="Arial" w:cs="Arial"/>
          <w:b/>
          <w:bCs/>
          <w:sz w:val="20"/>
          <w:szCs w:val="20"/>
        </w:rPr>
        <w:t>YouTube</w:t>
      </w:r>
    </w:p>
    <w:p w:rsidR="00771C62" w:rsidRDefault="000E3156" w:rsidP="00771C62">
      <w:pPr>
        <w:pStyle w:val="Sinespaciado"/>
        <w:rPr>
          <w:rFonts w:ascii="Arial" w:hAnsi="Arial" w:cs="Arial"/>
          <w:sz w:val="20"/>
          <w:szCs w:val="20"/>
        </w:rPr>
      </w:pPr>
      <w:hyperlink r:id="rId33" w:history="1">
        <w:r w:rsidR="00771C62" w:rsidRPr="007100F9">
          <w:rPr>
            <w:rStyle w:val="Hipervnculo"/>
            <w:rFonts w:ascii="Arial" w:hAnsi="Arial" w:cs="Arial"/>
            <w:sz w:val="20"/>
            <w:szCs w:val="20"/>
          </w:rPr>
          <w:t>Personeriadeitagui16@gmail.com</w:t>
        </w:r>
      </w:hyperlink>
      <w:r w:rsidR="00771C62">
        <w:rPr>
          <w:rFonts w:ascii="Arial" w:hAnsi="Arial" w:cs="Arial"/>
          <w:sz w:val="20"/>
          <w:szCs w:val="20"/>
        </w:rPr>
        <w:t>. Clave homo2020</w:t>
      </w:r>
    </w:p>
    <w:p w:rsidR="00981EE3" w:rsidRDefault="00981EE3" w:rsidP="00771C62">
      <w:pPr>
        <w:pStyle w:val="Sinespaciado"/>
        <w:rPr>
          <w:rFonts w:ascii="Arial" w:hAnsi="Arial" w:cs="Arial"/>
          <w:sz w:val="20"/>
          <w:szCs w:val="20"/>
        </w:rPr>
      </w:pPr>
    </w:p>
    <w:p w:rsidR="00771C62" w:rsidRDefault="00981EE3" w:rsidP="00771C62">
      <w:pPr>
        <w:pStyle w:val="Sinespaciado"/>
        <w:rPr>
          <w:rFonts w:ascii="Arial" w:hAnsi="Arial" w:cs="Arial"/>
          <w:sz w:val="20"/>
          <w:szCs w:val="20"/>
        </w:rPr>
      </w:pPr>
      <w:r w:rsidRPr="00981EE3">
        <w:rPr>
          <w:rFonts w:ascii="Arial" w:hAnsi="Arial" w:cs="Arial"/>
          <w:b/>
          <w:bCs/>
          <w:sz w:val="20"/>
          <w:szCs w:val="20"/>
        </w:rPr>
        <w:t>Gmail</w:t>
      </w:r>
    </w:p>
    <w:p w:rsidR="00771C62" w:rsidRDefault="000E3156" w:rsidP="00771C62">
      <w:pPr>
        <w:pStyle w:val="Sinespaciado"/>
        <w:rPr>
          <w:rFonts w:ascii="Arial" w:hAnsi="Arial" w:cs="Arial"/>
          <w:sz w:val="20"/>
          <w:szCs w:val="20"/>
        </w:rPr>
      </w:pPr>
      <w:hyperlink r:id="rId34" w:history="1">
        <w:r w:rsidR="00771C62" w:rsidRPr="007100F9">
          <w:rPr>
            <w:rStyle w:val="Hipervnculo"/>
            <w:rFonts w:ascii="Arial" w:hAnsi="Arial" w:cs="Arial"/>
            <w:sz w:val="20"/>
            <w:szCs w:val="20"/>
          </w:rPr>
          <w:t>Comunicaciones@personeriaitagui.gov.co</w:t>
        </w:r>
      </w:hyperlink>
      <w:r w:rsidR="00771C62">
        <w:rPr>
          <w:rFonts w:ascii="Arial" w:hAnsi="Arial" w:cs="Arial"/>
          <w:sz w:val="20"/>
          <w:szCs w:val="20"/>
        </w:rPr>
        <w:t xml:space="preserve">  Clave: Itaguipersoneria2021#</w:t>
      </w:r>
    </w:p>
    <w:p w:rsidR="00981EE3" w:rsidRDefault="00981EE3" w:rsidP="00771C62">
      <w:pPr>
        <w:pStyle w:val="Sinespaciado"/>
        <w:rPr>
          <w:rFonts w:ascii="Arial" w:hAnsi="Arial" w:cs="Arial"/>
          <w:sz w:val="20"/>
          <w:szCs w:val="20"/>
        </w:rPr>
      </w:pPr>
    </w:p>
    <w:p w:rsidR="00981EE3" w:rsidRDefault="00981EE3" w:rsidP="00771C62">
      <w:pPr>
        <w:pStyle w:val="Sinespaciad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Instagram</w:t>
      </w:r>
    </w:p>
    <w:p w:rsidR="00981EE3" w:rsidRPr="00981EE3" w:rsidRDefault="00981EE3" w:rsidP="00771C62">
      <w:pPr>
        <w:pStyle w:val="Sinespaciado"/>
        <w:rPr>
          <w:rFonts w:ascii="Arial" w:hAnsi="Arial" w:cs="Arial"/>
          <w:sz w:val="20"/>
          <w:szCs w:val="20"/>
        </w:rPr>
      </w:pPr>
      <w:r w:rsidRPr="00981EE3">
        <w:rPr>
          <w:rFonts w:ascii="Arial" w:hAnsi="Arial" w:cs="Arial"/>
          <w:sz w:val="20"/>
          <w:szCs w:val="20"/>
        </w:rPr>
        <w:t>@personeriaitagui. C</w:t>
      </w:r>
      <w:r>
        <w:rPr>
          <w:rFonts w:ascii="Arial" w:hAnsi="Arial" w:cs="Arial"/>
          <w:sz w:val="20"/>
          <w:szCs w:val="20"/>
        </w:rPr>
        <w:t>lave: Personeriaitagui2023</w:t>
      </w:r>
    </w:p>
    <w:p w:rsidR="00771C62" w:rsidRDefault="00771C62" w:rsidP="00771C62">
      <w:pPr>
        <w:pStyle w:val="Sinespaciado"/>
        <w:rPr>
          <w:rFonts w:ascii="Arial" w:hAnsi="Arial" w:cs="Arial"/>
          <w:sz w:val="20"/>
          <w:szCs w:val="20"/>
        </w:rPr>
      </w:pPr>
    </w:p>
    <w:p w:rsidR="00771C62" w:rsidRDefault="00771C62" w:rsidP="00771C62">
      <w:pPr>
        <w:pStyle w:val="Sinespaciado"/>
        <w:rPr>
          <w:rFonts w:ascii="Arial" w:hAnsi="Arial" w:cs="Arial"/>
          <w:sz w:val="20"/>
          <w:szCs w:val="20"/>
        </w:rPr>
      </w:pPr>
    </w:p>
    <w:p w:rsidR="00027E6C" w:rsidRPr="002B574A" w:rsidRDefault="00027E6C" w:rsidP="00AD3EE2">
      <w:pPr>
        <w:rPr>
          <w:rFonts w:ascii="Arial" w:hAnsi="Arial" w:cs="Arial"/>
          <w:b/>
          <w:szCs w:val="16"/>
        </w:rPr>
      </w:pPr>
    </w:p>
    <w:sectPr w:rsidR="00027E6C" w:rsidRPr="002B574A" w:rsidSect="00C95AC5">
      <w:headerReference w:type="even" r:id="rId35"/>
      <w:headerReference w:type="default" r:id="rId36"/>
      <w:footerReference w:type="default" r:id="rId37"/>
      <w:headerReference w:type="first" r:id="rId38"/>
      <w:pgSz w:w="12240" w:h="15840" w:code="1"/>
      <w:pgMar w:top="1418" w:right="1701" w:bottom="2268" w:left="170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25D" w:rsidRDefault="00DC425D" w:rsidP="00E66E45">
      <w:pPr>
        <w:spacing w:after="0" w:line="240" w:lineRule="auto"/>
      </w:pPr>
      <w:r>
        <w:separator/>
      </w:r>
    </w:p>
  </w:endnote>
  <w:endnote w:type="continuationSeparator" w:id="0">
    <w:p w:rsidR="00DC425D" w:rsidRDefault="00DC425D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F81" w:rsidRDefault="00C95AC5" w:rsidP="004E734A">
    <w:pPr>
      <w:pStyle w:val="Piedepgina"/>
      <w:ind w:left="-1701"/>
      <w:jc w:val="right"/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-753110</wp:posOffset>
          </wp:positionV>
          <wp:extent cx="7772400" cy="1256030"/>
          <wp:effectExtent l="0" t="0" r="0" b="0"/>
          <wp:wrapNone/>
          <wp:docPr id="10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W w:w="11732" w:type="dxa"/>
      <w:tblInd w:w="-1701" w:type="dxa"/>
      <w:tblLook w:val="04A0"/>
    </w:tblPr>
    <w:tblGrid>
      <w:gridCol w:w="5796"/>
      <w:gridCol w:w="5936"/>
    </w:tblGrid>
    <w:tr w:rsidR="00A82F81" w:rsidRPr="00E25F48" w:rsidTr="00E25F48">
      <w:tc>
        <w:tcPr>
          <w:tcW w:w="5796" w:type="dxa"/>
          <w:shd w:val="clear" w:color="auto" w:fill="auto"/>
        </w:tcPr>
        <w:p w:rsidR="00A82F81" w:rsidRPr="00E25F48" w:rsidRDefault="00A82F81" w:rsidP="00E25F48">
          <w:pPr>
            <w:pStyle w:val="Piedepgina"/>
            <w:jc w:val="right"/>
          </w:pPr>
        </w:p>
      </w:tc>
      <w:tc>
        <w:tcPr>
          <w:tcW w:w="5936" w:type="dxa"/>
          <w:shd w:val="clear" w:color="auto" w:fill="auto"/>
        </w:tcPr>
        <w:p w:rsidR="00A82F81" w:rsidRPr="00E25F48" w:rsidRDefault="00A82F81" w:rsidP="006150D1">
          <w:pPr>
            <w:pStyle w:val="Piedepgina"/>
          </w:pPr>
        </w:p>
      </w:tc>
    </w:tr>
  </w:tbl>
  <w:p w:rsidR="00A82F81" w:rsidRDefault="00A82F81" w:rsidP="004E734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25D" w:rsidRDefault="00DC425D" w:rsidP="00E66E45">
      <w:pPr>
        <w:spacing w:after="0" w:line="240" w:lineRule="auto"/>
      </w:pPr>
      <w:r>
        <w:separator/>
      </w:r>
    </w:p>
  </w:footnote>
  <w:footnote w:type="continuationSeparator" w:id="0">
    <w:p w:rsidR="00DC425D" w:rsidRDefault="00DC425D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F81" w:rsidRDefault="000E3156">
    <w:pPr>
      <w:pStyle w:val="Encabezado"/>
    </w:pPr>
    <w:r w:rsidRPr="000E3156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1" o:spid="_x0000_s2066" type="#_x0000_t75" style="position:absolute;margin-left:0;margin-top:0;width:285.95pt;height:396.95pt;z-index:-251658752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  <w:tbl>
    <w:tblPr>
      <w:tblW w:w="10207" w:type="dxa"/>
      <w:tblInd w:w="-743" w:type="dxa"/>
      <w:tblLook w:val="04A0"/>
    </w:tblPr>
    <w:tblGrid>
      <w:gridCol w:w="4489"/>
      <w:gridCol w:w="5718"/>
    </w:tblGrid>
    <w:tr w:rsidR="00A82F81" w:rsidRPr="00E25F48" w:rsidTr="00E25F48">
      <w:tc>
        <w:tcPr>
          <w:tcW w:w="4489" w:type="dxa"/>
          <w:shd w:val="clear" w:color="auto" w:fill="auto"/>
        </w:tcPr>
        <w:p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rPr>
              <w:noProof/>
              <w:lang w:eastAsia="es-CO"/>
            </w:rPr>
          </w:pPr>
        </w:p>
        <w:p w:rsidR="00A82F81" w:rsidRPr="00E25F48" w:rsidRDefault="00C95AC5" w:rsidP="00E25F48">
          <w:pPr>
            <w:pStyle w:val="Encabezado"/>
            <w:tabs>
              <w:tab w:val="clear" w:pos="4419"/>
              <w:tab w:val="center" w:pos="7655"/>
            </w:tabs>
            <w:ind w:left="284"/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2223770" cy="638175"/>
                <wp:effectExtent l="0" t="0" r="5080" b="9525"/>
                <wp:docPr id="576" name="Gráfico 5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áfico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  <a:ext uri="{96DAC541-7B7A-43D3-8B79-37D633B846F1}">
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377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8" w:type="dxa"/>
          <w:shd w:val="clear" w:color="auto" w:fill="auto"/>
        </w:tcPr>
        <w:p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jc w:val="right"/>
          </w:pPr>
        </w:p>
      </w:tc>
    </w:tr>
  </w:tbl>
  <w:p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F81" w:rsidRDefault="000E3156">
    <w:pPr>
      <w:pStyle w:val="Encabezado"/>
    </w:pPr>
    <w:r w:rsidRPr="000E3156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0" o:spid="_x0000_s2065" type="#_x0000_t75" style="position:absolute;margin-left:0;margin-top:0;width:285.95pt;height:396.95pt;z-index:-251659776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7F70"/>
    <w:rsid w:val="00004BDC"/>
    <w:rsid w:val="00013525"/>
    <w:rsid w:val="000215A8"/>
    <w:rsid w:val="00023418"/>
    <w:rsid w:val="00027E6C"/>
    <w:rsid w:val="00032105"/>
    <w:rsid w:val="00032DE6"/>
    <w:rsid w:val="00032F6E"/>
    <w:rsid w:val="00043BCA"/>
    <w:rsid w:val="00044BB3"/>
    <w:rsid w:val="00046894"/>
    <w:rsid w:val="00066641"/>
    <w:rsid w:val="00067784"/>
    <w:rsid w:val="00077896"/>
    <w:rsid w:val="00096111"/>
    <w:rsid w:val="00097108"/>
    <w:rsid w:val="000B24B9"/>
    <w:rsid w:val="000C2180"/>
    <w:rsid w:val="000D100C"/>
    <w:rsid w:val="000E3156"/>
    <w:rsid w:val="000E58D1"/>
    <w:rsid w:val="00100AD4"/>
    <w:rsid w:val="00113002"/>
    <w:rsid w:val="00116D78"/>
    <w:rsid w:val="001331A3"/>
    <w:rsid w:val="00140AD9"/>
    <w:rsid w:val="001427A5"/>
    <w:rsid w:val="00142EDC"/>
    <w:rsid w:val="00144441"/>
    <w:rsid w:val="001445D9"/>
    <w:rsid w:val="00147629"/>
    <w:rsid w:val="001517BA"/>
    <w:rsid w:val="00155623"/>
    <w:rsid w:val="00155977"/>
    <w:rsid w:val="00156715"/>
    <w:rsid w:val="00162017"/>
    <w:rsid w:val="00164E3C"/>
    <w:rsid w:val="00182D4C"/>
    <w:rsid w:val="00182E3D"/>
    <w:rsid w:val="00185F82"/>
    <w:rsid w:val="001868F4"/>
    <w:rsid w:val="00186E88"/>
    <w:rsid w:val="00196892"/>
    <w:rsid w:val="001A7399"/>
    <w:rsid w:val="001B0321"/>
    <w:rsid w:val="001B0CFE"/>
    <w:rsid w:val="001C7C4E"/>
    <w:rsid w:val="001D3409"/>
    <w:rsid w:val="001D577D"/>
    <w:rsid w:val="001E5C91"/>
    <w:rsid w:val="001E6BE8"/>
    <w:rsid w:val="001E7410"/>
    <w:rsid w:val="001F1339"/>
    <w:rsid w:val="001F5794"/>
    <w:rsid w:val="00200900"/>
    <w:rsid w:val="00205A28"/>
    <w:rsid w:val="00223314"/>
    <w:rsid w:val="00224FCC"/>
    <w:rsid w:val="00231D4F"/>
    <w:rsid w:val="00235706"/>
    <w:rsid w:val="00240B98"/>
    <w:rsid w:val="002415AD"/>
    <w:rsid w:val="00243B6C"/>
    <w:rsid w:val="00247AD2"/>
    <w:rsid w:val="00260567"/>
    <w:rsid w:val="00270C94"/>
    <w:rsid w:val="00281245"/>
    <w:rsid w:val="00283296"/>
    <w:rsid w:val="0028374F"/>
    <w:rsid w:val="002A092C"/>
    <w:rsid w:val="002A2541"/>
    <w:rsid w:val="002B517E"/>
    <w:rsid w:val="002B574A"/>
    <w:rsid w:val="002C1C81"/>
    <w:rsid w:val="002C3FB9"/>
    <w:rsid w:val="002D57A3"/>
    <w:rsid w:val="002D5F6C"/>
    <w:rsid w:val="002D6E7A"/>
    <w:rsid w:val="002E5620"/>
    <w:rsid w:val="002F0CB8"/>
    <w:rsid w:val="002F4143"/>
    <w:rsid w:val="00306030"/>
    <w:rsid w:val="0031193A"/>
    <w:rsid w:val="003201FF"/>
    <w:rsid w:val="00325E9F"/>
    <w:rsid w:val="0033170F"/>
    <w:rsid w:val="00332E5D"/>
    <w:rsid w:val="003408D0"/>
    <w:rsid w:val="00372BD7"/>
    <w:rsid w:val="00374DC6"/>
    <w:rsid w:val="0038229D"/>
    <w:rsid w:val="00392DFB"/>
    <w:rsid w:val="00394503"/>
    <w:rsid w:val="00396FFC"/>
    <w:rsid w:val="003A3581"/>
    <w:rsid w:val="003A3E64"/>
    <w:rsid w:val="003B24F3"/>
    <w:rsid w:val="003B2F45"/>
    <w:rsid w:val="003B7170"/>
    <w:rsid w:val="003C0AA4"/>
    <w:rsid w:val="003C3EA0"/>
    <w:rsid w:val="003C5B68"/>
    <w:rsid w:val="003D6570"/>
    <w:rsid w:val="003D7DF3"/>
    <w:rsid w:val="003E03B4"/>
    <w:rsid w:val="003F250C"/>
    <w:rsid w:val="003F3C8B"/>
    <w:rsid w:val="003F61ED"/>
    <w:rsid w:val="00412D40"/>
    <w:rsid w:val="004366CB"/>
    <w:rsid w:val="00451BF8"/>
    <w:rsid w:val="004543D6"/>
    <w:rsid w:val="004620E5"/>
    <w:rsid w:val="0046342B"/>
    <w:rsid w:val="004667A3"/>
    <w:rsid w:val="00467B46"/>
    <w:rsid w:val="004852C0"/>
    <w:rsid w:val="004A67DD"/>
    <w:rsid w:val="004A6EFC"/>
    <w:rsid w:val="004E6620"/>
    <w:rsid w:val="004E6FD9"/>
    <w:rsid w:val="004E734A"/>
    <w:rsid w:val="004F0B0A"/>
    <w:rsid w:val="00503416"/>
    <w:rsid w:val="00513487"/>
    <w:rsid w:val="00521E00"/>
    <w:rsid w:val="00525C69"/>
    <w:rsid w:val="00532A2A"/>
    <w:rsid w:val="005425B8"/>
    <w:rsid w:val="00544EF4"/>
    <w:rsid w:val="00550E44"/>
    <w:rsid w:val="00553872"/>
    <w:rsid w:val="00553F9C"/>
    <w:rsid w:val="00555FD6"/>
    <w:rsid w:val="0056279F"/>
    <w:rsid w:val="00570E83"/>
    <w:rsid w:val="0057430A"/>
    <w:rsid w:val="005744DF"/>
    <w:rsid w:val="0057689A"/>
    <w:rsid w:val="00583A7B"/>
    <w:rsid w:val="00587B25"/>
    <w:rsid w:val="005A6C22"/>
    <w:rsid w:val="005A6EE9"/>
    <w:rsid w:val="005A7659"/>
    <w:rsid w:val="005B09F8"/>
    <w:rsid w:val="005C1010"/>
    <w:rsid w:val="005D170C"/>
    <w:rsid w:val="005D261B"/>
    <w:rsid w:val="005F0437"/>
    <w:rsid w:val="005F7BE7"/>
    <w:rsid w:val="00600DB2"/>
    <w:rsid w:val="00603FC2"/>
    <w:rsid w:val="006150D1"/>
    <w:rsid w:val="006170A2"/>
    <w:rsid w:val="00634276"/>
    <w:rsid w:val="00634782"/>
    <w:rsid w:val="00641218"/>
    <w:rsid w:val="006519CC"/>
    <w:rsid w:val="00694334"/>
    <w:rsid w:val="006A0AC0"/>
    <w:rsid w:val="006A2D1F"/>
    <w:rsid w:val="006A398E"/>
    <w:rsid w:val="006B0CDE"/>
    <w:rsid w:val="006C20A4"/>
    <w:rsid w:val="006D7618"/>
    <w:rsid w:val="006E2DDB"/>
    <w:rsid w:val="006E5F8F"/>
    <w:rsid w:val="00703400"/>
    <w:rsid w:val="00704C11"/>
    <w:rsid w:val="00722A2C"/>
    <w:rsid w:val="007306CB"/>
    <w:rsid w:val="00733BB6"/>
    <w:rsid w:val="00736121"/>
    <w:rsid w:val="0074499C"/>
    <w:rsid w:val="007553C6"/>
    <w:rsid w:val="0076144C"/>
    <w:rsid w:val="00764D67"/>
    <w:rsid w:val="007704BE"/>
    <w:rsid w:val="00770CDD"/>
    <w:rsid w:val="00771C62"/>
    <w:rsid w:val="0077276D"/>
    <w:rsid w:val="00774B5A"/>
    <w:rsid w:val="00775783"/>
    <w:rsid w:val="00776F52"/>
    <w:rsid w:val="007774B4"/>
    <w:rsid w:val="007C1C08"/>
    <w:rsid w:val="007C4C24"/>
    <w:rsid w:val="007D2679"/>
    <w:rsid w:val="007D6F50"/>
    <w:rsid w:val="007F026D"/>
    <w:rsid w:val="007F1C2C"/>
    <w:rsid w:val="00800E3F"/>
    <w:rsid w:val="00806F6B"/>
    <w:rsid w:val="00807BF8"/>
    <w:rsid w:val="00814308"/>
    <w:rsid w:val="00814E44"/>
    <w:rsid w:val="00816455"/>
    <w:rsid w:val="00827635"/>
    <w:rsid w:val="0082766F"/>
    <w:rsid w:val="00831D7B"/>
    <w:rsid w:val="008335CA"/>
    <w:rsid w:val="00833823"/>
    <w:rsid w:val="008374DD"/>
    <w:rsid w:val="00847F70"/>
    <w:rsid w:val="00864011"/>
    <w:rsid w:val="008640F4"/>
    <w:rsid w:val="00873A1D"/>
    <w:rsid w:val="00873F74"/>
    <w:rsid w:val="00882F51"/>
    <w:rsid w:val="0089633F"/>
    <w:rsid w:val="00897F66"/>
    <w:rsid w:val="008A1145"/>
    <w:rsid w:val="008A138C"/>
    <w:rsid w:val="008B108F"/>
    <w:rsid w:val="008B42B9"/>
    <w:rsid w:val="008B6CC7"/>
    <w:rsid w:val="008C1B00"/>
    <w:rsid w:val="008C68DA"/>
    <w:rsid w:val="008D4A8A"/>
    <w:rsid w:val="008E506B"/>
    <w:rsid w:val="008E608B"/>
    <w:rsid w:val="008E6743"/>
    <w:rsid w:val="008F7483"/>
    <w:rsid w:val="00900C98"/>
    <w:rsid w:val="00934D10"/>
    <w:rsid w:val="009414FC"/>
    <w:rsid w:val="00943DC2"/>
    <w:rsid w:val="00943F19"/>
    <w:rsid w:val="0096555D"/>
    <w:rsid w:val="00974021"/>
    <w:rsid w:val="00974CD2"/>
    <w:rsid w:val="00981EE3"/>
    <w:rsid w:val="00985673"/>
    <w:rsid w:val="0098583C"/>
    <w:rsid w:val="00991874"/>
    <w:rsid w:val="00995423"/>
    <w:rsid w:val="009A1C03"/>
    <w:rsid w:val="009A5811"/>
    <w:rsid w:val="009C0632"/>
    <w:rsid w:val="009C51B3"/>
    <w:rsid w:val="009C6A93"/>
    <w:rsid w:val="009D118E"/>
    <w:rsid w:val="009D324D"/>
    <w:rsid w:val="009D5D7D"/>
    <w:rsid w:val="009E5965"/>
    <w:rsid w:val="00A00BAC"/>
    <w:rsid w:val="00A1276D"/>
    <w:rsid w:val="00A14D61"/>
    <w:rsid w:val="00A15E13"/>
    <w:rsid w:val="00A27229"/>
    <w:rsid w:val="00A5457F"/>
    <w:rsid w:val="00A60506"/>
    <w:rsid w:val="00A67055"/>
    <w:rsid w:val="00A728B4"/>
    <w:rsid w:val="00A747AF"/>
    <w:rsid w:val="00A75765"/>
    <w:rsid w:val="00A813E4"/>
    <w:rsid w:val="00A82D0A"/>
    <w:rsid w:val="00A82F81"/>
    <w:rsid w:val="00A8302A"/>
    <w:rsid w:val="00A96E7A"/>
    <w:rsid w:val="00A97B70"/>
    <w:rsid w:val="00AA1311"/>
    <w:rsid w:val="00AA1B40"/>
    <w:rsid w:val="00AA1C4F"/>
    <w:rsid w:val="00AB0332"/>
    <w:rsid w:val="00AB6B4E"/>
    <w:rsid w:val="00AC66C6"/>
    <w:rsid w:val="00AD2AA6"/>
    <w:rsid w:val="00AD3EE2"/>
    <w:rsid w:val="00AD5F09"/>
    <w:rsid w:val="00AD768B"/>
    <w:rsid w:val="00B068EF"/>
    <w:rsid w:val="00B07DB2"/>
    <w:rsid w:val="00B1016C"/>
    <w:rsid w:val="00B133A5"/>
    <w:rsid w:val="00B22A2E"/>
    <w:rsid w:val="00B25B1A"/>
    <w:rsid w:val="00B279EA"/>
    <w:rsid w:val="00B35175"/>
    <w:rsid w:val="00B36701"/>
    <w:rsid w:val="00B3757A"/>
    <w:rsid w:val="00B57D15"/>
    <w:rsid w:val="00B57DA1"/>
    <w:rsid w:val="00B625F6"/>
    <w:rsid w:val="00B655FD"/>
    <w:rsid w:val="00B6584C"/>
    <w:rsid w:val="00B73A8B"/>
    <w:rsid w:val="00B751F5"/>
    <w:rsid w:val="00B76F5C"/>
    <w:rsid w:val="00B839D3"/>
    <w:rsid w:val="00B971FE"/>
    <w:rsid w:val="00BA54BB"/>
    <w:rsid w:val="00BB0404"/>
    <w:rsid w:val="00BB26C1"/>
    <w:rsid w:val="00BC6C17"/>
    <w:rsid w:val="00BD639B"/>
    <w:rsid w:val="00BD6492"/>
    <w:rsid w:val="00BE0D15"/>
    <w:rsid w:val="00BE0FEE"/>
    <w:rsid w:val="00BF3540"/>
    <w:rsid w:val="00BF3EDE"/>
    <w:rsid w:val="00BF7D8B"/>
    <w:rsid w:val="00C161EA"/>
    <w:rsid w:val="00C16B45"/>
    <w:rsid w:val="00C23996"/>
    <w:rsid w:val="00C30ED8"/>
    <w:rsid w:val="00C42E4A"/>
    <w:rsid w:val="00C452A4"/>
    <w:rsid w:val="00C45DDB"/>
    <w:rsid w:val="00C52E5C"/>
    <w:rsid w:val="00C5514B"/>
    <w:rsid w:val="00C67A64"/>
    <w:rsid w:val="00C95AC5"/>
    <w:rsid w:val="00CA2FC5"/>
    <w:rsid w:val="00CA4DB2"/>
    <w:rsid w:val="00CA5A32"/>
    <w:rsid w:val="00CA76C6"/>
    <w:rsid w:val="00CB405A"/>
    <w:rsid w:val="00CC4DE6"/>
    <w:rsid w:val="00CC533D"/>
    <w:rsid w:val="00CD4554"/>
    <w:rsid w:val="00CE3EA6"/>
    <w:rsid w:val="00CF3AD4"/>
    <w:rsid w:val="00D005E9"/>
    <w:rsid w:val="00D06C79"/>
    <w:rsid w:val="00D47590"/>
    <w:rsid w:val="00D53720"/>
    <w:rsid w:val="00D65C00"/>
    <w:rsid w:val="00D73013"/>
    <w:rsid w:val="00D805C8"/>
    <w:rsid w:val="00D810F8"/>
    <w:rsid w:val="00D82F7F"/>
    <w:rsid w:val="00D87364"/>
    <w:rsid w:val="00D93219"/>
    <w:rsid w:val="00D9519C"/>
    <w:rsid w:val="00D95ADC"/>
    <w:rsid w:val="00DA0057"/>
    <w:rsid w:val="00DA19F1"/>
    <w:rsid w:val="00DA31DF"/>
    <w:rsid w:val="00DB633A"/>
    <w:rsid w:val="00DC0A02"/>
    <w:rsid w:val="00DC17F6"/>
    <w:rsid w:val="00DC425D"/>
    <w:rsid w:val="00DC55BE"/>
    <w:rsid w:val="00DD01C4"/>
    <w:rsid w:val="00DD1F1D"/>
    <w:rsid w:val="00DD4BC7"/>
    <w:rsid w:val="00DD4FC6"/>
    <w:rsid w:val="00DD5263"/>
    <w:rsid w:val="00DD6747"/>
    <w:rsid w:val="00DD6B41"/>
    <w:rsid w:val="00DE2DDB"/>
    <w:rsid w:val="00DF282A"/>
    <w:rsid w:val="00DF2BE6"/>
    <w:rsid w:val="00DF5DF5"/>
    <w:rsid w:val="00E01DBF"/>
    <w:rsid w:val="00E0304A"/>
    <w:rsid w:val="00E167A7"/>
    <w:rsid w:val="00E20F68"/>
    <w:rsid w:val="00E22104"/>
    <w:rsid w:val="00E24140"/>
    <w:rsid w:val="00E24CC8"/>
    <w:rsid w:val="00E25F48"/>
    <w:rsid w:val="00E262BD"/>
    <w:rsid w:val="00E315CA"/>
    <w:rsid w:val="00E36944"/>
    <w:rsid w:val="00E42E88"/>
    <w:rsid w:val="00E43CB0"/>
    <w:rsid w:val="00E577B7"/>
    <w:rsid w:val="00E57B58"/>
    <w:rsid w:val="00E66E45"/>
    <w:rsid w:val="00E70A43"/>
    <w:rsid w:val="00E719AE"/>
    <w:rsid w:val="00E7300F"/>
    <w:rsid w:val="00E86FEC"/>
    <w:rsid w:val="00E90A28"/>
    <w:rsid w:val="00E941E5"/>
    <w:rsid w:val="00E96BD0"/>
    <w:rsid w:val="00EA06EC"/>
    <w:rsid w:val="00EA31C8"/>
    <w:rsid w:val="00EA56FF"/>
    <w:rsid w:val="00EB5012"/>
    <w:rsid w:val="00EC11AF"/>
    <w:rsid w:val="00ED2F16"/>
    <w:rsid w:val="00ED4E72"/>
    <w:rsid w:val="00EE2E56"/>
    <w:rsid w:val="00EF19DC"/>
    <w:rsid w:val="00EF3BF2"/>
    <w:rsid w:val="00F00F4B"/>
    <w:rsid w:val="00F25779"/>
    <w:rsid w:val="00F27D61"/>
    <w:rsid w:val="00F34D22"/>
    <w:rsid w:val="00F405BD"/>
    <w:rsid w:val="00F517A7"/>
    <w:rsid w:val="00F63979"/>
    <w:rsid w:val="00F67798"/>
    <w:rsid w:val="00F81568"/>
    <w:rsid w:val="00F94925"/>
    <w:rsid w:val="00FA3E4C"/>
    <w:rsid w:val="00FB3AF4"/>
    <w:rsid w:val="00FC206E"/>
    <w:rsid w:val="00FC2B98"/>
    <w:rsid w:val="00FC559B"/>
    <w:rsid w:val="00FD1B16"/>
    <w:rsid w:val="00FD3EFA"/>
    <w:rsid w:val="00FD533B"/>
    <w:rsid w:val="00FE1429"/>
    <w:rsid w:val="00FE2467"/>
    <w:rsid w:val="00FE3D5D"/>
    <w:rsid w:val="00FE425F"/>
    <w:rsid w:val="00FE7D55"/>
    <w:rsid w:val="00FF3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55D"/>
    <w:pPr>
      <w:spacing w:after="160" w:line="259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39"/>
    <w:rsid w:val="00E66E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6555D"/>
    <w:rPr>
      <w:sz w:val="22"/>
      <w:szCs w:val="22"/>
      <w:lang w:val="es-CO" w:eastAsia="en-US"/>
    </w:rPr>
  </w:style>
  <w:style w:type="paragraph" w:styleId="TDC2">
    <w:name w:val="toc 2"/>
    <w:basedOn w:val="Normal"/>
    <w:next w:val="Normal"/>
    <w:semiHidden/>
    <w:rsid w:val="00FA3E4C"/>
    <w:pPr>
      <w:spacing w:after="0" w:line="360" w:lineRule="auto"/>
      <w:jc w:val="both"/>
      <w:outlineLvl w:val="0"/>
    </w:pPr>
    <w:rPr>
      <w:rFonts w:ascii="Arial" w:eastAsia="Times New Roman" w:hAnsi="Arial"/>
      <w:caps/>
      <w:sz w:val="24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EE2E56"/>
    <w:rPr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027E6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7E6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7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mailto:Comunicaciones@personeriaitagui.gov.c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Personeriadeitagui16@gmail.com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www.youtube.com/live/RF3ujG6QEtY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svg"/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3079638\Downloads\FG-XX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5373B-9FF2-4E98-B471-277BAFD32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FG-XX Carta</Template>
  <TotalTime>0</TotalTime>
  <Pages>18</Pages>
  <Words>710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43079638</dc:creator>
  <cp:lastModifiedBy>63502132</cp:lastModifiedBy>
  <cp:revision>2</cp:revision>
  <cp:lastPrinted>2022-04-22T15:53:00Z</cp:lastPrinted>
  <dcterms:created xsi:type="dcterms:W3CDTF">2025-03-13T12:47:00Z</dcterms:created>
  <dcterms:modified xsi:type="dcterms:W3CDTF">2025-03-13T12:47:00Z</dcterms:modified>
</cp:coreProperties>
</file>