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2A66A3F" w14:textId="58113697" w:rsidR="00B921B4" w:rsidRPr="00764943" w:rsidRDefault="00B921B4" w:rsidP="00764943">
      <w:pPr>
        <w:pStyle w:val="Ttulo1"/>
        <w:jc w:val="center"/>
        <w:rPr>
          <w:rFonts w:ascii="Arial" w:hAnsi="Arial" w:cs="Arial"/>
          <w:b/>
          <w:bCs/>
          <w:color w:val="auto"/>
          <w:sz w:val="24"/>
          <w:szCs w:val="24"/>
          <w:lang w:val="es-MX"/>
        </w:rPr>
      </w:pPr>
      <w:r w:rsidRPr="00764943">
        <w:rPr>
          <w:rFonts w:ascii="Arial" w:hAnsi="Arial" w:cs="Arial"/>
          <w:b/>
          <w:bCs/>
          <w:color w:val="auto"/>
          <w:sz w:val="24"/>
          <w:szCs w:val="24"/>
          <w:lang w:val="es-MX"/>
        </w:rPr>
        <w:t>PROCEDIMIENTO PARA LA GESTIÓN DE LAS COMUNICACIONES</w:t>
      </w:r>
    </w:p>
    <w:p w14:paraId="7546EB4B" w14:textId="77777777" w:rsidR="00B921B4" w:rsidRPr="00083E87" w:rsidRDefault="00B921B4" w:rsidP="00B921B4">
      <w:pPr>
        <w:pStyle w:val="Sinespaciado"/>
        <w:jc w:val="center"/>
        <w:rPr>
          <w:rFonts w:ascii="Arial" w:hAnsi="Arial" w:cs="Arial"/>
          <w:b/>
          <w:lang w:val="es-MX"/>
        </w:rPr>
      </w:pPr>
      <w:r w:rsidRPr="00083E87">
        <w:rPr>
          <w:rFonts w:ascii="Arial" w:hAnsi="Arial" w:cs="Arial"/>
          <w:b/>
          <w:lang w:val="es-MX"/>
        </w:rPr>
        <w:t xml:space="preserve">REGISTROS DE PUBLICACIÓN </w:t>
      </w:r>
    </w:p>
    <w:p w14:paraId="3CBD988D" w14:textId="04AE066E" w:rsidR="00B921B4" w:rsidRPr="00083E87" w:rsidRDefault="00911A0D" w:rsidP="00B921B4">
      <w:pPr>
        <w:pStyle w:val="Sinespaciado"/>
        <w:jc w:val="center"/>
        <w:rPr>
          <w:rFonts w:ascii="Arial" w:hAnsi="Arial" w:cs="Arial"/>
          <w:b/>
          <w:lang w:val="es-MX"/>
        </w:rPr>
      </w:pPr>
      <w:r>
        <w:rPr>
          <w:rFonts w:ascii="Arial" w:hAnsi="Arial" w:cs="Arial"/>
          <w:b/>
          <w:lang w:val="es-MX"/>
        </w:rPr>
        <w:t>PRIMER</w:t>
      </w:r>
      <w:r w:rsidR="00B921B4" w:rsidRPr="00083E87">
        <w:rPr>
          <w:rFonts w:ascii="Arial" w:hAnsi="Arial" w:cs="Arial"/>
          <w:b/>
          <w:lang w:val="es-MX"/>
        </w:rPr>
        <w:t xml:space="preserve"> TRIMESTRE</w:t>
      </w:r>
      <w:r>
        <w:rPr>
          <w:rFonts w:ascii="Arial" w:hAnsi="Arial" w:cs="Arial"/>
          <w:b/>
          <w:lang w:val="es-MX"/>
        </w:rPr>
        <w:t xml:space="preserve"> 202</w:t>
      </w:r>
      <w:r w:rsidR="007234F0">
        <w:rPr>
          <w:rFonts w:ascii="Arial" w:hAnsi="Arial" w:cs="Arial"/>
          <w:b/>
          <w:lang w:val="es-MX"/>
        </w:rPr>
        <w:t>5</w:t>
      </w:r>
    </w:p>
    <w:p w14:paraId="50924040" w14:textId="77777777" w:rsidR="00B921B4" w:rsidRPr="00083E87" w:rsidRDefault="00B921B4" w:rsidP="00B921B4">
      <w:pPr>
        <w:jc w:val="center"/>
        <w:rPr>
          <w:rFonts w:ascii="Arial" w:hAnsi="Arial" w:cs="Arial"/>
          <w:b/>
          <w:lang w:val="es-MX"/>
        </w:rPr>
      </w:pPr>
    </w:p>
    <w:p w14:paraId="15B7A7BA" w14:textId="77777777" w:rsidR="00B921B4" w:rsidRPr="00083E87" w:rsidRDefault="00B921B4" w:rsidP="00B921B4">
      <w:pPr>
        <w:pStyle w:val="Sinespaciado"/>
        <w:jc w:val="both"/>
        <w:rPr>
          <w:rFonts w:ascii="Arial" w:hAnsi="Arial" w:cs="Arial"/>
          <w:lang w:val="es-MX"/>
        </w:rPr>
      </w:pPr>
      <w:r w:rsidRPr="00083E87">
        <w:rPr>
          <w:rFonts w:ascii="Arial" w:hAnsi="Arial" w:cs="Arial"/>
          <w:lang w:val="es-MX"/>
        </w:rPr>
        <w:t>6.1 Elaboración del Plan Estratégico de las Comunicaciones / actividad 7 Realizar seguimiento al Plan Estratégico de Comunicaciones</w:t>
      </w:r>
    </w:p>
    <w:p w14:paraId="41AA4131" w14:textId="77777777" w:rsidR="00B921B4" w:rsidRPr="00083E87" w:rsidRDefault="00B921B4" w:rsidP="00B921B4">
      <w:pPr>
        <w:pStyle w:val="Sinespaciado"/>
        <w:jc w:val="both"/>
        <w:rPr>
          <w:rFonts w:ascii="Arial" w:hAnsi="Arial" w:cs="Arial"/>
          <w:lang w:val="es-MX"/>
        </w:rPr>
      </w:pPr>
      <w:r w:rsidRPr="00083E87">
        <w:rPr>
          <w:rFonts w:ascii="Arial" w:hAnsi="Arial" w:cs="Arial"/>
          <w:lang w:val="es-MX"/>
        </w:rPr>
        <w:t>6.2 Comunicación interna / actividad 5 Publicar la información</w:t>
      </w:r>
    </w:p>
    <w:p w14:paraId="3B93DE9A" w14:textId="77777777" w:rsidR="00B921B4" w:rsidRPr="00083E87" w:rsidRDefault="00B921B4" w:rsidP="00B921B4">
      <w:pPr>
        <w:pStyle w:val="Sinespaciado"/>
        <w:jc w:val="both"/>
        <w:rPr>
          <w:rFonts w:ascii="Arial" w:hAnsi="Arial" w:cs="Arial"/>
          <w:lang w:val="es-MX"/>
        </w:rPr>
      </w:pPr>
      <w:r w:rsidRPr="00083E87">
        <w:rPr>
          <w:rFonts w:ascii="Arial" w:hAnsi="Arial" w:cs="Arial"/>
          <w:lang w:val="es-MX"/>
        </w:rPr>
        <w:t>actividad 6 Evaluar la eficacia y oportunidad de las comunicaciones.</w:t>
      </w:r>
    </w:p>
    <w:p w14:paraId="32CF7FB4" w14:textId="77777777" w:rsidR="00B921B4" w:rsidRDefault="00B921B4" w:rsidP="00B921B4">
      <w:pPr>
        <w:pStyle w:val="Sinespaciado"/>
        <w:jc w:val="both"/>
        <w:rPr>
          <w:rFonts w:ascii="Arial" w:hAnsi="Arial" w:cs="Arial"/>
          <w:lang w:val="es-MX"/>
        </w:rPr>
      </w:pPr>
      <w:r w:rsidRPr="00083E87">
        <w:rPr>
          <w:rFonts w:ascii="Arial" w:hAnsi="Arial" w:cs="Arial"/>
          <w:lang w:val="es-MX"/>
        </w:rPr>
        <w:t>6.3 Comunicación externa / actividad 7 Publicar la información</w:t>
      </w:r>
    </w:p>
    <w:p w14:paraId="5D62FA59" w14:textId="77777777" w:rsidR="00083E87" w:rsidRDefault="00083E87" w:rsidP="00B921B4">
      <w:pPr>
        <w:pStyle w:val="Sinespaciado"/>
        <w:jc w:val="both"/>
        <w:rPr>
          <w:rFonts w:ascii="Arial" w:hAnsi="Arial" w:cs="Arial"/>
          <w:lang w:val="es-MX"/>
        </w:rPr>
      </w:pPr>
    </w:p>
    <w:p w14:paraId="392B1FFE" w14:textId="77777777" w:rsidR="00B921B4" w:rsidRPr="00083E87" w:rsidRDefault="00B921B4" w:rsidP="00B921B4">
      <w:pPr>
        <w:jc w:val="center"/>
        <w:rPr>
          <w:rFonts w:ascii="Arial" w:hAnsi="Arial" w:cs="Arial"/>
          <w:b/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414"/>
        <w:gridCol w:w="4414"/>
      </w:tblGrid>
      <w:tr w:rsidR="00B921B4" w14:paraId="65805DE7" w14:textId="77777777" w:rsidTr="00092A99">
        <w:tc>
          <w:tcPr>
            <w:tcW w:w="8828" w:type="dxa"/>
            <w:gridSpan w:val="2"/>
          </w:tcPr>
          <w:p w14:paraId="4677302F" w14:textId="77B5A457" w:rsidR="00B921B4" w:rsidRPr="00083E87" w:rsidRDefault="00083E87" w:rsidP="00092A99">
            <w:pPr>
              <w:jc w:val="center"/>
              <w:rPr>
                <w:rFonts w:ascii="Arial" w:hAnsi="Arial" w:cs="Arial"/>
                <w:b/>
                <w:noProof/>
              </w:rPr>
            </w:pPr>
            <w:r>
              <w:rPr>
                <w:rFonts w:ascii="Arial" w:hAnsi="Arial" w:cs="Arial"/>
                <w:b/>
                <w:noProof/>
              </w:rPr>
              <w:t xml:space="preserve">FACEBOOK - </w:t>
            </w:r>
            <w:r w:rsidR="00535651">
              <w:rPr>
                <w:rFonts w:ascii="Arial" w:hAnsi="Arial" w:cs="Arial"/>
                <w:b/>
                <w:noProof/>
              </w:rPr>
              <w:t>ENERO</w:t>
            </w:r>
          </w:p>
        </w:tc>
      </w:tr>
      <w:tr w:rsidR="00D25D68" w14:paraId="14A94C81" w14:textId="77777777" w:rsidTr="00092A99">
        <w:tc>
          <w:tcPr>
            <w:tcW w:w="4414" w:type="dxa"/>
          </w:tcPr>
          <w:p w14:paraId="089F572A" w14:textId="19C5059A" w:rsidR="006C685C" w:rsidRPr="003A3CD9" w:rsidRDefault="00535651" w:rsidP="003C47FE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  <w:r w:rsidRPr="00535651">
              <w:rPr>
                <w:b/>
                <w:noProof/>
                <w:lang w:eastAsia="es-CO"/>
              </w:rPr>
              <w:drawing>
                <wp:inline distT="0" distB="0" distL="0" distR="0" wp14:anchorId="3674B50B" wp14:editId="753C373F">
                  <wp:extent cx="1800000" cy="1101600"/>
                  <wp:effectExtent l="0" t="0" r="0" b="3810"/>
                  <wp:docPr id="455" name="Imagen 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10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63DF9D7A" w14:textId="3FB0771C" w:rsidR="006C685C" w:rsidRPr="003A3CD9" w:rsidRDefault="00535651" w:rsidP="003C47FE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  <w:r w:rsidRPr="00535651">
              <w:rPr>
                <w:b/>
                <w:noProof/>
                <w:lang w:eastAsia="es-CO"/>
              </w:rPr>
              <w:drawing>
                <wp:inline distT="0" distB="0" distL="0" distR="0" wp14:anchorId="6FD64429" wp14:editId="0348CD63">
                  <wp:extent cx="1800000" cy="2487600"/>
                  <wp:effectExtent l="0" t="0" r="0" b="8255"/>
                  <wp:docPr id="456" name="Imagen 4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48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5D68" w14:paraId="21A585A2" w14:textId="77777777" w:rsidTr="00092A99">
        <w:tc>
          <w:tcPr>
            <w:tcW w:w="4414" w:type="dxa"/>
          </w:tcPr>
          <w:p w14:paraId="3DE8BC04" w14:textId="70B94A2F" w:rsidR="006C685C" w:rsidRPr="003A3CD9" w:rsidRDefault="00535651" w:rsidP="003C47FE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  <w:r w:rsidRPr="00535651">
              <w:rPr>
                <w:b/>
                <w:noProof/>
                <w:lang w:eastAsia="es-CO"/>
              </w:rPr>
              <w:lastRenderedPageBreak/>
              <w:drawing>
                <wp:inline distT="0" distB="0" distL="0" distR="0" wp14:anchorId="0F5FDD05" wp14:editId="2BA24217">
                  <wp:extent cx="1800000" cy="1886400"/>
                  <wp:effectExtent l="0" t="0" r="0" b="0"/>
                  <wp:docPr id="550" name="Imagen 5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88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2481C66A" w14:textId="7FAE826B" w:rsidR="006C685C" w:rsidRPr="003A3CD9" w:rsidRDefault="00535651" w:rsidP="003C47FE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  <w:r w:rsidRPr="00535651">
              <w:rPr>
                <w:b/>
                <w:noProof/>
                <w:lang w:eastAsia="es-CO"/>
              </w:rPr>
              <w:drawing>
                <wp:inline distT="0" distB="0" distL="0" distR="0" wp14:anchorId="64CE435F" wp14:editId="6695C539">
                  <wp:extent cx="1800000" cy="2808000"/>
                  <wp:effectExtent l="0" t="0" r="0" b="0"/>
                  <wp:docPr id="747" name="Imagen 7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8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1716" w:rsidRPr="00083E87" w14:paraId="44005AE8" w14:textId="77777777" w:rsidTr="00092A99">
        <w:tc>
          <w:tcPr>
            <w:tcW w:w="8828" w:type="dxa"/>
            <w:gridSpan w:val="2"/>
          </w:tcPr>
          <w:p w14:paraId="454004AE" w14:textId="1DA60811" w:rsidR="00D51716" w:rsidRPr="00083E87" w:rsidRDefault="00D51716" w:rsidP="00092A99">
            <w:pPr>
              <w:jc w:val="center"/>
              <w:rPr>
                <w:rFonts w:ascii="Arial" w:hAnsi="Arial" w:cs="Arial"/>
                <w:b/>
                <w:noProof/>
              </w:rPr>
            </w:pPr>
            <w:r>
              <w:rPr>
                <w:rFonts w:ascii="Arial" w:hAnsi="Arial" w:cs="Arial"/>
                <w:b/>
                <w:noProof/>
              </w:rPr>
              <w:t xml:space="preserve">FACEBOOK </w:t>
            </w:r>
            <w:r w:rsidR="00DC2339">
              <w:rPr>
                <w:rFonts w:ascii="Arial" w:hAnsi="Arial" w:cs="Arial"/>
                <w:b/>
                <w:noProof/>
              </w:rPr>
              <w:t>–</w:t>
            </w:r>
            <w:r>
              <w:rPr>
                <w:rFonts w:ascii="Arial" w:hAnsi="Arial" w:cs="Arial"/>
                <w:b/>
                <w:noProof/>
              </w:rPr>
              <w:t xml:space="preserve"> </w:t>
            </w:r>
            <w:r w:rsidR="00535651">
              <w:rPr>
                <w:rFonts w:ascii="Arial" w:hAnsi="Arial" w:cs="Arial"/>
                <w:b/>
                <w:noProof/>
              </w:rPr>
              <w:t>FEBRERO</w:t>
            </w:r>
          </w:p>
        </w:tc>
      </w:tr>
      <w:tr w:rsidR="00D25D68" w:rsidRPr="003A3CD9" w14:paraId="0146983B" w14:textId="77777777" w:rsidTr="00092A99">
        <w:tc>
          <w:tcPr>
            <w:tcW w:w="4414" w:type="dxa"/>
          </w:tcPr>
          <w:p w14:paraId="5CAC4BFF" w14:textId="295F43EA" w:rsidR="00D51716" w:rsidRPr="00D51716" w:rsidRDefault="00535651" w:rsidP="00570E63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535651">
              <w:rPr>
                <w:b/>
                <w:noProof/>
                <w:lang w:eastAsia="es-CO"/>
              </w:rPr>
              <w:drawing>
                <wp:inline distT="0" distB="0" distL="0" distR="0" wp14:anchorId="46BD28F8" wp14:editId="74A0218D">
                  <wp:extent cx="1800000" cy="2455200"/>
                  <wp:effectExtent l="0" t="0" r="0" b="2540"/>
                  <wp:docPr id="748" name="Imagen 7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45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58EC6E0C" w14:textId="253EC634" w:rsidR="00D51716" w:rsidRPr="00D51716" w:rsidRDefault="00535651" w:rsidP="00570E63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535651">
              <w:rPr>
                <w:b/>
                <w:noProof/>
                <w:lang w:eastAsia="es-CO"/>
              </w:rPr>
              <w:drawing>
                <wp:inline distT="0" distB="0" distL="0" distR="0" wp14:anchorId="74468889" wp14:editId="46AE8FB8">
                  <wp:extent cx="1800000" cy="2350800"/>
                  <wp:effectExtent l="0" t="0" r="0" b="0"/>
                  <wp:docPr id="749" name="Imagen 7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35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5D68" w:rsidRPr="003A3CD9" w14:paraId="79D29159" w14:textId="77777777" w:rsidTr="00092A99">
        <w:tc>
          <w:tcPr>
            <w:tcW w:w="4414" w:type="dxa"/>
          </w:tcPr>
          <w:p w14:paraId="0C4AC90F" w14:textId="263EF02E" w:rsidR="00D51716" w:rsidRPr="00D51716" w:rsidRDefault="00D14751" w:rsidP="00570E63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D14751">
              <w:rPr>
                <w:b/>
                <w:noProof/>
                <w:lang w:eastAsia="es-CO"/>
              </w:rPr>
              <w:lastRenderedPageBreak/>
              <w:drawing>
                <wp:inline distT="0" distB="0" distL="0" distR="0" wp14:anchorId="5790DCCA" wp14:editId="3BC0EA7F">
                  <wp:extent cx="1800000" cy="2815200"/>
                  <wp:effectExtent l="0" t="0" r="0" b="4445"/>
                  <wp:docPr id="750" name="Imagen 7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81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2C0FEBB7" w14:textId="671AE996" w:rsidR="00D51716" w:rsidRPr="00D51716" w:rsidRDefault="00D14751" w:rsidP="00570E63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D14751">
              <w:rPr>
                <w:b/>
                <w:noProof/>
                <w:lang w:eastAsia="es-CO"/>
              </w:rPr>
              <w:drawing>
                <wp:inline distT="0" distB="0" distL="0" distR="0" wp14:anchorId="0E801907" wp14:editId="1927095E">
                  <wp:extent cx="1800000" cy="2304000"/>
                  <wp:effectExtent l="0" t="0" r="0" b="1270"/>
                  <wp:docPr id="751" name="Imagen 7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3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5D68" w:rsidRPr="003A3CD9" w14:paraId="3418781A" w14:textId="77777777" w:rsidTr="00092A99">
        <w:tc>
          <w:tcPr>
            <w:tcW w:w="4414" w:type="dxa"/>
          </w:tcPr>
          <w:p w14:paraId="1E1EFEEE" w14:textId="5C1C4F4C" w:rsidR="00D51716" w:rsidRPr="00D51716" w:rsidRDefault="00D14751" w:rsidP="00570E63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D14751">
              <w:rPr>
                <w:b/>
                <w:noProof/>
                <w:lang w:eastAsia="es-CO"/>
              </w:rPr>
              <w:drawing>
                <wp:inline distT="0" distB="0" distL="0" distR="0" wp14:anchorId="451AF8D7" wp14:editId="5F1B91EB">
                  <wp:extent cx="1800000" cy="2394000"/>
                  <wp:effectExtent l="0" t="0" r="0" b="6350"/>
                  <wp:docPr id="752" name="Imagen 7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39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2626A86F" w14:textId="4BC1AD69" w:rsidR="00D51716" w:rsidRPr="00D51716" w:rsidRDefault="00D14751" w:rsidP="00570E63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D14751">
              <w:rPr>
                <w:b/>
                <w:noProof/>
                <w:lang w:eastAsia="es-CO"/>
              </w:rPr>
              <w:drawing>
                <wp:inline distT="0" distB="0" distL="0" distR="0" wp14:anchorId="76B757DF" wp14:editId="58C020A0">
                  <wp:extent cx="1800000" cy="2350800"/>
                  <wp:effectExtent l="0" t="0" r="0" b="0"/>
                  <wp:docPr id="753" name="Imagen 7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35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5D68" w:rsidRPr="003A3CD9" w14:paraId="55882FC6" w14:textId="77777777" w:rsidTr="00092A99">
        <w:tc>
          <w:tcPr>
            <w:tcW w:w="4414" w:type="dxa"/>
          </w:tcPr>
          <w:p w14:paraId="29C445C1" w14:textId="6B61D2EC" w:rsidR="00D51716" w:rsidRPr="00D51716" w:rsidRDefault="00D14751" w:rsidP="00570E63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D14751">
              <w:rPr>
                <w:b/>
                <w:noProof/>
                <w:lang w:eastAsia="es-CO"/>
              </w:rPr>
              <w:drawing>
                <wp:inline distT="0" distB="0" distL="0" distR="0" wp14:anchorId="22E5865F" wp14:editId="49FB292A">
                  <wp:extent cx="1800000" cy="1501200"/>
                  <wp:effectExtent l="0" t="0" r="0" b="3810"/>
                  <wp:docPr id="755" name="Imagen 7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50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69B4BB74" w14:textId="06FEE5AE" w:rsidR="00D51716" w:rsidRPr="00D51716" w:rsidRDefault="00D14751" w:rsidP="00570E63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D14751">
              <w:rPr>
                <w:b/>
                <w:noProof/>
                <w:lang w:eastAsia="es-CO"/>
              </w:rPr>
              <w:drawing>
                <wp:inline distT="0" distB="0" distL="0" distR="0" wp14:anchorId="7BBE05FF" wp14:editId="40B1F741">
                  <wp:extent cx="1800000" cy="1580400"/>
                  <wp:effectExtent l="0" t="0" r="0" b="1270"/>
                  <wp:docPr id="756" name="Imagen 7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58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5D68" w:rsidRPr="003A3CD9" w14:paraId="675F377A" w14:textId="77777777" w:rsidTr="00092A99">
        <w:tc>
          <w:tcPr>
            <w:tcW w:w="4414" w:type="dxa"/>
          </w:tcPr>
          <w:p w14:paraId="649DA894" w14:textId="77D46B3A" w:rsidR="00D51716" w:rsidRPr="00D51716" w:rsidRDefault="00D14751" w:rsidP="00570E63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D14751">
              <w:rPr>
                <w:b/>
                <w:noProof/>
                <w:lang w:eastAsia="es-CO"/>
              </w:rPr>
              <w:lastRenderedPageBreak/>
              <w:drawing>
                <wp:inline distT="0" distB="0" distL="0" distR="0" wp14:anchorId="2B229033" wp14:editId="4C74D7AF">
                  <wp:extent cx="1800000" cy="2397600"/>
                  <wp:effectExtent l="0" t="0" r="0" b="3175"/>
                  <wp:docPr id="757" name="Imagen 7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39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0F5913F4" w14:textId="377800DD" w:rsidR="00D51716" w:rsidRPr="00D51716" w:rsidRDefault="00D14751" w:rsidP="00570E63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D14751">
              <w:rPr>
                <w:b/>
                <w:noProof/>
                <w:lang w:eastAsia="es-CO"/>
              </w:rPr>
              <w:drawing>
                <wp:inline distT="0" distB="0" distL="0" distR="0" wp14:anchorId="11C5E313" wp14:editId="2709C2B9">
                  <wp:extent cx="1800000" cy="2919600"/>
                  <wp:effectExtent l="0" t="0" r="0" b="0"/>
                  <wp:docPr id="758" name="Imagen 7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91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5D68" w:rsidRPr="003A3CD9" w14:paraId="46A234A4" w14:textId="77777777" w:rsidTr="00092A99">
        <w:tc>
          <w:tcPr>
            <w:tcW w:w="4414" w:type="dxa"/>
          </w:tcPr>
          <w:p w14:paraId="4AE03A3B" w14:textId="5C383B73" w:rsidR="00D51716" w:rsidRPr="00D51716" w:rsidRDefault="00D14751" w:rsidP="00570E63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D14751">
              <w:rPr>
                <w:b/>
                <w:noProof/>
                <w:lang w:eastAsia="es-CO"/>
              </w:rPr>
              <w:drawing>
                <wp:inline distT="0" distB="0" distL="0" distR="0" wp14:anchorId="744DA4FC" wp14:editId="004F03D9">
                  <wp:extent cx="1800000" cy="2523600"/>
                  <wp:effectExtent l="0" t="0" r="0" b="0"/>
                  <wp:docPr id="759" name="Imagen 7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52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1726CD64" w14:textId="39699749" w:rsidR="00D51716" w:rsidRPr="00D51716" w:rsidRDefault="00D14751" w:rsidP="00570E63">
            <w:pPr>
              <w:pStyle w:val="Prrafodelista"/>
              <w:numPr>
                <w:ilvl w:val="0"/>
                <w:numId w:val="7"/>
              </w:numPr>
              <w:jc w:val="both"/>
              <w:rPr>
                <w:b/>
                <w:lang w:val="es-MX"/>
              </w:rPr>
            </w:pPr>
            <w:r w:rsidRPr="00D14751">
              <w:rPr>
                <w:b/>
                <w:noProof/>
                <w:lang w:eastAsia="es-CO"/>
              </w:rPr>
              <w:drawing>
                <wp:inline distT="0" distB="0" distL="0" distR="0" wp14:anchorId="22DDA5A9" wp14:editId="3DADF5AC">
                  <wp:extent cx="1800000" cy="2739600"/>
                  <wp:effectExtent l="0" t="0" r="0" b="3810"/>
                  <wp:docPr id="760" name="Imagen 7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73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5D68" w:rsidRPr="003A3CD9" w14:paraId="3A1C77A9" w14:textId="77777777" w:rsidTr="00092A99">
        <w:tc>
          <w:tcPr>
            <w:tcW w:w="4414" w:type="dxa"/>
          </w:tcPr>
          <w:p w14:paraId="57CA6413" w14:textId="79E9E47F" w:rsidR="0070256A" w:rsidRPr="00D51716" w:rsidRDefault="00D14751" w:rsidP="00570E63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D14751">
              <w:rPr>
                <w:b/>
                <w:noProof/>
                <w:lang w:eastAsia="es-CO"/>
              </w:rPr>
              <w:lastRenderedPageBreak/>
              <w:drawing>
                <wp:inline distT="0" distB="0" distL="0" distR="0" wp14:anchorId="1CEFD599" wp14:editId="76FF6DE4">
                  <wp:extent cx="1800000" cy="2844000"/>
                  <wp:effectExtent l="0" t="0" r="0" b="0"/>
                  <wp:docPr id="761" name="Imagen 7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84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0A6E0758" w14:textId="44B96178" w:rsidR="0070256A" w:rsidRPr="00D51716" w:rsidRDefault="00D14751" w:rsidP="007E561F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D14751">
              <w:rPr>
                <w:b/>
                <w:noProof/>
                <w:lang w:eastAsia="es-CO"/>
              </w:rPr>
              <w:drawing>
                <wp:inline distT="0" distB="0" distL="0" distR="0" wp14:anchorId="16DD0A32" wp14:editId="0993790F">
                  <wp:extent cx="1800000" cy="2606400"/>
                  <wp:effectExtent l="0" t="0" r="0" b="3810"/>
                  <wp:docPr id="762" name="Imagen 7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60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5D68" w:rsidRPr="003A3CD9" w14:paraId="24A4FCC5" w14:textId="77777777" w:rsidTr="00092A99">
        <w:tc>
          <w:tcPr>
            <w:tcW w:w="4414" w:type="dxa"/>
          </w:tcPr>
          <w:p w14:paraId="71276D2D" w14:textId="0E3637F4" w:rsidR="0070256A" w:rsidRPr="00D51716" w:rsidRDefault="00D14751" w:rsidP="00503497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D14751">
              <w:rPr>
                <w:b/>
                <w:noProof/>
                <w:lang w:eastAsia="es-CO"/>
              </w:rPr>
              <w:drawing>
                <wp:inline distT="0" distB="0" distL="0" distR="0" wp14:anchorId="510D3B98" wp14:editId="2F48D092">
                  <wp:extent cx="1800000" cy="2415600"/>
                  <wp:effectExtent l="0" t="0" r="0" b="3810"/>
                  <wp:docPr id="763" name="Imagen 7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41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10944EF0" w14:textId="55A4BABE" w:rsidR="0070256A" w:rsidRPr="00D51716" w:rsidRDefault="00D14751" w:rsidP="00404861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D14751">
              <w:rPr>
                <w:b/>
                <w:noProof/>
                <w:lang w:eastAsia="es-CO"/>
              </w:rPr>
              <w:drawing>
                <wp:inline distT="0" distB="0" distL="0" distR="0" wp14:anchorId="2B9CEEFB" wp14:editId="22003EA3">
                  <wp:extent cx="1800000" cy="2815200"/>
                  <wp:effectExtent l="0" t="0" r="0" b="4445"/>
                  <wp:docPr id="764" name="Imagen 7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81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5D68" w:rsidRPr="003A3CD9" w14:paraId="4E88C460" w14:textId="77777777" w:rsidTr="00092A99">
        <w:tc>
          <w:tcPr>
            <w:tcW w:w="4414" w:type="dxa"/>
          </w:tcPr>
          <w:p w14:paraId="6881D227" w14:textId="48536633" w:rsidR="0070256A" w:rsidRPr="00D51716" w:rsidRDefault="00D14751" w:rsidP="00404861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D14751">
              <w:rPr>
                <w:b/>
                <w:noProof/>
                <w:lang w:eastAsia="es-CO"/>
              </w:rPr>
              <w:lastRenderedPageBreak/>
              <w:drawing>
                <wp:inline distT="0" distB="0" distL="0" distR="0" wp14:anchorId="4284804E" wp14:editId="21619049">
                  <wp:extent cx="1800000" cy="1836000"/>
                  <wp:effectExtent l="0" t="0" r="0" b="0"/>
                  <wp:docPr id="765" name="Imagen 7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83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57681209" w14:textId="58C31D7A" w:rsidR="0070256A" w:rsidRPr="00D51716" w:rsidRDefault="00D14751" w:rsidP="0086741E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D14751">
              <w:rPr>
                <w:b/>
                <w:noProof/>
                <w:lang w:eastAsia="es-CO"/>
              </w:rPr>
              <w:drawing>
                <wp:inline distT="0" distB="0" distL="0" distR="0" wp14:anchorId="504EB2BA" wp14:editId="7A54FC05">
                  <wp:extent cx="1800000" cy="2401200"/>
                  <wp:effectExtent l="0" t="0" r="0" b="0"/>
                  <wp:docPr id="766" name="Imagen 7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40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5D68" w:rsidRPr="003A3CD9" w14:paraId="209530F8" w14:textId="77777777" w:rsidTr="00092A99">
        <w:tc>
          <w:tcPr>
            <w:tcW w:w="4414" w:type="dxa"/>
          </w:tcPr>
          <w:p w14:paraId="6FE2804C" w14:textId="58B6C7C8" w:rsidR="0070256A" w:rsidRPr="00D51716" w:rsidRDefault="00A80AEE" w:rsidP="0086741E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A80AEE">
              <w:rPr>
                <w:b/>
                <w:noProof/>
                <w:lang w:eastAsia="es-CO"/>
              </w:rPr>
              <w:drawing>
                <wp:inline distT="0" distB="0" distL="0" distR="0" wp14:anchorId="771B1F84" wp14:editId="7D13A3B5">
                  <wp:extent cx="1800000" cy="2757600"/>
                  <wp:effectExtent l="0" t="0" r="0" b="5080"/>
                  <wp:docPr id="767" name="Imagen 7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5F60D340" w14:textId="49F01D34" w:rsidR="0070256A" w:rsidRPr="00D51716" w:rsidRDefault="00A80AEE" w:rsidP="0086741E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A80AEE">
              <w:rPr>
                <w:b/>
                <w:noProof/>
                <w:lang w:eastAsia="es-CO"/>
              </w:rPr>
              <w:drawing>
                <wp:inline distT="0" distB="0" distL="0" distR="0" wp14:anchorId="1B9D22A5" wp14:editId="13D04BE2">
                  <wp:extent cx="1800000" cy="2772000"/>
                  <wp:effectExtent l="0" t="0" r="0" b="0"/>
                  <wp:docPr id="342" name="Imagen 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77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5D68" w:rsidRPr="003A3CD9" w14:paraId="29D5AF5F" w14:textId="77777777" w:rsidTr="00092A99">
        <w:tc>
          <w:tcPr>
            <w:tcW w:w="4414" w:type="dxa"/>
          </w:tcPr>
          <w:p w14:paraId="16845118" w14:textId="5E8465F4" w:rsidR="002D6AD1" w:rsidRPr="002D6AD1" w:rsidRDefault="00A80AEE" w:rsidP="0086741E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A80AEE">
              <w:rPr>
                <w:b/>
                <w:noProof/>
                <w:lang w:eastAsia="es-CO"/>
              </w:rPr>
              <w:lastRenderedPageBreak/>
              <w:drawing>
                <wp:inline distT="0" distB="0" distL="0" distR="0" wp14:anchorId="184831F6" wp14:editId="450506A6">
                  <wp:extent cx="1800000" cy="2754000"/>
                  <wp:effectExtent l="0" t="0" r="0" b="8255"/>
                  <wp:docPr id="343" name="Imagen 3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75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6D27C5A1" w14:textId="16AE8E02" w:rsidR="002D6AD1" w:rsidRPr="002D6AD1" w:rsidRDefault="00A80AEE" w:rsidP="0086741E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A80AEE">
              <w:rPr>
                <w:b/>
                <w:noProof/>
                <w:lang w:eastAsia="es-CO"/>
              </w:rPr>
              <w:drawing>
                <wp:inline distT="0" distB="0" distL="0" distR="0" wp14:anchorId="418A9959" wp14:editId="48E23F1C">
                  <wp:extent cx="1800000" cy="1911600"/>
                  <wp:effectExtent l="0" t="0" r="0" b="0"/>
                  <wp:docPr id="344" name="Imagen 3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91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5D68" w:rsidRPr="003A3CD9" w14:paraId="74D145C5" w14:textId="77777777" w:rsidTr="00092A99">
        <w:tc>
          <w:tcPr>
            <w:tcW w:w="4414" w:type="dxa"/>
          </w:tcPr>
          <w:p w14:paraId="05B588FC" w14:textId="5F6A8958" w:rsidR="002D6AD1" w:rsidRPr="002D6AD1" w:rsidRDefault="00A80AEE" w:rsidP="0086741E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A80AEE">
              <w:rPr>
                <w:b/>
                <w:noProof/>
                <w:lang w:eastAsia="es-CO"/>
              </w:rPr>
              <w:drawing>
                <wp:inline distT="0" distB="0" distL="0" distR="0" wp14:anchorId="1523E1FE" wp14:editId="7C7BA468">
                  <wp:extent cx="1800000" cy="2840400"/>
                  <wp:effectExtent l="0" t="0" r="0" b="0"/>
                  <wp:docPr id="346" name="Imagen 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2054EB3D" w14:textId="0FE6FE7F" w:rsidR="002D6AD1" w:rsidRPr="002D6AD1" w:rsidRDefault="002D6AD1" w:rsidP="0086741E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</w:p>
        </w:tc>
      </w:tr>
      <w:tr w:rsidR="00A80AEE" w:rsidRPr="003A3CD9" w14:paraId="5782EDBE" w14:textId="77777777" w:rsidTr="00C7413F">
        <w:tc>
          <w:tcPr>
            <w:tcW w:w="8828" w:type="dxa"/>
            <w:gridSpan w:val="2"/>
          </w:tcPr>
          <w:p w14:paraId="799B57C4" w14:textId="0BACF611" w:rsidR="00A80AEE" w:rsidRPr="002D6AD1" w:rsidRDefault="00A80AEE" w:rsidP="00A80AEE">
            <w:pPr>
              <w:pStyle w:val="Prrafodelista"/>
              <w:jc w:val="center"/>
              <w:rPr>
                <w:b/>
                <w:lang w:val="es-MX"/>
              </w:rPr>
            </w:pPr>
            <w:r>
              <w:rPr>
                <w:b/>
                <w:lang w:val="es-MX"/>
              </w:rPr>
              <w:t>FACEBOOK - MARZO</w:t>
            </w:r>
          </w:p>
        </w:tc>
      </w:tr>
      <w:tr w:rsidR="00D25D68" w:rsidRPr="003A3CD9" w14:paraId="52414125" w14:textId="77777777" w:rsidTr="00092A99">
        <w:tc>
          <w:tcPr>
            <w:tcW w:w="4414" w:type="dxa"/>
          </w:tcPr>
          <w:p w14:paraId="54E76F75" w14:textId="05BB0DC6" w:rsidR="002D6AD1" w:rsidRPr="00A80AEE" w:rsidRDefault="00A80AEE" w:rsidP="00A80AEE">
            <w:pPr>
              <w:pStyle w:val="Prrafodelista"/>
              <w:numPr>
                <w:ilvl w:val="0"/>
                <w:numId w:val="12"/>
              </w:numPr>
              <w:rPr>
                <w:b/>
                <w:lang w:val="es-MX"/>
              </w:rPr>
            </w:pPr>
            <w:r w:rsidRPr="00A80AEE">
              <w:rPr>
                <w:noProof/>
                <w:lang w:eastAsia="es-CO"/>
              </w:rPr>
              <w:lastRenderedPageBreak/>
              <w:drawing>
                <wp:inline distT="0" distB="0" distL="0" distR="0" wp14:anchorId="740C0D2A" wp14:editId="0D61F2DB">
                  <wp:extent cx="1800000" cy="2318400"/>
                  <wp:effectExtent l="0" t="0" r="0" b="5715"/>
                  <wp:docPr id="347" name="Imagen 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31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4DABC8C0" w14:textId="63F96046" w:rsidR="002D6AD1" w:rsidRPr="00A80AEE" w:rsidRDefault="003A6D1A" w:rsidP="00A80AEE">
            <w:pPr>
              <w:pStyle w:val="Prrafodelista"/>
              <w:numPr>
                <w:ilvl w:val="0"/>
                <w:numId w:val="12"/>
              </w:numPr>
              <w:rPr>
                <w:b/>
                <w:lang w:val="es-MX"/>
              </w:rPr>
            </w:pPr>
            <w:r w:rsidRPr="00A80AEE">
              <w:rPr>
                <w:noProof/>
                <w:lang w:eastAsia="es-CO"/>
              </w:rPr>
              <w:drawing>
                <wp:inline distT="0" distB="0" distL="0" distR="0" wp14:anchorId="70EF4919" wp14:editId="26D444F6">
                  <wp:extent cx="1800000" cy="1425600"/>
                  <wp:effectExtent l="0" t="0" r="0" b="3175"/>
                  <wp:docPr id="348" name="Imagen 3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42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5D68" w:rsidRPr="003A3CD9" w14:paraId="6B33A81C" w14:textId="77777777" w:rsidTr="00092A99">
        <w:tc>
          <w:tcPr>
            <w:tcW w:w="4414" w:type="dxa"/>
          </w:tcPr>
          <w:p w14:paraId="2C6D08A7" w14:textId="4183D87E" w:rsidR="002D6AD1" w:rsidRPr="00A80AEE" w:rsidRDefault="003A6D1A" w:rsidP="00A80AEE">
            <w:pPr>
              <w:pStyle w:val="Prrafodelista"/>
              <w:numPr>
                <w:ilvl w:val="0"/>
                <w:numId w:val="12"/>
              </w:numPr>
              <w:rPr>
                <w:b/>
                <w:lang w:val="es-MX"/>
              </w:rPr>
            </w:pPr>
            <w:r w:rsidRPr="00A80AEE">
              <w:rPr>
                <w:noProof/>
                <w:lang w:eastAsia="es-CO"/>
              </w:rPr>
              <w:drawing>
                <wp:inline distT="0" distB="0" distL="0" distR="0" wp14:anchorId="7A153675" wp14:editId="1AD71ACC">
                  <wp:extent cx="1800000" cy="2800800"/>
                  <wp:effectExtent l="0" t="0" r="0" b="0"/>
                  <wp:docPr id="349" name="Imagen 3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80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6DF1AAD5" w14:textId="006E875E" w:rsidR="002D6AD1" w:rsidRPr="00A80AEE" w:rsidRDefault="003A6D1A" w:rsidP="003A6D1A">
            <w:pPr>
              <w:pStyle w:val="Prrafodelista"/>
              <w:numPr>
                <w:ilvl w:val="0"/>
                <w:numId w:val="12"/>
              </w:numPr>
              <w:rPr>
                <w:b/>
                <w:lang w:val="es-MX"/>
              </w:rPr>
            </w:pPr>
            <w:r w:rsidRPr="003A6D1A">
              <w:rPr>
                <w:b/>
                <w:noProof/>
                <w:lang w:eastAsia="es-CO"/>
              </w:rPr>
              <w:drawing>
                <wp:inline distT="0" distB="0" distL="0" distR="0" wp14:anchorId="2B4BCE7B" wp14:editId="50F485FD">
                  <wp:extent cx="1800000" cy="2415600"/>
                  <wp:effectExtent l="0" t="0" r="0" b="3810"/>
                  <wp:docPr id="25" name="Imagen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41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5D68" w:rsidRPr="003A3CD9" w14:paraId="4767DC5C" w14:textId="77777777" w:rsidTr="00092A99">
        <w:tc>
          <w:tcPr>
            <w:tcW w:w="4414" w:type="dxa"/>
          </w:tcPr>
          <w:p w14:paraId="37C52864" w14:textId="50F3AD0F" w:rsidR="002D6AD1" w:rsidRPr="00A80AEE" w:rsidRDefault="003A6D1A" w:rsidP="003A6D1A">
            <w:pPr>
              <w:pStyle w:val="Prrafodelista"/>
              <w:numPr>
                <w:ilvl w:val="0"/>
                <w:numId w:val="12"/>
              </w:numPr>
              <w:rPr>
                <w:b/>
                <w:lang w:val="es-MX"/>
              </w:rPr>
            </w:pPr>
            <w:r w:rsidRPr="003A6D1A">
              <w:rPr>
                <w:b/>
                <w:noProof/>
                <w:lang w:eastAsia="es-CO"/>
              </w:rPr>
              <w:lastRenderedPageBreak/>
              <w:drawing>
                <wp:inline distT="0" distB="0" distL="0" distR="0" wp14:anchorId="2F42FC2E" wp14:editId="71CA048A">
                  <wp:extent cx="1800000" cy="2131200"/>
                  <wp:effectExtent l="0" t="0" r="0" b="2540"/>
                  <wp:docPr id="61" name="Imagen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13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21AB65AA" w14:textId="23A0E8E1" w:rsidR="002D6AD1" w:rsidRPr="00A80AEE" w:rsidRDefault="003A6D1A" w:rsidP="003A6D1A">
            <w:pPr>
              <w:pStyle w:val="Prrafodelista"/>
              <w:numPr>
                <w:ilvl w:val="0"/>
                <w:numId w:val="12"/>
              </w:numPr>
              <w:rPr>
                <w:b/>
                <w:lang w:val="es-MX"/>
              </w:rPr>
            </w:pPr>
            <w:r w:rsidRPr="003A6D1A">
              <w:rPr>
                <w:b/>
                <w:noProof/>
                <w:lang w:eastAsia="es-CO"/>
              </w:rPr>
              <w:drawing>
                <wp:inline distT="0" distB="0" distL="0" distR="0" wp14:anchorId="6F12BC0E" wp14:editId="7750AD27">
                  <wp:extent cx="1800000" cy="2412000"/>
                  <wp:effectExtent l="0" t="0" r="0" b="7620"/>
                  <wp:docPr id="62" name="Imagen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41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5D68" w:rsidRPr="003A3CD9" w14:paraId="09D39DB5" w14:textId="77777777" w:rsidTr="00092A99">
        <w:tc>
          <w:tcPr>
            <w:tcW w:w="4414" w:type="dxa"/>
          </w:tcPr>
          <w:p w14:paraId="767D98B3" w14:textId="491140B0" w:rsidR="00D51E3F" w:rsidRPr="00A80AEE" w:rsidRDefault="0086741E" w:rsidP="003A6D1A">
            <w:pPr>
              <w:pStyle w:val="Prrafodelista"/>
              <w:numPr>
                <w:ilvl w:val="0"/>
                <w:numId w:val="12"/>
              </w:numPr>
              <w:rPr>
                <w:b/>
                <w:lang w:val="es-MX"/>
              </w:rPr>
            </w:pPr>
            <w:r>
              <w:rPr>
                <w:noProof/>
                <w:lang w:eastAsia="es-CO"/>
              </w:rPr>
              <w:t xml:space="preserve"> </w:t>
            </w:r>
            <w:r w:rsidR="003A6D1A" w:rsidRPr="003A6D1A">
              <w:rPr>
                <w:noProof/>
                <w:lang w:eastAsia="es-CO"/>
              </w:rPr>
              <w:drawing>
                <wp:inline distT="0" distB="0" distL="0" distR="0" wp14:anchorId="2ADB74E4" wp14:editId="2907C4DC">
                  <wp:extent cx="1800000" cy="2408400"/>
                  <wp:effectExtent l="0" t="0" r="0" b="0"/>
                  <wp:docPr id="63" name="Imagen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40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4B57FEB7" w14:textId="50E96C99" w:rsidR="00D51E3F" w:rsidRPr="00A80AEE" w:rsidRDefault="003A6D1A" w:rsidP="003A6D1A">
            <w:pPr>
              <w:pStyle w:val="Prrafodelista"/>
              <w:numPr>
                <w:ilvl w:val="0"/>
                <w:numId w:val="12"/>
              </w:numPr>
              <w:rPr>
                <w:b/>
                <w:lang w:val="es-MX"/>
              </w:rPr>
            </w:pPr>
            <w:r w:rsidRPr="003A6D1A">
              <w:rPr>
                <w:b/>
                <w:noProof/>
                <w:lang w:eastAsia="es-CO"/>
              </w:rPr>
              <w:drawing>
                <wp:inline distT="0" distB="0" distL="0" distR="0" wp14:anchorId="25F808BE" wp14:editId="7F3156E7">
                  <wp:extent cx="1800000" cy="2390400"/>
                  <wp:effectExtent l="0" t="0" r="0" b="0"/>
                  <wp:docPr id="448" name="Imagen 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39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5D68" w:rsidRPr="00AC5165" w14:paraId="575F0CBD" w14:textId="77777777" w:rsidTr="00092A99">
        <w:tc>
          <w:tcPr>
            <w:tcW w:w="4414" w:type="dxa"/>
          </w:tcPr>
          <w:p w14:paraId="0C9CFA36" w14:textId="35B11581" w:rsidR="00AC5165" w:rsidRPr="00A80AEE" w:rsidRDefault="003A6D1A" w:rsidP="003A6D1A">
            <w:pPr>
              <w:pStyle w:val="Prrafodelista"/>
              <w:numPr>
                <w:ilvl w:val="0"/>
                <w:numId w:val="12"/>
              </w:numPr>
              <w:rPr>
                <w:b/>
                <w:lang w:val="es-MX"/>
              </w:rPr>
            </w:pPr>
            <w:r w:rsidRPr="003A6D1A">
              <w:rPr>
                <w:b/>
                <w:noProof/>
                <w:lang w:eastAsia="es-CO"/>
              </w:rPr>
              <w:lastRenderedPageBreak/>
              <w:drawing>
                <wp:inline distT="0" distB="0" distL="0" distR="0" wp14:anchorId="6592D3F9" wp14:editId="026B18F9">
                  <wp:extent cx="1800000" cy="2383200"/>
                  <wp:effectExtent l="0" t="0" r="0" b="0"/>
                  <wp:docPr id="449" name="Imagen 4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38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7D378E67" w14:textId="1C843593" w:rsidR="00AC5165" w:rsidRPr="00A80AEE" w:rsidRDefault="003A6D1A" w:rsidP="003A6D1A">
            <w:pPr>
              <w:pStyle w:val="Prrafodelista"/>
              <w:numPr>
                <w:ilvl w:val="0"/>
                <w:numId w:val="12"/>
              </w:numPr>
              <w:rPr>
                <w:b/>
                <w:lang w:val="es-MX"/>
              </w:rPr>
            </w:pPr>
            <w:r w:rsidRPr="003A6D1A">
              <w:rPr>
                <w:b/>
                <w:noProof/>
                <w:lang w:eastAsia="es-CO"/>
              </w:rPr>
              <w:drawing>
                <wp:inline distT="0" distB="0" distL="0" distR="0" wp14:anchorId="17080399" wp14:editId="00420847">
                  <wp:extent cx="1800000" cy="2376000"/>
                  <wp:effectExtent l="0" t="0" r="0" b="5715"/>
                  <wp:docPr id="450" name="Imagen 4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37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5D68" w:rsidRPr="00AC5165" w14:paraId="014843FD" w14:textId="77777777" w:rsidTr="00092A99">
        <w:tc>
          <w:tcPr>
            <w:tcW w:w="4414" w:type="dxa"/>
          </w:tcPr>
          <w:p w14:paraId="735826E6" w14:textId="6238D7C5" w:rsidR="00AC5165" w:rsidRPr="00A80AEE" w:rsidRDefault="003A6D1A" w:rsidP="003A6D1A">
            <w:pPr>
              <w:pStyle w:val="Prrafodelista"/>
              <w:numPr>
                <w:ilvl w:val="0"/>
                <w:numId w:val="12"/>
              </w:numPr>
              <w:rPr>
                <w:b/>
                <w:lang w:val="es-MX"/>
              </w:rPr>
            </w:pPr>
            <w:r w:rsidRPr="003A6D1A">
              <w:rPr>
                <w:b/>
                <w:noProof/>
                <w:lang w:eastAsia="es-CO"/>
              </w:rPr>
              <w:drawing>
                <wp:inline distT="0" distB="0" distL="0" distR="0" wp14:anchorId="39BA972E" wp14:editId="1AD4468C">
                  <wp:extent cx="1800000" cy="2358000"/>
                  <wp:effectExtent l="0" t="0" r="0" b="4445"/>
                  <wp:docPr id="451" name="Imagen 4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35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17D92AB6" w14:textId="6FA3B8CA" w:rsidR="00AC5165" w:rsidRPr="00A80AEE" w:rsidRDefault="003A6D1A" w:rsidP="003A6D1A">
            <w:pPr>
              <w:pStyle w:val="Prrafodelista"/>
              <w:numPr>
                <w:ilvl w:val="0"/>
                <w:numId w:val="12"/>
              </w:numPr>
              <w:rPr>
                <w:b/>
                <w:lang w:val="es-MX"/>
              </w:rPr>
            </w:pPr>
            <w:r w:rsidRPr="003A6D1A">
              <w:rPr>
                <w:b/>
                <w:noProof/>
                <w:lang w:eastAsia="es-CO"/>
              </w:rPr>
              <w:drawing>
                <wp:inline distT="0" distB="0" distL="0" distR="0" wp14:anchorId="76F51364" wp14:editId="1EA52477">
                  <wp:extent cx="1800000" cy="2826000"/>
                  <wp:effectExtent l="0" t="0" r="0" b="0"/>
                  <wp:docPr id="452" name="Imagen 4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82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5D68" w:rsidRPr="00AC5165" w14:paraId="47214F84" w14:textId="77777777" w:rsidTr="00092A99">
        <w:tc>
          <w:tcPr>
            <w:tcW w:w="4414" w:type="dxa"/>
          </w:tcPr>
          <w:p w14:paraId="7AD047BD" w14:textId="064618AC" w:rsidR="00AC5165" w:rsidRPr="00A80AEE" w:rsidRDefault="003A6D1A" w:rsidP="003A6D1A">
            <w:pPr>
              <w:pStyle w:val="Prrafodelista"/>
              <w:numPr>
                <w:ilvl w:val="0"/>
                <w:numId w:val="12"/>
              </w:numPr>
              <w:rPr>
                <w:b/>
                <w:lang w:val="es-MX"/>
              </w:rPr>
            </w:pPr>
            <w:r w:rsidRPr="003A6D1A">
              <w:rPr>
                <w:b/>
                <w:noProof/>
                <w:lang w:eastAsia="es-CO"/>
              </w:rPr>
              <w:lastRenderedPageBreak/>
              <w:drawing>
                <wp:inline distT="0" distB="0" distL="0" distR="0" wp14:anchorId="4A2D3841" wp14:editId="34D823D7">
                  <wp:extent cx="1800000" cy="2361600"/>
                  <wp:effectExtent l="0" t="0" r="0" b="635"/>
                  <wp:docPr id="453" name="Imagen 4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36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235D2356" w14:textId="640AF8BB" w:rsidR="00AC5165" w:rsidRPr="00A80AEE" w:rsidRDefault="003A6D1A" w:rsidP="003A6D1A">
            <w:pPr>
              <w:pStyle w:val="Prrafodelista"/>
              <w:numPr>
                <w:ilvl w:val="0"/>
                <w:numId w:val="12"/>
              </w:numPr>
              <w:rPr>
                <w:b/>
                <w:lang w:val="es-MX"/>
              </w:rPr>
            </w:pPr>
            <w:r w:rsidRPr="003A6D1A">
              <w:rPr>
                <w:b/>
                <w:noProof/>
                <w:lang w:eastAsia="es-CO"/>
              </w:rPr>
              <w:drawing>
                <wp:inline distT="0" distB="0" distL="0" distR="0" wp14:anchorId="13F4F78D" wp14:editId="4BFF07AA">
                  <wp:extent cx="1800000" cy="2350800"/>
                  <wp:effectExtent l="0" t="0" r="0" b="0"/>
                  <wp:docPr id="454" name="Imagen 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35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5D68" w:rsidRPr="00AC5165" w14:paraId="00EA4E1B" w14:textId="77777777" w:rsidTr="00092A99">
        <w:tc>
          <w:tcPr>
            <w:tcW w:w="4414" w:type="dxa"/>
          </w:tcPr>
          <w:p w14:paraId="3C5B0510" w14:textId="4543D208" w:rsidR="00AC5165" w:rsidRPr="00A80AEE" w:rsidRDefault="003A6D1A" w:rsidP="003A6D1A">
            <w:pPr>
              <w:pStyle w:val="Prrafodelista"/>
              <w:numPr>
                <w:ilvl w:val="0"/>
                <w:numId w:val="12"/>
              </w:numPr>
              <w:rPr>
                <w:b/>
                <w:lang w:val="es-MX"/>
              </w:rPr>
            </w:pPr>
            <w:r w:rsidRPr="003A6D1A">
              <w:rPr>
                <w:b/>
                <w:noProof/>
                <w:lang w:eastAsia="es-CO"/>
              </w:rPr>
              <w:drawing>
                <wp:inline distT="0" distB="0" distL="0" distR="0" wp14:anchorId="55DD4C83" wp14:editId="49BAB51B">
                  <wp:extent cx="1800000" cy="2376000"/>
                  <wp:effectExtent l="0" t="0" r="0" b="5715"/>
                  <wp:docPr id="457" name="Imagen 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37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0ADDFAC7" w14:textId="384FE5BA" w:rsidR="00AC5165" w:rsidRPr="00A80AEE" w:rsidRDefault="003A6D1A" w:rsidP="003A6D1A">
            <w:pPr>
              <w:pStyle w:val="Prrafodelista"/>
              <w:numPr>
                <w:ilvl w:val="0"/>
                <w:numId w:val="12"/>
              </w:numPr>
              <w:rPr>
                <w:b/>
                <w:lang w:val="es-MX"/>
              </w:rPr>
            </w:pPr>
            <w:r w:rsidRPr="003A6D1A">
              <w:rPr>
                <w:b/>
                <w:noProof/>
                <w:lang w:eastAsia="es-CO"/>
              </w:rPr>
              <w:drawing>
                <wp:inline distT="0" distB="0" distL="0" distR="0" wp14:anchorId="23DF3AC6" wp14:editId="04FBAE91">
                  <wp:extent cx="1800000" cy="2091600"/>
                  <wp:effectExtent l="0" t="0" r="0" b="4445"/>
                  <wp:docPr id="458" name="Imagen 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09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5D68" w:rsidRPr="00AC5165" w14:paraId="27AC0AF4" w14:textId="77777777" w:rsidTr="00092A99">
        <w:tc>
          <w:tcPr>
            <w:tcW w:w="4414" w:type="dxa"/>
          </w:tcPr>
          <w:p w14:paraId="47D689EC" w14:textId="6438221A" w:rsidR="007F045F" w:rsidRPr="00A80AEE" w:rsidRDefault="00E035F1" w:rsidP="00E035F1">
            <w:pPr>
              <w:pStyle w:val="Prrafodelista"/>
              <w:numPr>
                <w:ilvl w:val="0"/>
                <w:numId w:val="12"/>
              </w:numPr>
              <w:rPr>
                <w:b/>
                <w:lang w:val="es-MX"/>
              </w:rPr>
            </w:pPr>
            <w:r w:rsidRPr="00E035F1">
              <w:rPr>
                <w:b/>
                <w:noProof/>
                <w:lang w:eastAsia="es-CO"/>
              </w:rPr>
              <w:lastRenderedPageBreak/>
              <w:drawing>
                <wp:inline distT="0" distB="0" distL="0" distR="0" wp14:anchorId="58813395" wp14:editId="1FDE7BD1">
                  <wp:extent cx="1800000" cy="2455200"/>
                  <wp:effectExtent l="0" t="0" r="0" b="2540"/>
                  <wp:docPr id="460" name="Imagen 4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45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0C760BB6" w14:textId="046B6032" w:rsidR="007F045F" w:rsidRPr="00A80AEE" w:rsidRDefault="00E035F1" w:rsidP="00E035F1">
            <w:pPr>
              <w:pStyle w:val="Prrafodelista"/>
              <w:numPr>
                <w:ilvl w:val="0"/>
                <w:numId w:val="12"/>
              </w:numPr>
              <w:rPr>
                <w:b/>
                <w:lang w:val="es-MX"/>
              </w:rPr>
            </w:pPr>
            <w:r w:rsidRPr="00E035F1">
              <w:rPr>
                <w:b/>
                <w:noProof/>
                <w:lang w:eastAsia="es-CO"/>
              </w:rPr>
              <w:drawing>
                <wp:inline distT="0" distB="0" distL="0" distR="0" wp14:anchorId="2655FDF0" wp14:editId="0D73B166">
                  <wp:extent cx="1800000" cy="2844000"/>
                  <wp:effectExtent l="0" t="0" r="0" b="0"/>
                  <wp:docPr id="461" name="Imagen 4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84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5D68" w:rsidRPr="00AC5165" w14:paraId="3B51A1AC" w14:textId="77777777" w:rsidTr="00092A99">
        <w:tc>
          <w:tcPr>
            <w:tcW w:w="4414" w:type="dxa"/>
          </w:tcPr>
          <w:p w14:paraId="24109840" w14:textId="2ADB40B9" w:rsidR="007F045F" w:rsidRPr="00A80AEE" w:rsidRDefault="00E035F1" w:rsidP="00E035F1">
            <w:pPr>
              <w:pStyle w:val="Prrafodelista"/>
              <w:numPr>
                <w:ilvl w:val="0"/>
                <w:numId w:val="12"/>
              </w:numPr>
              <w:rPr>
                <w:b/>
                <w:lang w:val="es-MX"/>
              </w:rPr>
            </w:pPr>
            <w:r w:rsidRPr="00E035F1">
              <w:rPr>
                <w:b/>
                <w:noProof/>
                <w:lang w:eastAsia="es-CO"/>
              </w:rPr>
              <w:drawing>
                <wp:inline distT="0" distB="0" distL="0" distR="0" wp14:anchorId="384EC27D" wp14:editId="3CB2B376">
                  <wp:extent cx="1800000" cy="1602000"/>
                  <wp:effectExtent l="0" t="0" r="0" b="0"/>
                  <wp:docPr id="462" name="Imagen 4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60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2BAD8846" w14:textId="531E2824" w:rsidR="007F045F" w:rsidRPr="00A80AEE" w:rsidRDefault="00E035F1" w:rsidP="00E035F1">
            <w:pPr>
              <w:pStyle w:val="Prrafodelista"/>
              <w:numPr>
                <w:ilvl w:val="0"/>
                <w:numId w:val="12"/>
              </w:numPr>
              <w:rPr>
                <w:b/>
                <w:lang w:val="es-MX"/>
              </w:rPr>
            </w:pPr>
            <w:r w:rsidRPr="00E035F1">
              <w:rPr>
                <w:b/>
                <w:noProof/>
                <w:lang w:eastAsia="es-CO"/>
              </w:rPr>
              <w:drawing>
                <wp:inline distT="0" distB="0" distL="0" distR="0" wp14:anchorId="46F6D8C0" wp14:editId="443DAC5D">
                  <wp:extent cx="1800000" cy="2793600"/>
                  <wp:effectExtent l="0" t="0" r="0" b="6985"/>
                  <wp:docPr id="463" name="Imagen 4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79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5D68" w:rsidRPr="00AC5165" w14:paraId="27531FDB" w14:textId="77777777" w:rsidTr="00092A99">
        <w:tc>
          <w:tcPr>
            <w:tcW w:w="4414" w:type="dxa"/>
          </w:tcPr>
          <w:p w14:paraId="45B41ED2" w14:textId="443D01E3" w:rsidR="007F045F" w:rsidRPr="00A80AEE" w:rsidRDefault="00E035F1" w:rsidP="00E035F1">
            <w:pPr>
              <w:pStyle w:val="Prrafodelista"/>
              <w:numPr>
                <w:ilvl w:val="0"/>
                <w:numId w:val="12"/>
              </w:numPr>
              <w:rPr>
                <w:b/>
                <w:lang w:val="es-MX"/>
              </w:rPr>
            </w:pPr>
            <w:r w:rsidRPr="00E035F1">
              <w:rPr>
                <w:b/>
                <w:noProof/>
                <w:lang w:eastAsia="es-CO"/>
              </w:rPr>
              <w:lastRenderedPageBreak/>
              <w:drawing>
                <wp:inline distT="0" distB="0" distL="0" distR="0" wp14:anchorId="737E4531" wp14:editId="573A4CD5">
                  <wp:extent cx="1800000" cy="2376000"/>
                  <wp:effectExtent l="0" t="0" r="0" b="5715"/>
                  <wp:docPr id="464" name="Imagen 4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37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2A0F483D" w14:textId="23E50509" w:rsidR="007F045F" w:rsidRPr="00A80AEE" w:rsidRDefault="00E035F1" w:rsidP="00E035F1">
            <w:pPr>
              <w:pStyle w:val="Prrafodelista"/>
              <w:numPr>
                <w:ilvl w:val="0"/>
                <w:numId w:val="12"/>
              </w:numPr>
              <w:rPr>
                <w:b/>
                <w:lang w:val="es-MX"/>
              </w:rPr>
            </w:pPr>
            <w:r w:rsidRPr="00E035F1">
              <w:rPr>
                <w:b/>
                <w:noProof/>
                <w:lang w:eastAsia="es-CO"/>
              </w:rPr>
              <w:drawing>
                <wp:inline distT="0" distB="0" distL="0" distR="0" wp14:anchorId="23FEE6D0" wp14:editId="0E6FB79D">
                  <wp:extent cx="1800000" cy="2336400"/>
                  <wp:effectExtent l="0" t="0" r="0" b="6985"/>
                  <wp:docPr id="465" name="Imagen 4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33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5D68" w:rsidRPr="00AC5165" w14:paraId="787CB4AC" w14:textId="77777777" w:rsidTr="00092A99">
        <w:tc>
          <w:tcPr>
            <w:tcW w:w="4414" w:type="dxa"/>
          </w:tcPr>
          <w:p w14:paraId="540B48F9" w14:textId="6592A876" w:rsidR="007F045F" w:rsidRPr="00A80AEE" w:rsidRDefault="00E035F1" w:rsidP="00E035F1">
            <w:pPr>
              <w:pStyle w:val="Prrafodelista"/>
              <w:numPr>
                <w:ilvl w:val="0"/>
                <w:numId w:val="12"/>
              </w:numPr>
              <w:rPr>
                <w:b/>
                <w:lang w:val="es-MX"/>
              </w:rPr>
            </w:pPr>
            <w:r w:rsidRPr="00E035F1">
              <w:rPr>
                <w:b/>
                <w:noProof/>
                <w:lang w:eastAsia="es-CO"/>
              </w:rPr>
              <w:drawing>
                <wp:inline distT="0" distB="0" distL="0" distR="0" wp14:anchorId="46559CEB" wp14:editId="71B9382A">
                  <wp:extent cx="1800000" cy="2311200"/>
                  <wp:effectExtent l="0" t="0" r="0" b="0"/>
                  <wp:docPr id="466" name="Imagen 4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31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4FFB5871" w14:textId="2D55E03B" w:rsidR="007F045F" w:rsidRPr="00A80AEE" w:rsidRDefault="00E035F1" w:rsidP="00E035F1">
            <w:pPr>
              <w:pStyle w:val="Prrafodelista"/>
              <w:numPr>
                <w:ilvl w:val="0"/>
                <w:numId w:val="12"/>
              </w:numPr>
              <w:rPr>
                <w:b/>
                <w:lang w:val="es-MX"/>
              </w:rPr>
            </w:pPr>
            <w:r w:rsidRPr="00E035F1">
              <w:rPr>
                <w:b/>
                <w:noProof/>
                <w:lang w:eastAsia="es-CO"/>
              </w:rPr>
              <w:drawing>
                <wp:inline distT="0" distB="0" distL="0" distR="0" wp14:anchorId="52881039" wp14:editId="50CB005D">
                  <wp:extent cx="1800000" cy="2883600"/>
                  <wp:effectExtent l="0" t="0" r="0" b="0"/>
                  <wp:docPr id="467" name="Imagen 4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88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5D68" w:rsidRPr="00AC5165" w14:paraId="39A6EEE0" w14:textId="77777777" w:rsidTr="00092A99">
        <w:tc>
          <w:tcPr>
            <w:tcW w:w="4414" w:type="dxa"/>
          </w:tcPr>
          <w:p w14:paraId="632C3194" w14:textId="0598F477" w:rsidR="007F045F" w:rsidRPr="00A80AEE" w:rsidRDefault="00E035F1" w:rsidP="00E035F1">
            <w:pPr>
              <w:pStyle w:val="Prrafodelista"/>
              <w:numPr>
                <w:ilvl w:val="0"/>
                <w:numId w:val="12"/>
              </w:numPr>
              <w:rPr>
                <w:b/>
                <w:lang w:val="es-MX"/>
              </w:rPr>
            </w:pPr>
            <w:r w:rsidRPr="00E035F1">
              <w:rPr>
                <w:b/>
                <w:noProof/>
                <w:lang w:eastAsia="es-CO"/>
              </w:rPr>
              <w:lastRenderedPageBreak/>
              <w:drawing>
                <wp:inline distT="0" distB="0" distL="0" distR="0" wp14:anchorId="57E73206" wp14:editId="7FEAA638">
                  <wp:extent cx="1800000" cy="2408400"/>
                  <wp:effectExtent l="0" t="0" r="0" b="0"/>
                  <wp:docPr id="468" name="Imagen 4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40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3176E7CA" w14:textId="45B4039B" w:rsidR="007F045F" w:rsidRPr="00A80AEE" w:rsidRDefault="00E035F1" w:rsidP="00E035F1">
            <w:pPr>
              <w:pStyle w:val="Prrafodelista"/>
              <w:numPr>
                <w:ilvl w:val="0"/>
                <w:numId w:val="12"/>
              </w:numPr>
              <w:rPr>
                <w:b/>
                <w:lang w:val="es-MX"/>
              </w:rPr>
            </w:pPr>
            <w:r w:rsidRPr="00E035F1">
              <w:rPr>
                <w:b/>
                <w:noProof/>
                <w:lang w:eastAsia="es-CO"/>
              </w:rPr>
              <w:drawing>
                <wp:inline distT="0" distB="0" distL="0" distR="0" wp14:anchorId="25FB2FDF" wp14:editId="2D05031F">
                  <wp:extent cx="1800000" cy="2307600"/>
                  <wp:effectExtent l="0" t="0" r="0" b="0"/>
                  <wp:docPr id="469" name="Imagen 4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30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5D68" w:rsidRPr="00AC5165" w14:paraId="6D05512E" w14:textId="77777777" w:rsidTr="00092A99">
        <w:tc>
          <w:tcPr>
            <w:tcW w:w="4414" w:type="dxa"/>
          </w:tcPr>
          <w:p w14:paraId="3EA7CB72" w14:textId="1301DC1E" w:rsidR="007F045F" w:rsidRPr="00A80AEE" w:rsidRDefault="00E035F1" w:rsidP="00E035F1">
            <w:pPr>
              <w:pStyle w:val="Prrafodelista"/>
              <w:numPr>
                <w:ilvl w:val="0"/>
                <w:numId w:val="12"/>
              </w:numPr>
              <w:rPr>
                <w:b/>
                <w:lang w:val="es-MX"/>
              </w:rPr>
            </w:pPr>
            <w:r w:rsidRPr="00E035F1">
              <w:rPr>
                <w:b/>
                <w:noProof/>
                <w:lang w:eastAsia="es-CO"/>
              </w:rPr>
              <w:drawing>
                <wp:inline distT="0" distB="0" distL="0" distR="0" wp14:anchorId="49662CC3" wp14:editId="19DEB142">
                  <wp:extent cx="1800000" cy="2329200"/>
                  <wp:effectExtent l="0" t="0" r="0" b="0"/>
                  <wp:docPr id="470" name="Imagen 4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32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4634A75C" w14:textId="7D1244FB" w:rsidR="007F045F" w:rsidRPr="00A80AEE" w:rsidRDefault="00E035F1" w:rsidP="00E035F1">
            <w:pPr>
              <w:pStyle w:val="Prrafodelista"/>
              <w:numPr>
                <w:ilvl w:val="0"/>
                <w:numId w:val="12"/>
              </w:numPr>
              <w:rPr>
                <w:b/>
                <w:lang w:val="es-MX"/>
              </w:rPr>
            </w:pPr>
            <w:r w:rsidRPr="00E035F1">
              <w:rPr>
                <w:b/>
                <w:noProof/>
                <w:lang w:eastAsia="es-CO"/>
              </w:rPr>
              <w:drawing>
                <wp:inline distT="0" distB="0" distL="0" distR="0" wp14:anchorId="40ED4E64" wp14:editId="721EDED9">
                  <wp:extent cx="1800000" cy="2757600"/>
                  <wp:effectExtent l="0" t="0" r="0" b="5080"/>
                  <wp:docPr id="471" name="Imagen 4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5D68" w:rsidRPr="00AC5165" w14:paraId="7234470C" w14:textId="77777777" w:rsidTr="00092A99">
        <w:tc>
          <w:tcPr>
            <w:tcW w:w="4414" w:type="dxa"/>
          </w:tcPr>
          <w:p w14:paraId="424832B0" w14:textId="1B679004" w:rsidR="007F045F" w:rsidRPr="00A80AEE" w:rsidRDefault="00E035F1" w:rsidP="00E035F1">
            <w:pPr>
              <w:pStyle w:val="Prrafodelista"/>
              <w:numPr>
                <w:ilvl w:val="0"/>
                <w:numId w:val="12"/>
              </w:numPr>
              <w:rPr>
                <w:b/>
                <w:lang w:val="es-MX"/>
              </w:rPr>
            </w:pPr>
            <w:r w:rsidRPr="00E035F1">
              <w:rPr>
                <w:b/>
                <w:noProof/>
                <w:lang w:eastAsia="es-CO"/>
              </w:rPr>
              <w:lastRenderedPageBreak/>
              <w:drawing>
                <wp:inline distT="0" distB="0" distL="0" distR="0" wp14:anchorId="6F0CA3AB" wp14:editId="56EAB3E6">
                  <wp:extent cx="1800000" cy="2329200"/>
                  <wp:effectExtent l="0" t="0" r="0" b="0"/>
                  <wp:docPr id="472" name="Imagen 4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32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66CD6F50" w14:textId="618E9C19" w:rsidR="007F045F" w:rsidRPr="00A80AEE" w:rsidRDefault="00FE3880" w:rsidP="00FE3880">
            <w:pPr>
              <w:pStyle w:val="Prrafodelista"/>
              <w:numPr>
                <w:ilvl w:val="0"/>
                <w:numId w:val="12"/>
              </w:numPr>
              <w:rPr>
                <w:b/>
                <w:lang w:val="es-MX"/>
              </w:rPr>
            </w:pPr>
            <w:r w:rsidRPr="00FE3880">
              <w:rPr>
                <w:b/>
                <w:noProof/>
                <w:lang w:eastAsia="es-CO"/>
              </w:rPr>
              <w:drawing>
                <wp:inline distT="0" distB="0" distL="0" distR="0" wp14:anchorId="3707545B" wp14:editId="2D291BA6">
                  <wp:extent cx="1800000" cy="2343600"/>
                  <wp:effectExtent l="0" t="0" r="0" b="0"/>
                  <wp:docPr id="473" name="Imagen 4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34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5D68" w:rsidRPr="00AC5165" w14:paraId="324C43DC" w14:textId="77777777" w:rsidTr="00092A99">
        <w:tc>
          <w:tcPr>
            <w:tcW w:w="4414" w:type="dxa"/>
          </w:tcPr>
          <w:p w14:paraId="5A968248" w14:textId="75006125" w:rsidR="007F045F" w:rsidRPr="00A80AEE" w:rsidRDefault="00FE3880" w:rsidP="00FE3880">
            <w:pPr>
              <w:pStyle w:val="Prrafodelista"/>
              <w:numPr>
                <w:ilvl w:val="0"/>
                <w:numId w:val="12"/>
              </w:numPr>
              <w:rPr>
                <w:b/>
                <w:lang w:val="es-MX"/>
              </w:rPr>
            </w:pPr>
            <w:r w:rsidRPr="00FE3880">
              <w:rPr>
                <w:b/>
                <w:noProof/>
                <w:lang w:eastAsia="es-CO"/>
              </w:rPr>
              <w:drawing>
                <wp:inline distT="0" distB="0" distL="0" distR="0" wp14:anchorId="2A9BC31A" wp14:editId="590A2B63">
                  <wp:extent cx="1800000" cy="2383200"/>
                  <wp:effectExtent l="0" t="0" r="0" b="0"/>
                  <wp:docPr id="475" name="Imagen 4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38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5B10E5C9" w14:textId="1B3DBE9A" w:rsidR="007F045F" w:rsidRPr="00A80AEE" w:rsidRDefault="00FE3880" w:rsidP="00FE3880">
            <w:pPr>
              <w:pStyle w:val="Prrafodelista"/>
              <w:numPr>
                <w:ilvl w:val="0"/>
                <w:numId w:val="12"/>
              </w:numPr>
              <w:rPr>
                <w:b/>
                <w:lang w:val="es-MX"/>
              </w:rPr>
            </w:pPr>
            <w:r w:rsidRPr="00FE3880">
              <w:rPr>
                <w:b/>
                <w:noProof/>
                <w:lang w:eastAsia="es-CO"/>
              </w:rPr>
              <w:drawing>
                <wp:inline distT="0" distB="0" distL="0" distR="0" wp14:anchorId="2AC5CD59" wp14:editId="651928C7">
                  <wp:extent cx="1800000" cy="2815200"/>
                  <wp:effectExtent l="0" t="0" r="0" b="4445"/>
                  <wp:docPr id="476" name="Imagen 4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81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5D68" w:rsidRPr="00AC5165" w14:paraId="51763270" w14:textId="77777777" w:rsidTr="00092A99">
        <w:tc>
          <w:tcPr>
            <w:tcW w:w="4414" w:type="dxa"/>
          </w:tcPr>
          <w:p w14:paraId="7B999326" w14:textId="4161DEF6" w:rsidR="00863E3C" w:rsidRPr="00A80AEE" w:rsidRDefault="00FE3880" w:rsidP="00FE3880">
            <w:pPr>
              <w:pStyle w:val="Prrafodelista"/>
              <w:numPr>
                <w:ilvl w:val="0"/>
                <w:numId w:val="12"/>
              </w:numPr>
              <w:rPr>
                <w:b/>
                <w:lang w:val="es-MX"/>
              </w:rPr>
            </w:pPr>
            <w:r w:rsidRPr="00FE3880">
              <w:rPr>
                <w:b/>
                <w:noProof/>
                <w:lang w:eastAsia="es-CO"/>
              </w:rPr>
              <w:lastRenderedPageBreak/>
              <w:drawing>
                <wp:inline distT="0" distB="0" distL="0" distR="0" wp14:anchorId="62B3673F" wp14:editId="1051C223">
                  <wp:extent cx="1800000" cy="1616400"/>
                  <wp:effectExtent l="0" t="0" r="0" b="3175"/>
                  <wp:docPr id="477" name="Imagen 4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61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4DAF199B" w14:textId="1188CB11" w:rsidR="00863E3C" w:rsidRPr="00A80AEE" w:rsidRDefault="00FE3880" w:rsidP="00FE3880">
            <w:pPr>
              <w:pStyle w:val="Prrafodelista"/>
              <w:numPr>
                <w:ilvl w:val="0"/>
                <w:numId w:val="12"/>
              </w:numPr>
              <w:rPr>
                <w:b/>
                <w:lang w:val="es-MX"/>
              </w:rPr>
            </w:pPr>
            <w:r w:rsidRPr="00FE3880">
              <w:rPr>
                <w:b/>
                <w:noProof/>
                <w:lang w:eastAsia="es-CO"/>
              </w:rPr>
              <w:drawing>
                <wp:inline distT="0" distB="0" distL="0" distR="0" wp14:anchorId="47E30B3D" wp14:editId="7CDE469F">
                  <wp:extent cx="1800000" cy="2793600"/>
                  <wp:effectExtent l="0" t="0" r="0" b="6985"/>
                  <wp:docPr id="478" name="Imagen 4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79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5D68" w:rsidRPr="00AC5165" w14:paraId="7923BACB" w14:textId="77777777" w:rsidTr="00092A99">
        <w:tc>
          <w:tcPr>
            <w:tcW w:w="4414" w:type="dxa"/>
          </w:tcPr>
          <w:p w14:paraId="41C8060F" w14:textId="2CDB5B5A" w:rsidR="00FE6864" w:rsidRPr="00A80AEE" w:rsidRDefault="00FE3880" w:rsidP="00FE3880">
            <w:pPr>
              <w:pStyle w:val="Prrafodelista"/>
              <w:numPr>
                <w:ilvl w:val="0"/>
                <w:numId w:val="12"/>
              </w:numPr>
              <w:rPr>
                <w:b/>
                <w:lang w:val="es-MX"/>
              </w:rPr>
            </w:pPr>
            <w:r w:rsidRPr="00FE3880">
              <w:rPr>
                <w:b/>
                <w:noProof/>
                <w:lang w:eastAsia="es-CO"/>
              </w:rPr>
              <w:drawing>
                <wp:inline distT="0" distB="0" distL="0" distR="0" wp14:anchorId="764C46A9" wp14:editId="13AAFFA4">
                  <wp:extent cx="1800000" cy="2894400"/>
                  <wp:effectExtent l="0" t="0" r="0" b="1270"/>
                  <wp:docPr id="479" name="Imagen 4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89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319D4318" w14:textId="38C88818" w:rsidR="00FE6864" w:rsidRPr="00A80AEE" w:rsidRDefault="00FE3880" w:rsidP="00FE3880">
            <w:pPr>
              <w:pStyle w:val="Prrafodelista"/>
              <w:numPr>
                <w:ilvl w:val="0"/>
                <w:numId w:val="12"/>
              </w:numPr>
              <w:rPr>
                <w:b/>
                <w:lang w:val="es-MX"/>
              </w:rPr>
            </w:pPr>
            <w:r w:rsidRPr="00FE3880">
              <w:rPr>
                <w:b/>
                <w:noProof/>
                <w:lang w:eastAsia="es-CO"/>
              </w:rPr>
              <w:drawing>
                <wp:inline distT="0" distB="0" distL="0" distR="0" wp14:anchorId="0019D564" wp14:editId="23332FB3">
                  <wp:extent cx="1800000" cy="2797200"/>
                  <wp:effectExtent l="0" t="0" r="0" b="3175"/>
                  <wp:docPr id="480" name="Imagen 4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7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5D68" w:rsidRPr="00AC5165" w14:paraId="425213F3" w14:textId="77777777" w:rsidTr="00092A99">
        <w:tc>
          <w:tcPr>
            <w:tcW w:w="4414" w:type="dxa"/>
          </w:tcPr>
          <w:p w14:paraId="7BE55B97" w14:textId="14D5A2DC" w:rsidR="00FE6864" w:rsidRPr="00A80AEE" w:rsidRDefault="00FE3880" w:rsidP="00FE3880">
            <w:pPr>
              <w:pStyle w:val="Prrafodelista"/>
              <w:numPr>
                <w:ilvl w:val="0"/>
                <w:numId w:val="12"/>
              </w:numPr>
              <w:rPr>
                <w:rFonts w:ascii="Arial" w:hAnsi="Arial" w:cs="Arial"/>
                <w:b/>
                <w:color w:val="222222"/>
                <w:sz w:val="20"/>
                <w:szCs w:val="20"/>
                <w:shd w:val="clear" w:color="auto" w:fill="FFFFFF"/>
              </w:rPr>
            </w:pPr>
            <w:r w:rsidRPr="00FE3880">
              <w:rPr>
                <w:rFonts w:ascii="Arial" w:hAnsi="Arial" w:cs="Arial"/>
                <w:b/>
                <w:noProof/>
                <w:color w:val="222222"/>
                <w:sz w:val="20"/>
                <w:szCs w:val="20"/>
                <w:shd w:val="clear" w:color="auto" w:fill="FFFFFF"/>
                <w:lang w:eastAsia="es-CO"/>
              </w:rPr>
              <w:lastRenderedPageBreak/>
              <w:drawing>
                <wp:inline distT="0" distB="0" distL="0" distR="0" wp14:anchorId="62D57EBA" wp14:editId="4195C7B1">
                  <wp:extent cx="1440000" cy="1897200"/>
                  <wp:effectExtent l="0" t="0" r="8255" b="8255"/>
                  <wp:docPr id="481" name="Imagen 4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8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28F7B7C7" w14:textId="3E0CF12B" w:rsidR="00FE6864" w:rsidRPr="00A80AEE" w:rsidRDefault="00FE3880" w:rsidP="00FE3880">
            <w:pPr>
              <w:pStyle w:val="Prrafodelista"/>
              <w:numPr>
                <w:ilvl w:val="0"/>
                <w:numId w:val="12"/>
              </w:numPr>
              <w:rPr>
                <w:b/>
                <w:lang w:val="es-MX"/>
              </w:rPr>
            </w:pPr>
            <w:r w:rsidRPr="00FE3880">
              <w:rPr>
                <w:b/>
                <w:noProof/>
                <w:lang w:eastAsia="es-CO"/>
              </w:rPr>
              <w:drawing>
                <wp:inline distT="0" distB="0" distL="0" distR="0" wp14:anchorId="118CE221" wp14:editId="7A76C7A1">
                  <wp:extent cx="1800000" cy="2322000"/>
                  <wp:effectExtent l="0" t="0" r="0" b="2540"/>
                  <wp:docPr id="482" name="Imagen 4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32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5D68" w:rsidRPr="00AC5165" w14:paraId="6D003F6E" w14:textId="77777777" w:rsidTr="00092A99">
        <w:tc>
          <w:tcPr>
            <w:tcW w:w="4414" w:type="dxa"/>
          </w:tcPr>
          <w:p w14:paraId="5D105B5B" w14:textId="4656A413" w:rsidR="00FE6864" w:rsidRPr="00A80AEE" w:rsidRDefault="00FE3880" w:rsidP="00FE3880">
            <w:pPr>
              <w:pStyle w:val="Prrafodelista"/>
              <w:numPr>
                <w:ilvl w:val="0"/>
                <w:numId w:val="12"/>
              </w:numPr>
              <w:rPr>
                <w:rFonts w:ascii="Arial" w:hAnsi="Arial" w:cs="Arial"/>
                <w:b/>
                <w:color w:val="222222"/>
                <w:sz w:val="20"/>
                <w:szCs w:val="20"/>
                <w:shd w:val="clear" w:color="auto" w:fill="FFFFFF"/>
              </w:rPr>
            </w:pPr>
            <w:r w:rsidRPr="00FE3880">
              <w:rPr>
                <w:rFonts w:ascii="Arial" w:hAnsi="Arial" w:cs="Arial"/>
                <w:b/>
                <w:noProof/>
                <w:color w:val="222222"/>
                <w:sz w:val="20"/>
                <w:szCs w:val="20"/>
                <w:shd w:val="clear" w:color="auto" w:fill="FFFFFF"/>
                <w:lang w:eastAsia="es-CO"/>
              </w:rPr>
              <w:drawing>
                <wp:inline distT="0" distB="0" distL="0" distR="0" wp14:anchorId="04E14433" wp14:editId="54574DC5">
                  <wp:extent cx="1800000" cy="2419200"/>
                  <wp:effectExtent l="0" t="0" r="0" b="635"/>
                  <wp:docPr id="483" name="Imagen 4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41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578D90FE" w14:textId="759D4706" w:rsidR="00FE6864" w:rsidRPr="00A80AEE" w:rsidRDefault="00FE3880" w:rsidP="00FE3880">
            <w:pPr>
              <w:pStyle w:val="Prrafodelista"/>
              <w:numPr>
                <w:ilvl w:val="0"/>
                <w:numId w:val="12"/>
              </w:numPr>
              <w:rPr>
                <w:b/>
                <w:lang w:val="es-MX"/>
              </w:rPr>
            </w:pPr>
            <w:r w:rsidRPr="00FE3880">
              <w:rPr>
                <w:b/>
                <w:noProof/>
                <w:lang w:eastAsia="es-CO"/>
              </w:rPr>
              <w:drawing>
                <wp:inline distT="0" distB="0" distL="0" distR="0" wp14:anchorId="2DBAAA7D" wp14:editId="3331FEC0">
                  <wp:extent cx="1800000" cy="2836800"/>
                  <wp:effectExtent l="0" t="0" r="0" b="1905"/>
                  <wp:docPr id="484" name="Imagen 4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83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5D68" w:rsidRPr="00AC5165" w14:paraId="659DEC69" w14:textId="77777777" w:rsidTr="00092A99">
        <w:tc>
          <w:tcPr>
            <w:tcW w:w="4414" w:type="dxa"/>
          </w:tcPr>
          <w:p w14:paraId="50A9246F" w14:textId="584D3BCA" w:rsidR="00FE6864" w:rsidRPr="00A80AEE" w:rsidRDefault="00FE3880" w:rsidP="00FE3880">
            <w:pPr>
              <w:pStyle w:val="Prrafodelista"/>
              <w:numPr>
                <w:ilvl w:val="0"/>
                <w:numId w:val="12"/>
              </w:numPr>
              <w:rPr>
                <w:rFonts w:ascii="Arial" w:hAnsi="Arial" w:cs="Arial"/>
                <w:b/>
                <w:color w:val="222222"/>
                <w:sz w:val="20"/>
                <w:szCs w:val="20"/>
                <w:shd w:val="clear" w:color="auto" w:fill="FFFFFF"/>
              </w:rPr>
            </w:pPr>
            <w:r w:rsidRPr="00FE3880">
              <w:rPr>
                <w:rFonts w:ascii="Arial" w:hAnsi="Arial" w:cs="Arial"/>
                <w:b/>
                <w:noProof/>
                <w:color w:val="222222"/>
                <w:sz w:val="20"/>
                <w:szCs w:val="20"/>
                <w:shd w:val="clear" w:color="auto" w:fill="FFFFFF"/>
                <w:lang w:eastAsia="es-CO"/>
              </w:rPr>
              <w:lastRenderedPageBreak/>
              <w:drawing>
                <wp:inline distT="0" distB="0" distL="0" distR="0" wp14:anchorId="25FB87EF" wp14:editId="6E36061B">
                  <wp:extent cx="1800000" cy="2221200"/>
                  <wp:effectExtent l="0" t="0" r="0" b="8255"/>
                  <wp:docPr id="485" name="Imagen 4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22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03E79078" w14:textId="087A7CF5" w:rsidR="00FE6864" w:rsidRPr="00A80AEE" w:rsidRDefault="00FE3880" w:rsidP="00FE3880">
            <w:pPr>
              <w:pStyle w:val="Prrafodelista"/>
              <w:numPr>
                <w:ilvl w:val="0"/>
                <w:numId w:val="12"/>
              </w:numPr>
              <w:rPr>
                <w:b/>
                <w:lang w:val="es-MX"/>
              </w:rPr>
            </w:pPr>
            <w:r w:rsidRPr="00FE3880">
              <w:rPr>
                <w:b/>
                <w:noProof/>
                <w:lang w:eastAsia="es-CO"/>
              </w:rPr>
              <w:drawing>
                <wp:inline distT="0" distB="0" distL="0" distR="0" wp14:anchorId="5E18877D" wp14:editId="5BB747A1">
                  <wp:extent cx="1800000" cy="2336400"/>
                  <wp:effectExtent l="0" t="0" r="0" b="6985"/>
                  <wp:docPr id="486" name="Imagen 4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33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5D68" w:rsidRPr="00AC5165" w14:paraId="7CB73CF6" w14:textId="77777777" w:rsidTr="00092A99">
        <w:tc>
          <w:tcPr>
            <w:tcW w:w="4414" w:type="dxa"/>
          </w:tcPr>
          <w:p w14:paraId="20254477" w14:textId="23F8FAB9" w:rsidR="00FE6864" w:rsidRPr="00A80AEE" w:rsidRDefault="00FE3880" w:rsidP="00FE3880">
            <w:pPr>
              <w:pStyle w:val="Prrafodelista"/>
              <w:numPr>
                <w:ilvl w:val="0"/>
                <w:numId w:val="12"/>
              </w:numPr>
              <w:rPr>
                <w:rFonts w:ascii="Arial" w:hAnsi="Arial" w:cs="Arial"/>
                <w:b/>
                <w:color w:val="222222"/>
                <w:sz w:val="20"/>
                <w:szCs w:val="20"/>
                <w:shd w:val="clear" w:color="auto" w:fill="FFFFFF"/>
              </w:rPr>
            </w:pPr>
            <w:r w:rsidRPr="00FE3880">
              <w:rPr>
                <w:rFonts w:ascii="Arial" w:hAnsi="Arial" w:cs="Arial"/>
                <w:b/>
                <w:noProof/>
                <w:color w:val="222222"/>
                <w:sz w:val="20"/>
                <w:szCs w:val="20"/>
                <w:shd w:val="clear" w:color="auto" w:fill="FFFFFF"/>
                <w:lang w:eastAsia="es-CO"/>
              </w:rPr>
              <w:drawing>
                <wp:inline distT="0" distB="0" distL="0" distR="0" wp14:anchorId="21B74F18" wp14:editId="1DC98D55">
                  <wp:extent cx="1800000" cy="2365200"/>
                  <wp:effectExtent l="0" t="0" r="0" b="0"/>
                  <wp:docPr id="487" name="Imagen 4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36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50C04F83" w14:textId="7B2141F5" w:rsidR="00FE6864" w:rsidRPr="00A80AEE" w:rsidRDefault="00FE3880" w:rsidP="00FE3880">
            <w:pPr>
              <w:pStyle w:val="Prrafodelista"/>
              <w:numPr>
                <w:ilvl w:val="0"/>
                <w:numId w:val="12"/>
              </w:numPr>
              <w:rPr>
                <w:b/>
                <w:lang w:val="es-MX"/>
              </w:rPr>
            </w:pPr>
            <w:r w:rsidRPr="00FE3880">
              <w:rPr>
                <w:b/>
                <w:noProof/>
                <w:lang w:eastAsia="es-CO"/>
              </w:rPr>
              <w:drawing>
                <wp:inline distT="0" distB="0" distL="0" distR="0" wp14:anchorId="45EC4020" wp14:editId="2164D0AA">
                  <wp:extent cx="1800000" cy="2379600"/>
                  <wp:effectExtent l="0" t="0" r="0" b="1905"/>
                  <wp:docPr id="488" name="Imagen 4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37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5D68" w:rsidRPr="00AC5165" w14:paraId="334D6CB1" w14:textId="77777777" w:rsidTr="00092A99">
        <w:tc>
          <w:tcPr>
            <w:tcW w:w="4414" w:type="dxa"/>
          </w:tcPr>
          <w:p w14:paraId="4E85DB16" w14:textId="3E40848F" w:rsidR="00FE6864" w:rsidRPr="00A80AEE" w:rsidRDefault="00FE3880" w:rsidP="00FE3880">
            <w:pPr>
              <w:pStyle w:val="Prrafodelista"/>
              <w:numPr>
                <w:ilvl w:val="0"/>
                <w:numId w:val="12"/>
              </w:numPr>
              <w:rPr>
                <w:rFonts w:ascii="Arial" w:hAnsi="Arial" w:cs="Arial"/>
                <w:b/>
                <w:color w:val="222222"/>
                <w:sz w:val="20"/>
                <w:szCs w:val="20"/>
                <w:shd w:val="clear" w:color="auto" w:fill="FFFFFF"/>
              </w:rPr>
            </w:pPr>
            <w:r w:rsidRPr="00FE3880">
              <w:rPr>
                <w:rFonts w:ascii="Arial" w:hAnsi="Arial" w:cs="Arial"/>
                <w:b/>
                <w:noProof/>
                <w:color w:val="222222"/>
                <w:sz w:val="20"/>
                <w:szCs w:val="20"/>
                <w:shd w:val="clear" w:color="auto" w:fill="FFFFFF"/>
                <w:lang w:eastAsia="es-CO"/>
              </w:rPr>
              <w:lastRenderedPageBreak/>
              <w:drawing>
                <wp:inline distT="0" distB="0" distL="0" distR="0" wp14:anchorId="4C2A3199" wp14:editId="496F5F58">
                  <wp:extent cx="1800000" cy="2415600"/>
                  <wp:effectExtent l="0" t="0" r="0" b="3810"/>
                  <wp:docPr id="489" name="Imagen 4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41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0032AE18" w14:textId="435F5151" w:rsidR="00FE6864" w:rsidRPr="00A80AEE" w:rsidRDefault="00FE3880" w:rsidP="00FE3880">
            <w:pPr>
              <w:pStyle w:val="Prrafodelista"/>
              <w:numPr>
                <w:ilvl w:val="0"/>
                <w:numId w:val="12"/>
              </w:numPr>
              <w:rPr>
                <w:b/>
                <w:lang w:val="es-MX"/>
              </w:rPr>
            </w:pPr>
            <w:r w:rsidRPr="00FE3880">
              <w:rPr>
                <w:b/>
                <w:noProof/>
                <w:lang w:eastAsia="es-CO"/>
              </w:rPr>
              <w:drawing>
                <wp:inline distT="0" distB="0" distL="0" distR="0" wp14:anchorId="3ABF6E9C" wp14:editId="60432DEC">
                  <wp:extent cx="1800000" cy="2433600"/>
                  <wp:effectExtent l="0" t="0" r="0" b="5080"/>
                  <wp:docPr id="490" name="Imagen 4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43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5D68" w:rsidRPr="00AC5165" w14:paraId="464D5A14" w14:textId="77777777" w:rsidTr="00092A99">
        <w:tc>
          <w:tcPr>
            <w:tcW w:w="4414" w:type="dxa"/>
          </w:tcPr>
          <w:p w14:paraId="5B37D38D" w14:textId="0C65EB75" w:rsidR="00FE6864" w:rsidRPr="00A80AEE" w:rsidRDefault="00FE3880" w:rsidP="00FE3880">
            <w:pPr>
              <w:pStyle w:val="Prrafodelista"/>
              <w:numPr>
                <w:ilvl w:val="0"/>
                <w:numId w:val="12"/>
              </w:numPr>
              <w:rPr>
                <w:rFonts w:ascii="Arial" w:hAnsi="Arial" w:cs="Arial"/>
                <w:b/>
                <w:color w:val="222222"/>
                <w:sz w:val="20"/>
                <w:szCs w:val="20"/>
                <w:shd w:val="clear" w:color="auto" w:fill="FFFFFF"/>
              </w:rPr>
            </w:pPr>
            <w:r w:rsidRPr="00FE3880">
              <w:rPr>
                <w:rFonts w:ascii="Arial" w:hAnsi="Arial" w:cs="Arial"/>
                <w:b/>
                <w:noProof/>
                <w:color w:val="222222"/>
                <w:sz w:val="20"/>
                <w:szCs w:val="20"/>
                <w:shd w:val="clear" w:color="auto" w:fill="FFFFFF"/>
                <w:lang w:eastAsia="es-CO"/>
              </w:rPr>
              <w:drawing>
                <wp:inline distT="0" distB="0" distL="0" distR="0" wp14:anchorId="3D069715" wp14:editId="426708A2">
                  <wp:extent cx="1800000" cy="2847600"/>
                  <wp:effectExtent l="0" t="0" r="0" b="0"/>
                  <wp:docPr id="491" name="Imagen 4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84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07BBAFA1" w14:textId="250F0878" w:rsidR="00FE6864" w:rsidRPr="00A80AEE" w:rsidRDefault="00FE3880" w:rsidP="00FE3880">
            <w:pPr>
              <w:pStyle w:val="Prrafodelista"/>
              <w:numPr>
                <w:ilvl w:val="0"/>
                <w:numId w:val="12"/>
              </w:numPr>
              <w:rPr>
                <w:b/>
                <w:lang w:val="es-MX"/>
              </w:rPr>
            </w:pPr>
            <w:r w:rsidRPr="00FE3880">
              <w:rPr>
                <w:b/>
                <w:noProof/>
                <w:lang w:eastAsia="es-CO"/>
              </w:rPr>
              <w:drawing>
                <wp:inline distT="0" distB="0" distL="0" distR="0" wp14:anchorId="4CC4A621" wp14:editId="656E9807">
                  <wp:extent cx="1800000" cy="2350800"/>
                  <wp:effectExtent l="0" t="0" r="0" b="0"/>
                  <wp:docPr id="492" name="Imagen 4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35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5D68" w:rsidRPr="00AC5165" w14:paraId="16A6ADC4" w14:textId="77777777" w:rsidTr="00092A99">
        <w:tc>
          <w:tcPr>
            <w:tcW w:w="4414" w:type="dxa"/>
          </w:tcPr>
          <w:p w14:paraId="48764F9F" w14:textId="5CDF3AC0" w:rsidR="00A42AE9" w:rsidRPr="00A80AEE" w:rsidRDefault="00D25D68" w:rsidP="00D25D68">
            <w:pPr>
              <w:pStyle w:val="Prrafodelista"/>
              <w:numPr>
                <w:ilvl w:val="0"/>
                <w:numId w:val="12"/>
              </w:numPr>
              <w:rPr>
                <w:rFonts w:ascii="Arial" w:hAnsi="Arial" w:cs="Arial"/>
                <w:b/>
                <w:color w:val="222222"/>
                <w:sz w:val="20"/>
                <w:szCs w:val="20"/>
                <w:shd w:val="clear" w:color="auto" w:fill="FFFFFF"/>
              </w:rPr>
            </w:pPr>
            <w:r w:rsidRPr="00D25D68">
              <w:rPr>
                <w:rFonts w:ascii="Arial" w:hAnsi="Arial" w:cs="Arial"/>
                <w:b/>
                <w:noProof/>
                <w:color w:val="222222"/>
                <w:sz w:val="20"/>
                <w:szCs w:val="20"/>
                <w:shd w:val="clear" w:color="auto" w:fill="FFFFFF"/>
                <w:lang w:eastAsia="es-CO"/>
              </w:rPr>
              <w:lastRenderedPageBreak/>
              <w:drawing>
                <wp:inline distT="0" distB="0" distL="0" distR="0" wp14:anchorId="7ADDBFD2" wp14:editId="44ED0EA9">
                  <wp:extent cx="1800000" cy="2433600"/>
                  <wp:effectExtent l="0" t="0" r="0" b="5080"/>
                  <wp:docPr id="493" name="Imagen 4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43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7DD95BE0" w14:textId="2BE785F0" w:rsidR="00A42AE9" w:rsidRPr="00A80AEE" w:rsidRDefault="00D25D68" w:rsidP="00D25D68">
            <w:pPr>
              <w:pStyle w:val="Prrafodelista"/>
              <w:numPr>
                <w:ilvl w:val="0"/>
                <w:numId w:val="12"/>
              </w:numPr>
              <w:rPr>
                <w:b/>
                <w:lang w:val="es-MX"/>
              </w:rPr>
            </w:pPr>
            <w:r w:rsidRPr="00D25D68">
              <w:rPr>
                <w:b/>
                <w:noProof/>
                <w:lang w:eastAsia="es-CO"/>
              </w:rPr>
              <w:drawing>
                <wp:inline distT="0" distB="0" distL="0" distR="0" wp14:anchorId="6C0A1D74" wp14:editId="645A341D">
                  <wp:extent cx="1800000" cy="1458000"/>
                  <wp:effectExtent l="0" t="0" r="0" b="8890"/>
                  <wp:docPr id="494" name="Imagen 4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45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5D68" w:rsidRPr="00AC5165" w14:paraId="391224EC" w14:textId="77777777" w:rsidTr="00092A99">
        <w:tc>
          <w:tcPr>
            <w:tcW w:w="4414" w:type="dxa"/>
          </w:tcPr>
          <w:p w14:paraId="719B8C11" w14:textId="20AFB92B" w:rsidR="00A42AE9" w:rsidRPr="00A80AEE" w:rsidRDefault="00D25D68" w:rsidP="00D25D68">
            <w:pPr>
              <w:pStyle w:val="Prrafodelista"/>
              <w:numPr>
                <w:ilvl w:val="0"/>
                <w:numId w:val="12"/>
              </w:numPr>
              <w:rPr>
                <w:rFonts w:ascii="Arial" w:hAnsi="Arial" w:cs="Arial"/>
                <w:b/>
                <w:color w:val="222222"/>
                <w:sz w:val="20"/>
                <w:szCs w:val="20"/>
                <w:shd w:val="clear" w:color="auto" w:fill="FFFFFF"/>
              </w:rPr>
            </w:pPr>
            <w:r w:rsidRPr="00D25D68">
              <w:rPr>
                <w:rFonts w:ascii="Arial" w:hAnsi="Arial" w:cs="Arial"/>
                <w:b/>
                <w:noProof/>
                <w:color w:val="222222"/>
                <w:sz w:val="20"/>
                <w:szCs w:val="20"/>
                <w:shd w:val="clear" w:color="auto" w:fill="FFFFFF"/>
                <w:lang w:eastAsia="es-CO"/>
              </w:rPr>
              <w:drawing>
                <wp:inline distT="0" distB="0" distL="0" distR="0" wp14:anchorId="105F7872" wp14:editId="41434539">
                  <wp:extent cx="1800000" cy="2836800"/>
                  <wp:effectExtent l="0" t="0" r="0" b="1905"/>
                  <wp:docPr id="495" name="Imagen 4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83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775954AB" w14:textId="7EFC80D1" w:rsidR="00A42AE9" w:rsidRPr="00A80AEE" w:rsidRDefault="00D25D68" w:rsidP="00D25D68">
            <w:pPr>
              <w:pStyle w:val="Prrafodelista"/>
              <w:numPr>
                <w:ilvl w:val="0"/>
                <w:numId w:val="12"/>
              </w:numPr>
              <w:rPr>
                <w:b/>
                <w:lang w:val="es-MX"/>
              </w:rPr>
            </w:pPr>
            <w:r w:rsidRPr="00D25D68">
              <w:rPr>
                <w:b/>
                <w:noProof/>
                <w:lang w:eastAsia="es-CO"/>
              </w:rPr>
              <w:drawing>
                <wp:inline distT="0" distB="0" distL="0" distR="0" wp14:anchorId="37E6C1C2" wp14:editId="6FBBD47A">
                  <wp:extent cx="1800000" cy="2365200"/>
                  <wp:effectExtent l="0" t="0" r="0" b="0"/>
                  <wp:docPr id="496" name="Imagen 4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36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5D68" w:rsidRPr="00AC5165" w14:paraId="13117878" w14:textId="77777777" w:rsidTr="00092A99">
        <w:tc>
          <w:tcPr>
            <w:tcW w:w="4414" w:type="dxa"/>
          </w:tcPr>
          <w:p w14:paraId="7CFAB4BB" w14:textId="16777C0D" w:rsidR="00A42AE9" w:rsidRPr="00A80AEE" w:rsidRDefault="00D25D68" w:rsidP="00D25D68">
            <w:pPr>
              <w:pStyle w:val="Prrafodelista"/>
              <w:numPr>
                <w:ilvl w:val="0"/>
                <w:numId w:val="12"/>
              </w:numPr>
              <w:rPr>
                <w:rFonts w:ascii="Arial" w:hAnsi="Arial" w:cs="Arial"/>
                <w:b/>
                <w:color w:val="222222"/>
                <w:sz w:val="20"/>
                <w:szCs w:val="20"/>
                <w:shd w:val="clear" w:color="auto" w:fill="FFFFFF"/>
              </w:rPr>
            </w:pPr>
            <w:r w:rsidRPr="00D25D68">
              <w:rPr>
                <w:rFonts w:ascii="Arial" w:hAnsi="Arial" w:cs="Arial"/>
                <w:b/>
                <w:noProof/>
                <w:color w:val="222222"/>
                <w:sz w:val="20"/>
                <w:szCs w:val="20"/>
                <w:shd w:val="clear" w:color="auto" w:fill="FFFFFF"/>
                <w:lang w:eastAsia="es-CO"/>
              </w:rPr>
              <w:lastRenderedPageBreak/>
              <w:drawing>
                <wp:inline distT="0" distB="0" distL="0" distR="0" wp14:anchorId="00DECA08" wp14:editId="5CC2A726">
                  <wp:extent cx="1800000" cy="2408400"/>
                  <wp:effectExtent l="0" t="0" r="0" b="0"/>
                  <wp:docPr id="497" name="Imagen 4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40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38F4669D" w14:textId="0947AE33" w:rsidR="00A42AE9" w:rsidRPr="00A80AEE" w:rsidRDefault="00D25D68" w:rsidP="00D25D68">
            <w:pPr>
              <w:pStyle w:val="Prrafodelista"/>
              <w:numPr>
                <w:ilvl w:val="0"/>
                <w:numId w:val="12"/>
              </w:numPr>
              <w:rPr>
                <w:b/>
                <w:lang w:val="es-MX"/>
              </w:rPr>
            </w:pPr>
            <w:r w:rsidRPr="00D25D68">
              <w:rPr>
                <w:b/>
                <w:noProof/>
                <w:lang w:eastAsia="es-CO"/>
              </w:rPr>
              <w:drawing>
                <wp:inline distT="0" distB="0" distL="0" distR="0" wp14:anchorId="1DF28204" wp14:editId="77D99A26">
                  <wp:extent cx="1800000" cy="2725200"/>
                  <wp:effectExtent l="0" t="0" r="0" b="0"/>
                  <wp:docPr id="498" name="Imagen 4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72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5D68" w:rsidRPr="00AC5165" w14:paraId="414D8E67" w14:textId="77777777" w:rsidTr="00092A99">
        <w:tc>
          <w:tcPr>
            <w:tcW w:w="4414" w:type="dxa"/>
          </w:tcPr>
          <w:p w14:paraId="5CEB7FEE" w14:textId="06655188" w:rsidR="00A42AE9" w:rsidRPr="00A80AEE" w:rsidRDefault="00D25D68" w:rsidP="00D25D68">
            <w:pPr>
              <w:pStyle w:val="Prrafodelista"/>
              <w:numPr>
                <w:ilvl w:val="0"/>
                <w:numId w:val="12"/>
              </w:numPr>
              <w:rPr>
                <w:rFonts w:ascii="Arial" w:hAnsi="Arial" w:cs="Arial"/>
                <w:b/>
                <w:color w:val="222222"/>
                <w:sz w:val="20"/>
                <w:szCs w:val="20"/>
                <w:shd w:val="clear" w:color="auto" w:fill="FFFFFF"/>
              </w:rPr>
            </w:pPr>
            <w:r w:rsidRPr="00D25D68">
              <w:rPr>
                <w:rFonts w:ascii="Arial" w:hAnsi="Arial" w:cs="Arial"/>
                <w:b/>
                <w:noProof/>
                <w:color w:val="222222"/>
                <w:sz w:val="20"/>
                <w:szCs w:val="20"/>
                <w:shd w:val="clear" w:color="auto" w:fill="FFFFFF"/>
                <w:lang w:eastAsia="es-CO"/>
              </w:rPr>
              <w:drawing>
                <wp:inline distT="0" distB="0" distL="0" distR="0" wp14:anchorId="77F58B3F" wp14:editId="723423E7">
                  <wp:extent cx="1800000" cy="2343600"/>
                  <wp:effectExtent l="0" t="0" r="0" b="0"/>
                  <wp:docPr id="499" name="Imagen 4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34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5197A2CE" w14:textId="60E8D81A" w:rsidR="00A42AE9" w:rsidRPr="00A80AEE" w:rsidRDefault="00D25D68" w:rsidP="00D25D68">
            <w:pPr>
              <w:pStyle w:val="Prrafodelista"/>
              <w:numPr>
                <w:ilvl w:val="0"/>
                <w:numId w:val="12"/>
              </w:numPr>
              <w:rPr>
                <w:b/>
                <w:lang w:val="es-MX"/>
              </w:rPr>
            </w:pPr>
            <w:r w:rsidRPr="00D25D68">
              <w:rPr>
                <w:b/>
                <w:noProof/>
                <w:lang w:eastAsia="es-CO"/>
              </w:rPr>
              <w:drawing>
                <wp:inline distT="0" distB="0" distL="0" distR="0" wp14:anchorId="5FB758ED" wp14:editId="56769319">
                  <wp:extent cx="1800000" cy="2880000"/>
                  <wp:effectExtent l="0" t="0" r="0" b="0"/>
                  <wp:docPr id="500" name="Imagen 5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5D68" w:rsidRPr="00AC5165" w14:paraId="49B4E5A6" w14:textId="77777777" w:rsidTr="00092A99">
        <w:tc>
          <w:tcPr>
            <w:tcW w:w="4414" w:type="dxa"/>
          </w:tcPr>
          <w:p w14:paraId="7BE1656B" w14:textId="402E8CC9" w:rsidR="00A42AE9" w:rsidRPr="00A80AEE" w:rsidRDefault="00D25D68" w:rsidP="00D25D68">
            <w:pPr>
              <w:pStyle w:val="Prrafodelista"/>
              <w:numPr>
                <w:ilvl w:val="0"/>
                <w:numId w:val="12"/>
              </w:numPr>
              <w:rPr>
                <w:rFonts w:ascii="Arial" w:hAnsi="Arial" w:cs="Arial"/>
                <w:b/>
                <w:color w:val="222222"/>
                <w:sz w:val="20"/>
                <w:szCs w:val="20"/>
                <w:shd w:val="clear" w:color="auto" w:fill="FFFFFF"/>
              </w:rPr>
            </w:pPr>
            <w:r w:rsidRPr="00D25D68">
              <w:rPr>
                <w:rFonts w:ascii="Arial" w:hAnsi="Arial" w:cs="Arial"/>
                <w:b/>
                <w:noProof/>
                <w:color w:val="222222"/>
                <w:sz w:val="20"/>
                <w:szCs w:val="20"/>
                <w:shd w:val="clear" w:color="auto" w:fill="FFFFFF"/>
                <w:lang w:eastAsia="es-CO"/>
              </w:rPr>
              <w:lastRenderedPageBreak/>
              <w:drawing>
                <wp:inline distT="0" distB="0" distL="0" distR="0" wp14:anchorId="54DBD1B6" wp14:editId="472BBA33">
                  <wp:extent cx="1800000" cy="2797200"/>
                  <wp:effectExtent l="0" t="0" r="0" b="3175"/>
                  <wp:docPr id="501" name="Imagen 5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7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10FCB4E8" w14:textId="5D17CCF5" w:rsidR="00A42AE9" w:rsidRPr="00A80AEE" w:rsidRDefault="00D25D68" w:rsidP="00D25D68">
            <w:pPr>
              <w:pStyle w:val="Prrafodelista"/>
              <w:numPr>
                <w:ilvl w:val="0"/>
                <w:numId w:val="12"/>
              </w:numPr>
              <w:rPr>
                <w:b/>
                <w:lang w:val="es-MX"/>
              </w:rPr>
            </w:pPr>
            <w:r w:rsidRPr="00D25D68">
              <w:rPr>
                <w:b/>
                <w:noProof/>
                <w:lang w:eastAsia="es-CO"/>
              </w:rPr>
              <w:drawing>
                <wp:inline distT="0" distB="0" distL="0" distR="0" wp14:anchorId="751EC0C5" wp14:editId="32D7C163">
                  <wp:extent cx="1800000" cy="2394000"/>
                  <wp:effectExtent l="0" t="0" r="0" b="6350"/>
                  <wp:docPr id="502" name="Imagen 5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39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5D68" w:rsidRPr="00AC5165" w14:paraId="3F2C74C8" w14:textId="77777777" w:rsidTr="00092A99">
        <w:tc>
          <w:tcPr>
            <w:tcW w:w="4414" w:type="dxa"/>
          </w:tcPr>
          <w:p w14:paraId="3A90E774" w14:textId="7E6370AD" w:rsidR="00A42AE9" w:rsidRPr="00A80AEE" w:rsidRDefault="00D25D68" w:rsidP="00D25D68">
            <w:pPr>
              <w:pStyle w:val="Prrafodelista"/>
              <w:numPr>
                <w:ilvl w:val="0"/>
                <w:numId w:val="12"/>
              </w:numPr>
              <w:rPr>
                <w:rFonts w:ascii="Arial" w:hAnsi="Arial" w:cs="Arial"/>
                <w:b/>
                <w:color w:val="222222"/>
                <w:sz w:val="20"/>
                <w:szCs w:val="20"/>
                <w:shd w:val="clear" w:color="auto" w:fill="FFFFFF"/>
              </w:rPr>
            </w:pPr>
            <w:r w:rsidRPr="00D25D68">
              <w:rPr>
                <w:rFonts w:ascii="Arial" w:hAnsi="Arial" w:cs="Arial"/>
                <w:b/>
                <w:noProof/>
                <w:color w:val="222222"/>
                <w:sz w:val="20"/>
                <w:szCs w:val="20"/>
                <w:shd w:val="clear" w:color="auto" w:fill="FFFFFF"/>
                <w:lang w:eastAsia="es-CO"/>
              </w:rPr>
              <w:drawing>
                <wp:inline distT="0" distB="0" distL="0" distR="0" wp14:anchorId="47E692EF" wp14:editId="52699DD7">
                  <wp:extent cx="1800000" cy="2354400"/>
                  <wp:effectExtent l="0" t="0" r="0" b="8255"/>
                  <wp:docPr id="503" name="Imagen 5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35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640C191E" w14:textId="3CB42D6D" w:rsidR="00A42AE9" w:rsidRPr="00A80AEE" w:rsidRDefault="00D25D68" w:rsidP="00D25D68">
            <w:pPr>
              <w:pStyle w:val="Prrafodelista"/>
              <w:numPr>
                <w:ilvl w:val="0"/>
                <w:numId w:val="12"/>
              </w:numPr>
              <w:rPr>
                <w:b/>
                <w:lang w:val="es-MX"/>
              </w:rPr>
            </w:pPr>
            <w:r w:rsidRPr="00D25D68">
              <w:rPr>
                <w:b/>
                <w:noProof/>
                <w:lang w:eastAsia="es-CO"/>
              </w:rPr>
              <w:drawing>
                <wp:inline distT="0" distB="0" distL="0" distR="0" wp14:anchorId="673F83CA" wp14:editId="14F3B798">
                  <wp:extent cx="1800000" cy="2124000"/>
                  <wp:effectExtent l="0" t="0" r="0" b="0"/>
                  <wp:docPr id="504" name="Imagen 5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1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5D68" w:rsidRPr="00AC5165" w14:paraId="2316EA2F" w14:textId="77777777" w:rsidTr="00092A99">
        <w:tc>
          <w:tcPr>
            <w:tcW w:w="4414" w:type="dxa"/>
          </w:tcPr>
          <w:p w14:paraId="4C937B5A" w14:textId="42BAEDE3" w:rsidR="00A42AE9" w:rsidRPr="00A80AEE" w:rsidRDefault="00D25D68" w:rsidP="00D25D68">
            <w:pPr>
              <w:pStyle w:val="Prrafodelista"/>
              <w:numPr>
                <w:ilvl w:val="0"/>
                <w:numId w:val="12"/>
              </w:numPr>
              <w:rPr>
                <w:rFonts w:ascii="Arial" w:hAnsi="Arial" w:cs="Arial"/>
                <w:b/>
                <w:color w:val="222222"/>
                <w:sz w:val="20"/>
                <w:szCs w:val="20"/>
                <w:shd w:val="clear" w:color="auto" w:fill="FFFFFF"/>
              </w:rPr>
            </w:pPr>
            <w:r w:rsidRPr="00D25D68">
              <w:rPr>
                <w:rFonts w:ascii="Arial" w:hAnsi="Arial" w:cs="Arial"/>
                <w:b/>
                <w:noProof/>
                <w:color w:val="222222"/>
                <w:sz w:val="20"/>
                <w:szCs w:val="20"/>
                <w:shd w:val="clear" w:color="auto" w:fill="FFFFFF"/>
                <w:lang w:eastAsia="es-CO"/>
              </w:rPr>
              <w:lastRenderedPageBreak/>
              <w:drawing>
                <wp:inline distT="0" distB="0" distL="0" distR="0" wp14:anchorId="18450265" wp14:editId="187686F0">
                  <wp:extent cx="1800000" cy="2347200"/>
                  <wp:effectExtent l="0" t="0" r="0" b="0"/>
                  <wp:docPr id="505" name="Imagen 5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34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50F005AF" w14:textId="2E8D9C20" w:rsidR="00A42AE9" w:rsidRPr="00A80AEE" w:rsidRDefault="00D25D68" w:rsidP="00D25D68">
            <w:pPr>
              <w:pStyle w:val="Prrafodelista"/>
              <w:numPr>
                <w:ilvl w:val="0"/>
                <w:numId w:val="12"/>
              </w:numPr>
              <w:rPr>
                <w:b/>
                <w:lang w:val="es-MX"/>
              </w:rPr>
            </w:pPr>
            <w:r w:rsidRPr="00D25D68">
              <w:rPr>
                <w:b/>
                <w:noProof/>
                <w:lang w:eastAsia="es-CO"/>
              </w:rPr>
              <w:drawing>
                <wp:inline distT="0" distB="0" distL="0" distR="0" wp14:anchorId="09AB38BE" wp14:editId="5C80DE63">
                  <wp:extent cx="1800000" cy="2365200"/>
                  <wp:effectExtent l="0" t="0" r="0" b="0"/>
                  <wp:docPr id="506" name="Imagen 5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36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5D68" w:rsidRPr="00AC5165" w14:paraId="1A1C42CF" w14:textId="77777777" w:rsidTr="00092A99">
        <w:tc>
          <w:tcPr>
            <w:tcW w:w="4414" w:type="dxa"/>
          </w:tcPr>
          <w:p w14:paraId="2164A149" w14:textId="59B2ED9E" w:rsidR="00A42AE9" w:rsidRPr="00A80AEE" w:rsidRDefault="00D25D68" w:rsidP="00D25D68">
            <w:pPr>
              <w:pStyle w:val="Prrafodelista"/>
              <w:numPr>
                <w:ilvl w:val="0"/>
                <w:numId w:val="12"/>
              </w:numPr>
              <w:rPr>
                <w:rFonts w:ascii="Arial" w:hAnsi="Arial" w:cs="Arial"/>
                <w:b/>
                <w:color w:val="222222"/>
                <w:sz w:val="20"/>
                <w:szCs w:val="20"/>
                <w:shd w:val="clear" w:color="auto" w:fill="FFFFFF"/>
              </w:rPr>
            </w:pPr>
            <w:r w:rsidRPr="00D25D68">
              <w:rPr>
                <w:rFonts w:ascii="Arial" w:hAnsi="Arial" w:cs="Arial"/>
                <w:b/>
                <w:noProof/>
                <w:color w:val="222222"/>
                <w:sz w:val="20"/>
                <w:szCs w:val="20"/>
                <w:shd w:val="clear" w:color="auto" w:fill="FFFFFF"/>
                <w:lang w:eastAsia="es-CO"/>
              </w:rPr>
              <w:drawing>
                <wp:inline distT="0" distB="0" distL="0" distR="0" wp14:anchorId="4052ABED" wp14:editId="486CECB6">
                  <wp:extent cx="1800000" cy="2116800"/>
                  <wp:effectExtent l="0" t="0" r="0" b="0"/>
                  <wp:docPr id="507" name="Imagen 5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11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2C8C36BA" w14:textId="4F2327D0" w:rsidR="00A42AE9" w:rsidRPr="00A80AEE" w:rsidRDefault="00D25D68" w:rsidP="00D25D68">
            <w:pPr>
              <w:pStyle w:val="Prrafodelista"/>
              <w:numPr>
                <w:ilvl w:val="0"/>
                <w:numId w:val="12"/>
              </w:numPr>
              <w:rPr>
                <w:b/>
                <w:lang w:val="es-MX"/>
              </w:rPr>
            </w:pPr>
            <w:r w:rsidRPr="00D25D68">
              <w:rPr>
                <w:b/>
                <w:noProof/>
                <w:lang w:eastAsia="es-CO"/>
              </w:rPr>
              <w:drawing>
                <wp:inline distT="0" distB="0" distL="0" distR="0" wp14:anchorId="12BB40AA" wp14:editId="57125B05">
                  <wp:extent cx="1800000" cy="2401200"/>
                  <wp:effectExtent l="0" t="0" r="0" b="0"/>
                  <wp:docPr id="508" name="Imagen 5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40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5D68" w:rsidRPr="00AC5165" w14:paraId="264E1DF1" w14:textId="77777777" w:rsidTr="00092A99">
        <w:tc>
          <w:tcPr>
            <w:tcW w:w="4414" w:type="dxa"/>
          </w:tcPr>
          <w:p w14:paraId="6995D0E3" w14:textId="530A5C6A" w:rsidR="00A42AE9" w:rsidRPr="00A80AEE" w:rsidRDefault="00D25D68" w:rsidP="00D25D68">
            <w:pPr>
              <w:pStyle w:val="Prrafodelista"/>
              <w:numPr>
                <w:ilvl w:val="0"/>
                <w:numId w:val="12"/>
              </w:numPr>
              <w:rPr>
                <w:rFonts w:ascii="Arial" w:hAnsi="Arial" w:cs="Arial"/>
                <w:b/>
                <w:color w:val="222222"/>
                <w:sz w:val="20"/>
                <w:szCs w:val="20"/>
                <w:shd w:val="clear" w:color="auto" w:fill="FFFFFF"/>
              </w:rPr>
            </w:pPr>
            <w:r w:rsidRPr="00D25D68">
              <w:rPr>
                <w:rFonts w:ascii="Arial" w:hAnsi="Arial" w:cs="Arial"/>
                <w:b/>
                <w:noProof/>
                <w:color w:val="222222"/>
                <w:sz w:val="20"/>
                <w:szCs w:val="20"/>
                <w:shd w:val="clear" w:color="auto" w:fill="FFFFFF"/>
                <w:lang w:eastAsia="es-CO"/>
              </w:rPr>
              <w:lastRenderedPageBreak/>
              <w:drawing>
                <wp:inline distT="0" distB="0" distL="0" distR="0" wp14:anchorId="4F883516" wp14:editId="5FAF412A">
                  <wp:extent cx="1800000" cy="2404800"/>
                  <wp:effectExtent l="0" t="0" r="0" b="0"/>
                  <wp:docPr id="509" name="Imagen 5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40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337B8FF3" w14:textId="55B96D62" w:rsidR="00A42AE9" w:rsidRPr="00A80AEE" w:rsidRDefault="00D25D68" w:rsidP="00D25D68">
            <w:pPr>
              <w:pStyle w:val="Prrafodelista"/>
              <w:numPr>
                <w:ilvl w:val="0"/>
                <w:numId w:val="12"/>
              </w:numPr>
              <w:rPr>
                <w:b/>
                <w:lang w:val="es-MX"/>
              </w:rPr>
            </w:pPr>
            <w:r w:rsidRPr="00D25D68">
              <w:rPr>
                <w:b/>
                <w:noProof/>
                <w:lang w:eastAsia="es-CO"/>
              </w:rPr>
              <w:drawing>
                <wp:inline distT="0" distB="0" distL="0" distR="0" wp14:anchorId="45A63339" wp14:editId="119EAC1C">
                  <wp:extent cx="1800000" cy="2433600"/>
                  <wp:effectExtent l="0" t="0" r="0" b="5080"/>
                  <wp:docPr id="510" name="Imagen 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43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5D68" w:rsidRPr="00AC5165" w14:paraId="526B3337" w14:textId="77777777" w:rsidTr="00092A99">
        <w:tc>
          <w:tcPr>
            <w:tcW w:w="4414" w:type="dxa"/>
          </w:tcPr>
          <w:p w14:paraId="32547B0F" w14:textId="2D9E2858" w:rsidR="00A42AE9" w:rsidRPr="00A80AEE" w:rsidRDefault="00D25D68" w:rsidP="00D25D68">
            <w:pPr>
              <w:pStyle w:val="Prrafodelista"/>
              <w:numPr>
                <w:ilvl w:val="0"/>
                <w:numId w:val="12"/>
              </w:numPr>
              <w:rPr>
                <w:rFonts w:ascii="Arial" w:hAnsi="Arial" w:cs="Arial"/>
                <w:b/>
                <w:color w:val="222222"/>
                <w:sz w:val="20"/>
                <w:szCs w:val="20"/>
                <w:shd w:val="clear" w:color="auto" w:fill="FFFFFF"/>
              </w:rPr>
            </w:pPr>
            <w:r w:rsidRPr="00D25D68">
              <w:rPr>
                <w:rFonts w:ascii="Arial" w:hAnsi="Arial" w:cs="Arial"/>
                <w:b/>
                <w:noProof/>
                <w:color w:val="222222"/>
                <w:sz w:val="20"/>
                <w:szCs w:val="20"/>
                <w:shd w:val="clear" w:color="auto" w:fill="FFFFFF"/>
                <w:lang w:eastAsia="es-CO"/>
              </w:rPr>
              <w:drawing>
                <wp:inline distT="0" distB="0" distL="0" distR="0" wp14:anchorId="277E8F90" wp14:editId="320B72AF">
                  <wp:extent cx="1800000" cy="2095200"/>
                  <wp:effectExtent l="0" t="0" r="0" b="635"/>
                  <wp:docPr id="511" name="Imagen 5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09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6E01B434" w14:textId="26824FDC" w:rsidR="00A42AE9" w:rsidRPr="00A80AEE" w:rsidRDefault="00D25D68" w:rsidP="00D25D68">
            <w:pPr>
              <w:pStyle w:val="Prrafodelista"/>
              <w:numPr>
                <w:ilvl w:val="0"/>
                <w:numId w:val="12"/>
              </w:numPr>
              <w:rPr>
                <w:b/>
                <w:lang w:val="es-MX"/>
              </w:rPr>
            </w:pPr>
            <w:r w:rsidRPr="00D25D68">
              <w:rPr>
                <w:b/>
                <w:noProof/>
                <w:lang w:eastAsia="es-CO"/>
              </w:rPr>
              <w:drawing>
                <wp:inline distT="0" distB="0" distL="0" distR="0" wp14:anchorId="703E6A89" wp14:editId="3726FB40">
                  <wp:extent cx="1800000" cy="2376000"/>
                  <wp:effectExtent l="0" t="0" r="0" b="5715"/>
                  <wp:docPr id="512" name="Imagen 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37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5D68" w:rsidRPr="00AC5165" w14:paraId="7345F077" w14:textId="77777777" w:rsidTr="00092A99">
        <w:tc>
          <w:tcPr>
            <w:tcW w:w="4414" w:type="dxa"/>
          </w:tcPr>
          <w:p w14:paraId="31C9F627" w14:textId="4D3938DE" w:rsidR="00A42AE9" w:rsidRPr="00A80AEE" w:rsidRDefault="00D25D68" w:rsidP="00D25D68">
            <w:pPr>
              <w:pStyle w:val="Prrafodelista"/>
              <w:numPr>
                <w:ilvl w:val="0"/>
                <w:numId w:val="12"/>
              </w:numPr>
              <w:rPr>
                <w:rFonts w:ascii="Arial" w:hAnsi="Arial" w:cs="Arial"/>
                <w:b/>
                <w:color w:val="222222"/>
                <w:sz w:val="20"/>
                <w:szCs w:val="20"/>
                <w:shd w:val="clear" w:color="auto" w:fill="FFFFFF"/>
              </w:rPr>
            </w:pPr>
            <w:r w:rsidRPr="00D25D68">
              <w:rPr>
                <w:rFonts w:ascii="Arial" w:hAnsi="Arial" w:cs="Arial"/>
                <w:b/>
                <w:noProof/>
                <w:color w:val="222222"/>
                <w:sz w:val="20"/>
                <w:szCs w:val="20"/>
                <w:shd w:val="clear" w:color="auto" w:fill="FFFFFF"/>
                <w:lang w:eastAsia="es-CO"/>
              </w:rPr>
              <w:lastRenderedPageBreak/>
              <w:drawing>
                <wp:inline distT="0" distB="0" distL="0" distR="0" wp14:anchorId="27476A93" wp14:editId="49F21967">
                  <wp:extent cx="1800000" cy="2372400"/>
                  <wp:effectExtent l="0" t="0" r="0" b="8890"/>
                  <wp:docPr id="513" name="Imagen 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37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2BF50ECF" w14:textId="4521E86E" w:rsidR="00A42AE9" w:rsidRPr="00A80AEE" w:rsidRDefault="00D25D68" w:rsidP="00D25D68">
            <w:pPr>
              <w:pStyle w:val="Prrafodelista"/>
              <w:numPr>
                <w:ilvl w:val="0"/>
                <w:numId w:val="12"/>
              </w:numPr>
              <w:rPr>
                <w:b/>
                <w:lang w:val="es-MX"/>
              </w:rPr>
            </w:pPr>
            <w:r w:rsidRPr="00D25D68">
              <w:rPr>
                <w:b/>
                <w:noProof/>
                <w:lang w:eastAsia="es-CO"/>
              </w:rPr>
              <w:drawing>
                <wp:inline distT="0" distB="0" distL="0" distR="0" wp14:anchorId="40DE9CFA" wp14:editId="1F0B3F09">
                  <wp:extent cx="1800000" cy="2376000"/>
                  <wp:effectExtent l="0" t="0" r="0" b="5715"/>
                  <wp:docPr id="514" name="Imagen 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37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5D68" w:rsidRPr="00AC5165" w14:paraId="4ECD862C" w14:textId="77777777" w:rsidTr="00092A99">
        <w:tc>
          <w:tcPr>
            <w:tcW w:w="4414" w:type="dxa"/>
          </w:tcPr>
          <w:p w14:paraId="640C984C" w14:textId="438531BE" w:rsidR="00A42AE9" w:rsidRPr="00A80AEE" w:rsidRDefault="00D25D68" w:rsidP="00D25D68">
            <w:pPr>
              <w:pStyle w:val="Prrafodelista"/>
              <w:numPr>
                <w:ilvl w:val="0"/>
                <w:numId w:val="12"/>
              </w:numPr>
              <w:rPr>
                <w:rFonts w:ascii="Arial" w:hAnsi="Arial" w:cs="Arial"/>
                <w:b/>
                <w:color w:val="222222"/>
                <w:sz w:val="20"/>
                <w:szCs w:val="20"/>
                <w:shd w:val="clear" w:color="auto" w:fill="FFFFFF"/>
              </w:rPr>
            </w:pPr>
            <w:r w:rsidRPr="00D25D68">
              <w:rPr>
                <w:rFonts w:ascii="Arial" w:hAnsi="Arial" w:cs="Arial"/>
                <w:b/>
                <w:noProof/>
                <w:color w:val="222222"/>
                <w:sz w:val="20"/>
                <w:szCs w:val="20"/>
                <w:shd w:val="clear" w:color="auto" w:fill="FFFFFF"/>
                <w:lang w:eastAsia="es-CO"/>
              </w:rPr>
              <w:drawing>
                <wp:inline distT="0" distB="0" distL="0" distR="0" wp14:anchorId="67D21AB1" wp14:editId="593E2FF0">
                  <wp:extent cx="1800000" cy="2376000"/>
                  <wp:effectExtent l="0" t="0" r="0" b="5715"/>
                  <wp:docPr id="515" name="Imagen 5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37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523B7A3E" w14:textId="44463B0F" w:rsidR="00516DC6" w:rsidRPr="00A80AEE" w:rsidRDefault="00D25D68" w:rsidP="00D25D68">
            <w:pPr>
              <w:pStyle w:val="Prrafodelista"/>
              <w:numPr>
                <w:ilvl w:val="0"/>
                <w:numId w:val="12"/>
              </w:numPr>
              <w:rPr>
                <w:rFonts w:ascii="Arial" w:hAnsi="Arial" w:cs="Arial"/>
                <w:b/>
                <w:color w:val="222222"/>
                <w:sz w:val="20"/>
                <w:szCs w:val="20"/>
                <w:shd w:val="clear" w:color="auto" w:fill="FFFFFF"/>
              </w:rPr>
            </w:pPr>
            <w:r w:rsidRPr="00D25D68">
              <w:rPr>
                <w:rFonts w:ascii="Arial" w:hAnsi="Arial" w:cs="Arial"/>
                <w:b/>
                <w:noProof/>
                <w:color w:val="222222"/>
                <w:sz w:val="20"/>
                <w:szCs w:val="20"/>
                <w:shd w:val="clear" w:color="auto" w:fill="FFFFFF"/>
                <w:lang w:eastAsia="es-CO"/>
              </w:rPr>
              <w:drawing>
                <wp:inline distT="0" distB="0" distL="0" distR="0" wp14:anchorId="5554957A" wp14:editId="2F70FDBC">
                  <wp:extent cx="1800000" cy="2401200"/>
                  <wp:effectExtent l="0" t="0" r="0" b="0"/>
                  <wp:docPr id="516" name="Imagen 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40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5D68" w:rsidRPr="00AC5165" w14:paraId="5F7D7D89" w14:textId="77777777" w:rsidTr="00092A99">
        <w:tc>
          <w:tcPr>
            <w:tcW w:w="4414" w:type="dxa"/>
          </w:tcPr>
          <w:p w14:paraId="573453C8" w14:textId="6C2C4F01" w:rsidR="00516DC6" w:rsidRPr="00A80AEE" w:rsidRDefault="00D25D68" w:rsidP="00D25D68">
            <w:pPr>
              <w:pStyle w:val="Prrafodelista"/>
              <w:numPr>
                <w:ilvl w:val="0"/>
                <w:numId w:val="12"/>
              </w:numPr>
              <w:rPr>
                <w:rFonts w:ascii="Arial" w:hAnsi="Arial" w:cs="Arial"/>
                <w:b/>
                <w:color w:val="222222"/>
                <w:sz w:val="20"/>
                <w:szCs w:val="20"/>
                <w:shd w:val="clear" w:color="auto" w:fill="FFFFFF"/>
              </w:rPr>
            </w:pPr>
            <w:r w:rsidRPr="00D25D68">
              <w:rPr>
                <w:rFonts w:ascii="Arial" w:hAnsi="Arial" w:cs="Arial"/>
                <w:b/>
                <w:noProof/>
                <w:color w:val="222222"/>
                <w:sz w:val="20"/>
                <w:szCs w:val="20"/>
                <w:shd w:val="clear" w:color="auto" w:fill="FFFFFF"/>
                <w:lang w:eastAsia="es-CO"/>
              </w:rPr>
              <w:lastRenderedPageBreak/>
              <w:drawing>
                <wp:inline distT="0" distB="0" distL="0" distR="0" wp14:anchorId="7ADFD1B2" wp14:editId="0089BE06">
                  <wp:extent cx="1800000" cy="2095200"/>
                  <wp:effectExtent l="0" t="0" r="0" b="635"/>
                  <wp:docPr id="517" name="Imagen 5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09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0D7F160C" w14:textId="57581A4B" w:rsidR="00516DC6" w:rsidRPr="00A80AEE" w:rsidRDefault="00D25D68" w:rsidP="00D25D68">
            <w:pPr>
              <w:pStyle w:val="Prrafodelista"/>
              <w:numPr>
                <w:ilvl w:val="0"/>
                <w:numId w:val="12"/>
              </w:numPr>
              <w:rPr>
                <w:rFonts w:ascii="Arial" w:hAnsi="Arial" w:cs="Arial"/>
                <w:b/>
                <w:color w:val="222222"/>
                <w:sz w:val="20"/>
                <w:szCs w:val="20"/>
                <w:shd w:val="clear" w:color="auto" w:fill="FFFFFF"/>
              </w:rPr>
            </w:pPr>
            <w:r w:rsidRPr="00D25D68">
              <w:rPr>
                <w:rFonts w:ascii="Arial" w:hAnsi="Arial" w:cs="Arial"/>
                <w:b/>
                <w:noProof/>
                <w:color w:val="222222"/>
                <w:sz w:val="20"/>
                <w:szCs w:val="20"/>
                <w:shd w:val="clear" w:color="auto" w:fill="FFFFFF"/>
                <w:lang w:eastAsia="es-CO"/>
              </w:rPr>
              <w:drawing>
                <wp:inline distT="0" distB="0" distL="0" distR="0" wp14:anchorId="69F588EF" wp14:editId="26AF995E">
                  <wp:extent cx="1800000" cy="2343600"/>
                  <wp:effectExtent l="0" t="0" r="0" b="0"/>
                  <wp:docPr id="518" name="Imagen 5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34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655D976" w14:textId="070F1206" w:rsidR="00D51716" w:rsidRPr="00AC5165" w:rsidRDefault="00D51716" w:rsidP="00AC5165">
      <w:pPr>
        <w:rPr>
          <w:b/>
          <w:lang w:val="es-MX"/>
        </w:rPr>
      </w:pPr>
    </w:p>
    <w:p w14:paraId="6F874752" w14:textId="77777777" w:rsidR="000C49C8" w:rsidRDefault="000C49C8">
      <w:pPr>
        <w:spacing w:after="0" w:line="240" w:lineRule="auto"/>
        <w:rPr>
          <w:b/>
          <w:noProof/>
          <w:lang w:eastAsia="es-CO"/>
        </w:rPr>
      </w:pPr>
      <w:r>
        <w:rPr>
          <w:b/>
          <w:noProof/>
          <w:lang w:eastAsia="es-CO"/>
        </w:rPr>
        <w:br w:type="page"/>
      </w:r>
    </w:p>
    <w:p w14:paraId="683336E9" w14:textId="7BDB7F14" w:rsidR="00E61E1E" w:rsidRDefault="00BE6B3C" w:rsidP="00B921B4">
      <w:pPr>
        <w:jc w:val="center"/>
        <w:rPr>
          <w:b/>
          <w:noProof/>
          <w:lang w:eastAsia="es-CO"/>
        </w:rPr>
      </w:pPr>
      <w:r>
        <w:rPr>
          <w:b/>
          <w:noProof/>
          <w:lang w:eastAsia="es-CO"/>
        </w:rPr>
        <w:lastRenderedPageBreak/>
        <w:t xml:space="preserve">INSTAGRAM </w:t>
      </w:r>
      <w:r w:rsidR="00DD105B">
        <w:rPr>
          <w:b/>
          <w:noProof/>
          <w:lang w:eastAsia="es-CO"/>
        </w:rPr>
        <w:t>–</w:t>
      </w:r>
      <w:r>
        <w:rPr>
          <w:b/>
          <w:noProof/>
          <w:lang w:eastAsia="es-CO"/>
        </w:rPr>
        <w:t xml:space="preserve"> </w:t>
      </w:r>
      <w:r w:rsidR="00405930">
        <w:rPr>
          <w:b/>
          <w:noProof/>
          <w:lang w:eastAsia="es-CO"/>
        </w:rPr>
        <w:t>ENERO</w:t>
      </w:r>
    </w:p>
    <w:p w14:paraId="2EA717FB" w14:textId="3B827C83" w:rsidR="00405930" w:rsidRDefault="00405930" w:rsidP="00B921B4">
      <w:pPr>
        <w:jc w:val="center"/>
        <w:rPr>
          <w:b/>
          <w:noProof/>
          <w:lang w:eastAsia="es-CO"/>
        </w:rPr>
      </w:pPr>
      <w:r w:rsidRPr="00405930">
        <w:rPr>
          <w:b/>
          <w:noProof/>
          <w:lang w:eastAsia="es-CO"/>
        </w:rPr>
        <w:drawing>
          <wp:inline distT="0" distB="0" distL="0" distR="0" wp14:anchorId="17EF75AC" wp14:editId="5C37BF0D">
            <wp:extent cx="5612130" cy="4538980"/>
            <wp:effectExtent l="0" t="0" r="762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538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8BCD4B" w14:textId="61A92D03" w:rsidR="009B0D8E" w:rsidRDefault="009B0D8E" w:rsidP="00B921B4">
      <w:pPr>
        <w:jc w:val="center"/>
        <w:rPr>
          <w:b/>
          <w:noProof/>
          <w:lang w:eastAsia="es-CO"/>
        </w:rPr>
      </w:pPr>
    </w:p>
    <w:p w14:paraId="3230BD62" w14:textId="4441ED99" w:rsidR="00405930" w:rsidRDefault="00405930" w:rsidP="00B921B4">
      <w:pPr>
        <w:jc w:val="center"/>
        <w:rPr>
          <w:b/>
          <w:noProof/>
          <w:lang w:eastAsia="es-CO"/>
        </w:rPr>
      </w:pPr>
      <w:r w:rsidRPr="00405930">
        <w:rPr>
          <w:b/>
          <w:noProof/>
          <w:lang w:eastAsia="es-CO"/>
        </w:rPr>
        <w:lastRenderedPageBreak/>
        <w:drawing>
          <wp:inline distT="0" distB="0" distL="0" distR="0" wp14:anchorId="3044D688" wp14:editId="376BEE2A">
            <wp:extent cx="5612130" cy="4918075"/>
            <wp:effectExtent l="0" t="0" r="762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91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B779F8" w14:textId="4DB82260" w:rsidR="009B0D8E" w:rsidRDefault="009B0D8E" w:rsidP="00B921B4">
      <w:pPr>
        <w:jc w:val="center"/>
        <w:rPr>
          <w:b/>
          <w:noProof/>
          <w:lang w:eastAsia="es-CO"/>
        </w:rPr>
      </w:pPr>
    </w:p>
    <w:p w14:paraId="5623A38F" w14:textId="5B198C0B" w:rsidR="00DD105B" w:rsidRDefault="00DD105B" w:rsidP="00B921B4">
      <w:pPr>
        <w:jc w:val="center"/>
        <w:rPr>
          <w:b/>
          <w:lang w:val="es-MX"/>
        </w:rPr>
      </w:pPr>
    </w:p>
    <w:p w14:paraId="0C898685" w14:textId="75BEDF22" w:rsidR="00BF4408" w:rsidRDefault="00405930" w:rsidP="00B921B4">
      <w:pPr>
        <w:jc w:val="center"/>
        <w:rPr>
          <w:b/>
          <w:lang w:val="es-MX"/>
        </w:rPr>
      </w:pPr>
      <w:r w:rsidRPr="00405930">
        <w:rPr>
          <w:b/>
          <w:noProof/>
          <w:lang w:eastAsia="es-CO"/>
        </w:rPr>
        <w:lastRenderedPageBreak/>
        <w:drawing>
          <wp:inline distT="0" distB="0" distL="0" distR="0" wp14:anchorId="36831F00" wp14:editId="1E66F2CE">
            <wp:extent cx="5612130" cy="4938395"/>
            <wp:effectExtent l="0" t="0" r="762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938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9F3F21" w14:textId="7E1E6B91" w:rsidR="00BF4408" w:rsidRDefault="00BF4408" w:rsidP="00B921B4">
      <w:pPr>
        <w:jc w:val="center"/>
        <w:rPr>
          <w:b/>
          <w:lang w:val="es-MX"/>
        </w:rPr>
      </w:pPr>
    </w:p>
    <w:p w14:paraId="61EF75A2" w14:textId="575F0B3B" w:rsidR="00DD105B" w:rsidRDefault="00DD105B" w:rsidP="00B921B4">
      <w:pPr>
        <w:jc w:val="center"/>
        <w:rPr>
          <w:b/>
          <w:lang w:val="es-MX"/>
        </w:rPr>
      </w:pPr>
    </w:p>
    <w:p w14:paraId="743EBB49" w14:textId="1FB36FF5" w:rsidR="004B2E21" w:rsidRDefault="00405930" w:rsidP="00B921B4">
      <w:pPr>
        <w:jc w:val="center"/>
        <w:rPr>
          <w:b/>
          <w:lang w:val="es-MX"/>
        </w:rPr>
      </w:pPr>
      <w:r w:rsidRPr="00405930">
        <w:rPr>
          <w:b/>
          <w:noProof/>
          <w:lang w:eastAsia="es-CO"/>
        </w:rPr>
        <w:lastRenderedPageBreak/>
        <w:drawing>
          <wp:inline distT="0" distB="0" distL="0" distR="0" wp14:anchorId="41DABBE8" wp14:editId="4FD3D25E">
            <wp:extent cx="5612130" cy="4403725"/>
            <wp:effectExtent l="0" t="0" r="762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40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6D6CC3" w14:textId="6976CD4B" w:rsidR="004B2E21" w:rsidRDefault="004B2E21" w:rsidP="00B921B4">
      <w:pPr>
        <w:jc w:val="center"/>
        <w:rPr>
          <w:b/>
          <w:lang w:val="es-MX"/>
        </w:rPr>
      </w:pPr>
    </w:p>
    <w:p w14:paraId="0DAE94BC" w14:textId="5E82384D" w:rsidR="004B2E21" w:rsidRDefault="004B2E21" w:rsidP="00B921B4">
      <w:pPr>
        <w:jc w:val="center"/>
        <w:rPr>
          <w:b/>
          <w:lang w:val="es-MX"/>
        </w:rPr>
      </w:pPr>
    </w:p>
    <w:p w14:paraId="7A0EF0D7" w14:textId="52208D7B" w:rsidR="004B2E21" w:rsidRDefault="004B2E21" w:rsidP="00B921B4">
      <w:pPr>
        <w:jc w:val="center"/>
        <w:rPr>
          <w:b/>
          <w:lang w:val="es-MX"/>
        </w:rPr>
      </w:pPr>
    </w:p>
    <w:p w14:paraId="3353093B" w14:textId="45E09035" w:rsidR="004B2E21" w:rsidRDefault="004B2E21" w:rsidP="00B921B4">
      <w:pPr>
        <w:jc w:val="center"/>
        <w:rPr>
          <w:b/>
          <w:lang w:val="es-MX"/>
        </w:rPr>
      </w:pPr>
    </w:p>
    <w:p w14:paraId="17D96FD7" w14:textId="439CAFA4" w:rsidR="004B2E21" w:rsidRDefault="004B2E21" w:rsidP="00B921B4">
      <w:pPr>
        <w:jc w:val="center"/>
        <w:rPr>
          <w:b/>
          <w:lang w:val="es-MX"/>
        </w:rPr>
      </w:pPr>
    </w:p>
    <w:p w14:paraId="6D0AF8EC" w14:textId="21B31FFF" w:rsidR="00F019DF" w:rsidRDefault="00F019DF" w:rsidP="00B921B4">
      <w:pPr>
        <w:jc w:val="center"/>
        <w:rPr>
          <w:b/>
          <w:lang w:val="es-MX"/>
        </w:rPr>
      </w:pPr>
    </w:p>
    <w:p w14:paraId="268F3808" w14:textId="77777777" w:rsidR="00D57320" w:rsidRDefault="006325E7" w:rsidP="00D57320">
      <w:pPr>
        <w:jc w:val="center"/>
        <w:rPr>
          <w:b/>
          <w:lang w:val="es-MX"/>
        </w:rPr>
      </w:pPr>
      <w:r>
        <w:rPr>
          <w:b/>
          <w:lang w:val="es-MX"/>
        </w:rPr>
        <w:tab/>
      </w:r>
      <w:r w:rsidR="00D57320">
        <w:rPr>
          <w:b/>
          <w:lang w:val="es-MX"/>
        </w:rPr>
        <w:t>INSTAGRAM - MARZO</w:t>
      </w:r>
    </w:p>
    <w:p w14:paraId="6FDF4C6E" w14:textId="4A80AE3B" w:rsidR="00882C31" w:rsidRDefault="006325E7" w:rsidP="006325E7">
      <w:pPr>
        <w:tabs>
          <w:tab w:val="left" w:pos="5480"/>
        </w:tabs>
        <w:rPr>
          <w:b/>
          <w:lang w:val="es-MX"/>
        </w:rPr>
      </w:pPr>
      <w:r w:rsidRPr="006325E7">
        <w:rPr>
          <w:b/>
          <w:noProof/>
          <w:lang w:val="es-MX"/>
        </w:rPr>
        <w:lastRenderedPageBreak/>
        <w:drawing>
          <wp:inline distT="0" distB="0" distL="0" distR="0" wp14:anchorId="10EA96D6" wp14:editId="4121D8A3">
            <wp:extent cx="5612130" cy="4849495"/>
            <wp:effectExtent l="0" t="0" r="7620" b="8255"/>
            <wp:docPr id="519" name="Imagen 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84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A8FAD4" w14:textId="6419CF46" w:rsidR="006325E7" w:rsidRDefault="006325E7" w:rsidP="006325E7">
      <w:pPr>
        <w:tabs>
          <w:tab w:val="left" w:pos="5480"/>
        </w:tabs>
        <w:rPr>
          <w:b/>
          <w:lang w:val="es-MX"/>
        </w:rPr>
      </w:pPr>
    </w:p>
    <w:p w14:paraId="4D319AFA" w14:textId="03134DE7" w:rsidR="006325E7" w:rsidRDefault="006325E7" w:rsidP="006325E7">
      <w:pPr>
        <w:tabs>
          <w:tab w:val="left" w:pos="5480"/>
        </w:tabs>
        <w:rPr>
          <w:b/>
          <w:lang w:val="es-MX"/>
        </w:rPr>
      </w:pPr>
    </w:p>
    <w:p w14:paraId="16A04BAC" w14:textId="77777777" w:rsidR="006325E7" w:rsidRDefault="006325E7" w:rsidP="006325E7">
      <w:pPr>
        <w:tabs>
          <w:tab w:val="left" w:pos="5480"/>
        </w:tabs>
        <w:rPr>
          <w:b/>
          <w:lang w:val="es-MX"/>
        </w:rPr>
      </w:pPr>
    </w:p>
    <w:p w14:paraId="1334C64D" w14:textId="1CE505DF" w:rsidR="006325E7" w:rsidRDefault="006325E7" w:rsidP="006325E7">
      <w:pPr>
        <w:tabs>
          <w:tab w:val="left" w:pos="5480"/>
        </w:tabs>
        <w:rPr>
          <w:b/>
          <w:lang w:val="es-MX"/>
        </w:rPr>
      </w:pPr>
      <w:r w:rsidRPr="006325E7">
        <w:rPr>
          <w:b/>
          <w:noProof/>
          <w:lang w:val="es-MX"/>
        </w:rPr>
        <w:lastRenderedPageBreak/>
        <w:drawing>
          <wp:inline distT="0" distB="0" distL="0" distR="0" wp14:anchorId="191F10AF" wp14:editId="7365CF36">
            <wp:extent cx="5612130" cy="4853940"/>
            <wp:effectExtent l="0" t="0" r="7620" b="3810"/>
            <wp:docPr id="520" name="Imagen 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853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1A82F8" w14:textId="33C3EDD8" w:rsidR="00F019DF" w:rsidRDefault="00F019DF" w:rsidP="00B921B4">
      <w:pPr>
        <w:jc w:val="center"/>
        <w:rPr>
          <w:b/>
          <w:lang w:val="es-MX"/>
        </w:rPr>
      </w:pPr>
    </w:p>
    <w:p w14:paraId="241365F0" w14:textId="7E7AA2B8" w:rsidR="00F019DF" w:rsidRDefault="00F019DF" w:rsidP="00B921B4">
      <w:pPr>
        <w:jc w:val="center"/>
        <w:rPr>
          <w:b/>
          <w:lang w:val="es-MX"/>
        </w:rPr>
      </w:pPr>
    </w:p>
    <w:p w14:paraId="41C15CA3" w14:textId="43902C85" w:rsidR="00F019DF" w:rsidRDefault="006325E7" w:rsidP="00B921B4">
      <w:pPr>
        <w:jc w:val="center"/>
        <w:rPr>
          <w:b/>
          <w:lang w:val="es-MX"/>
        </w:rPr>
      </w:pPr>
      <w:r w:rsidRPr="006325E7">
        <w:rPr>
          <w:b/>
          <w:noProof/>
          <w:lang w:val="es-MX"/>
        </w:rPr>
        <w:lastRenderedPageBreak/>
        <w:drawing>
          <wp:inline distT="0" distB="0" distL="0" distR="0" wp14:anchorId="0D08C5F5" wp14:editId="437CBC36">
            <wp:extent cx="5612130" cy="4865370"/>
            <wp:effectExtent l="0" t="0" r="7620" b="0"/>
            <wp:docPr id="521" name="Imagen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865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FAA1FD" w14:textId="53092A01" w:rsidR="00F019DF" w:rsidRDefault="00F019DF" w:rsidP="00B921B4">
      <w:pPr>
        <w:jc w:val="center"/>
        <w:rPr>
          <w:b/>
          <w:lang w:val="es-MX"/>
        </w:rPr>
      </w:pPr>
    </w:p>
    <w:p w14:paraId="56630C3E" w14:textId="4E311A8B" w:rsidR="00F019DF" w:rsidRDefault="00F019DF" w:rsidP="00B921B4">
      <w:pPr>
        <w:jc w:val="center"/>
        <w:rPr>
          <w:b/>
          <w:lang w:val="es-MX"/>
        </w:rPr>
      </w:pPr>
    </w:p>
    <w:p w14:paraId="688D7326" w14:textId="6F8D6268" w:rsidR="009C1702" w:rsidRDefault="006325E7" w:rsidP="00B921B4">
      <w:pPr>
        <w:jc w:val="center"/>
        <w:rPr>
          <w:b/>
          <w:lang w:val="es-MX"/>
        </w:rPr>
      </w:pPr>
      <w:r w:rsidRPr="006325E7">
        <w:rPr>
          <w:b/>
          <w:noProof/>
          <w:lang w:val="es-MX"/>
        </w:rPr>
        <w:lastRenderedPageBreak/>
        <w:drawing>
          <wp:inline distT="0" distB="0" distL="0" distR="0" wp14:anchorId="7F147A80" wp14:editId="61C8CDD6">
            <wp:extent cx="5612130" cy="4909185"/>
            <wp:effectExtent l="0" t="0" r="7620" b="5715"/>
            <wp:docPr id="522" name="Imagen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909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051D8E" w14:textId="454B881C" w:rsidR="006325E7" w:rsidRDefault="006325E7" w:rsidP="00B921B4">
      <w:pPr>
        <w:jc w:val="center"/>
        <w:rPr>
          <w:b/>
          <w:lang w:val="es-MX"/>
        </w:rPr>
      </w:pPr>
    </w:p>
    <w:p w14:paraId="7DB1647F" w14:textId="77C13EDE" w:rsidR="006325E7" w:rsidRDefault="006325E7" w:rsidP="00B921B4">
      <w:pPr>
        <w:jc w:val="center"/>
        <w:rPr>
          <w:b/>
          <w:lang w:val="es-MX"/>
        </w:rPr>
      </w:pPr>
      <w:r w:rsidRPr="006325E7">
        <w:rPr>
          <w:b/>
          <w:noProof/>
          <w:lang w:val="es-MX"/>
        </w:rPr>
        <w:lastRenderedPageBreak/>
        <w:drawing>
          <wp:inline distT="0" distB="0" distL="0" distR="0" wp14:anchorId="4B95D5A4" wp14:editId="10421604">
            <wp:extent cx="5612130" cy="4938395"/>
            <wp:effectExtent l="0" t="0" r="7620" b="0"/>
            <wp:docPr id="523" name="Imagen 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938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262DAA" w14:textId="525352B8" w:rsidR="009C1702" w:rsidRDefault="009C1702" w:rsidP="00B921B4">
      <w:pPr>
        <w:jc w:val="center"/>
        <w:rPr>
          <w:b/>
          <w:lang w:val="es-MX"/>
        </w:rPr>
      </w:pPr>
    </w:p>
    <w:p w14:paraId="619950AE" w14:textId="285DC764" w:rsidR="006325E7" w:rsidRDefault="006325E7" w:rsidP="00B921B4">
      <w:pPr>
        <w:jc w:val="center"/>
        <w:rPr>
          <w:b/>
          <w:lang w:val="es-MX"/>
        </w:rPr>
      </w:pPr>
      <w:r w:rsidRPr="006325E7">
        <w:rPr>
          <w:b/>
          <w:noProof/>
          <w:lang w:val="es-MX"/>
        </w:rPr>
        <w:lastRenderedPageBreak/>
        <w:drawing>
          <wp:inline distT="0" distB="0" distL="0" distR="0" wp14:anchorId="06E47AC0" wp14:editId="6761A758">
            <wp:extent cx="5612130" cy="4843145"/>
            <wp:effectExtent l="0" t="0" r="7620" b="0"/>
            <wp:docPr id="524" name="Imagen 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84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B71ACD" w14:textId="5F8706C4" w:rsidR="006325E7" w:rsidRDefault="006325E7" w:rsidP="00B921B4">
      <w:pPr>
        <w:jc w:val="center"/>
        <w:rPr>
          <w:b/>
          <w:lang w:val="es-MX"/>
        </w:rPr>
      </w:pPr>
    </w:p>
    <w:p w14:paraId="5A1B6851" w14:textId="0BBB4D38" w:rsidR="006325E7" w:rsidRDefault="006325E7" w:rsidP="00B921B4">
      <w:pPr>
        <w:jc w:val="center"/>
        <w:rPr>
          <w:b/>
          <w:lang w:val="es-MX"/>
        </w:rPr>
      </w:pPr>
      <w:r w:rsidRPr="006325E7">
        <w:rPr>
          <w:b/>
          <w:noProof/>
          <w:lang w:val="es-MX"/>
        </w:rPr>
        <w:lastRenderedPageBreak/>
        <w:drawing>
          <wp:inline distT="0" distB="0" distL="0" distR="0" wp14:anchorId="7AA0E886" wp14:editId="36EF0C65">
            <wp:extent cx="5612130" cy="4859020"/>
            <wp:effectExtent l="0" t="0" r="7620" b="0"/>
            <wp:docPr id="525" name="Imagen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859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8E1E9C" w14:textId="4EEF540A" w:rsidR="006325E7" w:rsidRDefault="006325E7" w:rsidP="00B921B4">
      <w:pPr>
        <w:jc w:val="center"/>
        <w:rPr>
          <w:b/>
          <w:lang w:val="es-MX"/>
        </w:rPr>
      </w:pPr>
    </w:p>
    <w:p w14:paraId="4E77D634" w14:textId="70B8C92D" w:rsidR="006325E7" w:rsidRDefault="006325E7" w:rsidP="00B921B4">
      <w:pPr>
        <w:jc w:val="center"/>
        <w:rPr>
          <w:b/>
          <w:lang w:val="es-MX"/>
        </w:rPr>
      </w:pPr>
      <w:r w:rsidRPr="006325E7">
        <w:rPr>
          <w:b/>
          <w:noProof/>
          <w:lang w:val="es-MX"/>
        </w:rPr>
        <w:lastRenderedPageBreak/>
        <w:drawing>
          <wp:inline distT="0" distB="0" distL="0" distR="0" wp14:anchorId="0836C8B0" wp14:editId="62B8B97F">
            <wp:extent cx="5612130" cy="4827270"/>
            <wp:effectExtent l="0" t="0" r="7620" b="0"/>
            <wp:docPr id="526" name="Imagen 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827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0ABFCD" w14:textId="436D1070" w:rsidR="00D57320" w:rsidRDefault="00D57320" w:rsidP="00B921B4">
      <w:pPr>
        <w:jc w:val="center"/>
        <w:rPr>
          <w:b/>
          <w:lang w:val="es-MX"/>
        </w:rPr>
      </w:pPr>
    </w:p>
    <w:p w14:paraId="4A1C60FE" w14:textId="5B26816C" w:rsidR="00D57320" w:rsidRDefault="00D57320" w:rsidP="00B921B4">
      <w:pPr>
        <w:jc w:val="center"/>
        <w:rPr>
          <w:b/>
          <w:lang w:val="es-MX"/>
        </w:rPr>
      </w:pPr>
      <w:r w:rsidRPr="00D57320">
        <w:rPr>
          <w:b/>
          <w:noProof/>
          <w:lang w:val="es-MX"/>
        </w:rPr>
        <w:lastRenderedPageBreak/>
        <w:drawing>
          <wp:inline distT="0" distB="0" distL="0" distR="0" wp14:anchorId="6F3FEDB7" wp14:editId="6106AFD9">
            <wp:extent cx="5612130" cy="2386965"/>
            <wp:effectExtent l="0" t="0" r="7620" b="0"/>
            <wp:docPr id="527" name="Imagen 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386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21547C" w14:textId="69EDEE78" w:rsidR="009C1702" w:rsidRDefault="00056419" w:rsidP="00056419">
      <w:pPr>
        <w:rPr>
          <w:b/>
          <w:lang w:val="es-MX"/>
        </w:rPr>
      </w:pPr>
      <w:r w:rsidRPr="00056419">
        <w:rPr>
          <w:b/>
          <w:noProof/>
          <w:lang w:eastAsia="es-CO"/>
        </w:rPr>
        <w:drawing>
          <wp:inline distT="0" distB="0" distL="0" distR="0" wp14:anchorId="67E254B9" wp14:editId="3FB8BEF2">
            <wp:extent cx="5612130" cy="2321560"/>
            <wp:effectExtent l="0" t="0" r="7620" b="2540"/>
            <wp:docPr id="474" name="Imagen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321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86DBD8" w14:textId="0012C11D" w:rsidR="00056419" w:rsidRDefault="00056419" w:rsidP="00B921B4">
      <w:pPr>
        <w:jc w:val="center"/>
        <w:rPr>
          <w:b/>
          <w:lang w:val="es-MX"/>
        </w:rPr>
      </w:pPr>
    </w:p>
    <w:p w14:paraId="557F7980" w14:textId="16650390" w:rsidR="003F28E8" w:rsidRDefault="003F28E8" w:rsidP="00B921B4">
      <w:pPr>
        <w:jc w:val="center"/>
        <w:rPr>
          <w:b/>
          <w:lang w:val="es-MX"/>
        </w:rPr>
      </w:pPr>
    </w:p>
    <w:p w14:paraId="3C46598B" w14:textId="413FEACC" w:rsidR="003F28E8" w:rsidRDefault="003F28E8" w:rsidP="00B921B4">
      <w:pPr>
        <w:jc w:val="center"/>
        <w:rPr>
          <w:b/>
          <w:lang w:val="es-MX"/>
        </w:rPr>
      </w:pPr>
      <w:r>
        <w:rPr>
          <w:b/>
          <w:lang w:val="es-MX"/>
        </w:rPr>
        <w:t>DICIEMBRE – INSTAGRAM</w:t>
      </w:r>
    </w:p>
    <w:p w14:paraId="4C1F59F1" w14:textId="54A24495" w:rsidR="003F28E8" w:rsidRDefault="003F28E8" w:rsidP="00B921B4">
      <w:pPr>
        <w:jc w:val="center"/>
        <w:rPr>
          <w:b/>
          <w:lang w:val="es-MX"/>
        </w:rPr>
      </w:pPr>
      <w:r>
        <w:rPr>
          <w:noProof/>
          <w:lang w:eastAsia="es-CO"/>
        </w:rPr>
        <w:lastRenderedPageBreak/>
        <w:drawing>
          <wp:inline distT="0" distB="0" distL="0" distR="0" wp14:anchorId="5B8546D2" wp14:editId="702DDB39">
            <wp:extent cx="5612130" cy="1825625"/>
            <wp:effectExtent l="0" t="0" r="7620" b="3175"/>
            <wp:docPr id="754" name="Imagen 7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182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DC7559" w14:textId="01600751" w:rsidR="003F28E8" w:rsidRDefault="003F28E8" w:rsidP="00B921B4">
      <w:pPr>
        <w:jc w:val="center"/>
        <w:rPr>
          <w:b/>
          <w:lang w:val="es-MX"/>
        </w:rPr>
      </w:pPr>
    </w:p>
    <w:p w14:paraId="5C056EA3" w14:textId="5772569B" w:rsidR="003F28E8" w:rsidRDefault="003F28E8" w:rsidP="00B921B4">
      <w:pPr>
        <w:jc w:val="center"/>
        <w:rPr>
          <w:b/>
          <w:lang w:val="es-MX"/>
        </w:rPr>
      </w:pPr>
    </w:p>
    <w:p w14:paraId="0424EF07" w14:textId="52CD229B" w:rsidR="00A2000D" w:rsidRDefault="00A2000D" w:rsidP="00B921B4">
      <w:pPr>
        <w:jc w:val="center"/>
        <w:rPr>
          <w:b/>
          <w:lang w:val="es-MX"/>
        </w:rPr>
      </w:pPr>
    </w:p>
    <w:p w14:paraId="4D1959DB" w14:textId="77777777" w:rsidR="00A2000D" w:rsidRDefault="00A2000D" w:rsidP="00B921B4">
      <w:pPr>
        <w:jc w:val="center"/>
        <w:rPr>
          <w:b/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414"/>
        <w:gridCol w:w="4414"/>
      </w:tblGrid>
      <w:tr w:rsidR="00E61E1E" w:rsidRPr="00083E87" w14:paraId="75E538C2" w14:textId="77777777" w:rsidTr="001A7639">
        <w:tc>
          <w:tcPr>
            <w:tcW w:w="8828" w:type="dxa"/>
            <w:gridSpan w:val="2"/>
          </w:tcPr>
          <w:p w14:paraId="661CB1FE" w14:textId="0BE25D85" w:rsidR="00E61E1E" w:rsidRPr="00083E87" w:rsidRDefault="00B2180A" w:rsidP="001A7639">
            <w:pPr>
              <w:jc w:val="center"/>
              <w:rPr>
                <w:rFonts w:ascii="Arial" w:hAnsi="Arial" w:cs="Arial"/>
                <w:b/>
                <w:noProof/>
              </w:rPr>
            </w:pPr>
            <w:r>
              <w:rPr>
                <w:rFonts w:ascii="Arial" w:hAnsi="Arial" w:cs="Arial"/>
                <w:b/>
                <w:noProof/>
              </w:rPr>
              <w:t>X</w:t>
            </w:r>
            <w:r w:rsidR="000B258A">
              <w:rPr>
                <w:rFonts w:ascii="Arial" w:hAnsi="Arial" w:cs="Arial"/>
                <w:b/>
                <w:noProof/>
              </w:rPr>
              <w:t xml:space="preserve"> - </w:t>
            </w:r>
            <w:r w:rsidR="000837A9">
              <w:rPr>
                <w:rFonts w:ascii="Arial" w:hAnsi="Arial" w:cs="Arial"/>
                <w:b/>
                <w:noProof/>
              </w:rPr>
              <w:t>ENERO</w:t>
            </w:r>
          </w:p>
        </w:tc>
      </w:tr>
      <w:tr w:rsidR="00F9736B" w:rsidRPr="00D51716" w14:paraId="482BDBB4" w14:textId="77777777" w:rsidTr="001A7639">
        <w:tc>
          <w:tcPr>
            <w:tcW w:w="4414" w:type="dxa"/>
          </w:tcPr>
          <w:p w14:paraId="75BF625C" w14:textId="5C6C1BAF" w:rsidR="000837A9" w:rsidRPr="000837A9" w:rsidRDefault="000837A9" w:rsidP="000837A9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0837A9">
              <w:rPr>
                <w:b/>
                <w:noProof/>
                <w:lang w:eastAsia="es-CO"/>
              </w:rPr>
              <w:drawing>
                <wp:inline distT="0" distB="0" distL="0" distR="0" wp14:anchorId="72BA96FD" wp14:editId="489E6852">
                  <wp:extent cx="1800000" cy="2044800"/>
                  <wp:effectExtent l="0" t="0" r="0" b="0"/>
                  <wp:docPr id="22" name="Imagen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04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4A2D553D" w14:textId="0E453CFA" w:rsidR="00E61E1E" w:rsidRPr="00D51716" w:rsidRDefault="000837A9" w:rsidP="00035F14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0837A9">
              <w:rPr>
                <w:b/>
                <w:noProof/>
                <w:lang w:eastAsia="es-CO"/>
              </w:rPr>
              <w:drawing>
                <wp:inline distT="0" distB="0" distL="0" distR="0" wp14:anchorId="11410330" wp14:editId="2DAF2FBE">
                  <wp:extent cx="1800000" cy="2239200"/>
                  <wp:effectExtent l="0" t="0" r="0" b="8890"/>
                  <wp:docPr id="24" name="Imagen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2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53BF" w:rsidRPr="00D51716" w14:paraId="45CC29D2" w14:textId="77777777" w:rsidTr="000F27CC">
        <w:tc>
          <w:tcPr>
            <w:tcW w:w="8828" w:type="dxa"/>
            <w:gridSpan w:val="2"/>
          </w:tcPr>
          <w:p w14:paraId="0C62CFD7" w14:textId="2BDE0AFC" w:rsidR="00EA53BF" w:rsidRPr="001B41A8" w:rsidRDefault="00B2180A" w:rsidP="00EA53BF">
            <w:pPr>
              <w:pStyle w:val="Prrafodelista"/>
              <w:ind w:left="459"/>
              <w:jc w:val="center"/>
              <w:rPr>
                <w:b/>
                <w:lang w:val="es-MX"/>
              </w:rPr>
            </w:pPr>
            <w:r>
              <w:rPr>
                <w:b/>
                <w:lang w:val="es-MX"/>
              </w:rPr>
              <w:t>X</w:t>
            </w:r>
            <w:r w:rsidR="00F03734">
              <w:rPr>
                <w:b/>
                <w:lang w:val="es-MX"/>
              </w:rPr>
              <w:t xml:space="preserve"> -</w:t>
            </w:r>
            <w:r w:rsidR="00944EF1">
              <w:rPr>
                <w:b/>
                <w:lang w:val="es-MX"/>
              </w:rPr>
              <w:t xml:space="preserve"> </w:t>
            </w:r>
            <w:r w:rsidR="000837A9">
              <w:rPr>
                <w:b/>
                <w:lang w:val="es-MX"/>
              </w:rPr>
              <w:t>FEBRERO</w:t>
            </w:r>
          </w:p>
        </w:tc>
      </w:tr>
      <w:tr w:rsidR="00F9736B" w:rsidRPr="00D51716" w14:paraId="351AF303" w14:textId="77777777" w:rsidTr="001A7639">
        <w:tc>
          <w:tcPr>
            <w:tcW w:w="4414" w:type="dxa"/>
          </w:tcPr>
          <w:p w14:paraId="64B55B16" w14:textId="59EA7A21" w:rsidR="001B41A8" w:rsidRPr="001B41A8" w:rsidRDefault="000837A9" w:rsidP="00A212DB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0837A9">
              <w:rPr>
                <w:b/>
                <w:noProof/>
                <w:lang w:eastAsia="es-CO"/>
              </w:rPr>
              <w:lastRenderedPageBreak/>
              <w:drawing>
                <wp:inline distT="0" distB="0" distL="0" distR="0" wp14:anchorId="135C1DFB" wp14:editId="4CE6501C">
                  <wp:extent cx="1800000" cy="1677600"/>
                  <wp:effectExtent l="0" t="0" r="0" b="0"/>
                  <wp:docPr id="26" name="Imagen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67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1C744F82" w14:textId="4E0274CD" w:rsidR="001B41A8" w:rsidRPr="001B41A8" w:rsidRDefault="000837A9" w:rsidP="00A212DB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0837A9">
              <w:rPr>
                <w:b/>
                <w:noProof/>
                <w:lang w:eastAsia="es-CO"/>
              </w:rPr>
              <w:drawing>
                <wp:inline distT="0" distB="0" distL="0" distR="0" wp14:anchorId="4F47C1B3" wp14:editId="163AA112">
                  <wp:extent cx="1800000" cy="1483200"/>
                  <wp:effectExtent l="0" t="0" r="0" b="3175"/>
                  <wp:docPr id="39" name="Imagen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48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736B" w:rsidRPr="00D51716" w14:paraId="359D7809" w14:textId="77777777" w:rsidTr="001A7639">
        <w:tc>
          <w:tcPr>
            <w:tcW w:w="4414" w:type="dxa"/>
          </w:tcPr>
          <w:p w14:paraId="5140A2F4" w14:textId="2917DA96" w:rsidR="001B41A8" w:rsidRPr="001B41A8" w:rsidRDefault="000837A9" w:rsidP="00A212DB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0837A9">
              <w:rPr>
                <w:b/>
                <w:noProof/>
                <w:lang w:eastAsia="es-CO"/>
              </w:rPr>
              <w:drawing>
                <wp:inline distT="0" distB="0" distL="0" distR="0" wp14:anchorId="13296524" wp14:editId="182D890D">
                  <wp:extent cx="1800000" cy="2242800"/>
                  <wp:effectExtent l="0" t="0" r="0" b="5715"/>
                  <wp:docPr id="40" name="Imagen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24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37B854E4" w14:textId="596BE459" w:rsidR="001B41A8" w:rsidRPr="001B41A8" w:rsidRDefault="000837A9" w:rsidP="00A212DB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0837A9">
              <w:rPr>
                <w:b/>
                <w:noProof/>
                <w:lang w:eastAsia="es-CO"/>
              </w:rPr>
              <w:drawing>
                <wp:inline distT="0" distB="0" distL="0" distR="0" wp14:anchorId="1B2407FF" wp14:editId="2D0B67D9">
                  <wp:extent cx="1800000" cy="1429200"/>
                  <wp:effectExtent l="0" t="0" r="0" b="0"/>
                  <wp:docPr id="41" name="Imagen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42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736B" w:rsidRPr="00D51716" w14:paraId="256373FA" w14:textId="77777777" w:rsidTr="001A7639">
        <w:tc>
          <w:tcPr>
            <w:tcW w:w="4414" w:type="dxa"/>
          </w:tcPr>
          <w:p w14:paraId="41C9F200" w14:textId="6BB98032" w:rsidR="001B41A8" w:rsidRPr="001B41A8" w:rsidRDefault="000837A9" w:rsidP="00A212DB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0837A9">
              <w:rPr>
                <w:b/>
                <w:noProof/>
                <w:lang w:eastAsia="es-CO"/>
              </w:rPr>
              <w:drawing>
                <wp:inline distT="0" distB="0" distL="0" distR="0" wp14:anchorId="4677E4E4" wp14:editId="6976E7B9">
                  <wp:extent cx="1800000" cy="1407600"/>
                  <wp:effectExtent l="0" t="0" r="0" b="2540"/>
                  <wp:docPr id="42" name="Imagen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40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7B55CB41" w14:textId="072E476A" w:rsidR="001B41A8" w:rsidRPr="001E42A1" w:rsidRDefault="000837A9" w:rsidP="00A212DB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0837A9">
              <w:rPr>
                <w:b/>
                <w:noProof/>
                <w:lang w:eastAsia="es-CO"/>
              </w:rPr>
              <w:drawing>
                <wp:inline distT="0" distB="0" distL="0" distR="0" wp14:anchorId="1576634F" wp14:editId="37EB9158">
                  <wp:extent cx="1800000" cy="1432800"/>
                  <wp:effectExtent l="0" t="0" r="0" b="0"/>
                  <wp:docPr id="43" name="Imagen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43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736B" w:rsidRPr="00D51716" w14:paraId="47905A51" w14:textId="77777777" w:rsidTr="001A7639">
        <w:tc>
          <w:tcPr>
            <w:tcW w:w="4414" w:type="dxa"/>
          </w:tcPr>
          <w:p w14:paraId="25BE002E" w14:textId="01180D77" w:rsidR="00CA15C9" w:rsidRPr="00CA15C9" w:rsidRDefault="000837A9" w:rsidP="00A212DB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0837A9">
              <w:rPr>
                <w:b/>
                <w:noProof/>
                <w:lang w:eastAsia="es-CO"/>
              </w:rPr>
              <w:drawing>
                <wp:inline distT="0" distB="0" distL="0" distR="0" wp14:anchorId="12C9447B" wp14:editId="2A941E72">
                  <wp:extent cx="1800000" cy="1648800"/>
                  <wp:effectExtent l="0" t="0" r="0" b="8890"/>
                  <wp:docPr id="44" name="Imagen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64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0519BDBB" w14:textId="740E3F43" w:rsidR="00CA15C9" w:rsidRPr="00CA15C9" w:rsidRDefault="000837A9" w:rsidP="00A212DB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0837A9">
              <w:rPr>
                <w:b/>
                <w:noProof/>
                <w:lang w:eastAsia="es-CO"/>
              </w:rPr>
              <w:drawing>
                <wp:inline distT="0" distB="0" distL="0" distR="0" wp14:anchorId="619DDDF5" wp14:editId="6BB5849F">
                  <wp:extent cx="1800000" cy="1479600"/>
                  <wp:effectExtent l="0" t="0" r="0" b="6350"/>
                  <wp:docPr id="45" name="Imagen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47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736B" w:rsidRPr="00D51716" w14:paraId="2785F251" w14:textId="77777777" w:rsidTr="001A7639">
        <w:tc>
          <w:tcPr>
            <w:tcW w:w="4414" w:type="dxa"/>
          </w:tcPr>
          <w:p w14:paraId="2D3A59C1" w14:textId="4B3502DB" w:rsidR="00CA15C9" w:rsidRPr="00CA15C9" w:rsidRDefault="000837A9" w:rsidP="00A212DB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0837A9">
              <w:rPr>
                <w:b/>
                <w:noProof/>
                <w:lang w:eastAsia="es-CO"/>
              </w:rPr>
              <w:lastRenderedPageBreak/>
              <w:drawing>
                <wp:inline distT="0" distB="0" distL="0" distR="0" wp14:anchorId="4BBB6EB0" wp14:editId="3508C267">
                  <wp:extent cx="1800000" cy="1501200"/>
                  <wp:effectExtent l="0" t="0" r="0" b="3810"/>
                  <wp:docPr id="46" name="Imagen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50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32920992" w14:textId="176C2883" w:rsidR="00CA15C9" w:rsidRPr="00CA15C9" w:rsidRDefault="000837A9" w:rsidP="00A212DB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0837A9">
              <w:rPr>
                <w:b/>
                <w:noProof/>
                <w:lang w:eastAsia="es-CO"/>
              </w:rPr>
              <w:drawing>
                <wp:inline distT="0" distB="0" distL="0" distR="0" wp14:anchorId="2B5AD98C" wp14:editId="7B233B5B">
                  <wp:extent cx="1800000" cy="2228400"/>
                  <wp:effectExtent l="0" t="0" r="0" b="635"/>
                  <wp:docPr id="47" name="Imagen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22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736B" w:rsidRPr="00D51716" w14:paraId="37F3C63E" w14:textId="77777777" w:rsidTr="001A7639">
        <w:tc>
          <w:tcPr>
            <w:tcW w:w="4414" w:type="dxa"/>
          </w:tcPr>
          <w:p w14:paraId="69314E4B" w14:textId="4338C8DF" w:rsidR="00CA15C9" w:rsidRPr="00CA15C9" w:rsidRDefault="000837A9" w:rsidP="00A212DB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0837A9">
              <w:rPr>
                <w:b/>
                <w:noProof/>
                <w:lang w:eastAsia="es-CO"/>
              </w:rPr>
              <w:drawing>
                <wp:inline distT="0" distB="0" distL="0" distR="0" wp14:anchorId="747EE129" wp14:editId="4816EF3E">
                  <wp:extent cx="1800000" cy="2242800"/>
                  <wp:effectExtent l="0" t="0" r="0" b="5715"/>
                  <wp:docPr id="48" name="Imagen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24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2395769A" w14:textId="2B741D04" w:rsidR="00CA15C9" w:rsidRPr="00CA15C9" w:rsidRDefault="000C1F87" w:rsidP="00A212DB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0C1F87">
              <w:rPr>
                <w:b/>
                <w:noProof/>
                <w:lang w:eastAsia="es-CO"/>
              </w:rPr>
              <w:drawing>
                <wp:inline distT="0" distB="0" distL="0" distR="0" wp14:anchorId="2089F39B" wp14:editId="7FEE7FBD">
                  <wp:extent cx="1800000" cy="2412000"/>
                  <wp:effectExtent l="0" t="0" r="0" b="7620"/>
                  <wp:docPr id="49" name="Imagen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41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736B" w:rsidRPr="00D51716" w14:paraId="6E1A7763" w14:textId="77777777" w:rsidTr="001A7639">
        <w:tc>
          <w:tcPr>
            <w:tcW w:w="4414" w:type="dxa"/>
          </w:tcPr>
          <w:p w14:paraId="67970744" w14:textId="20A47B4E" w:rsidR="00F55A5F" w:rsidRPr="00F55A5F" w:rsidRDefault="000C1F87" w:rsidP="00A212DB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0C1F87">
              <w:rPr>
                <w:b/>
                <w:noProof/>
                <w:lang w:eastAsia="es-CO"/>
              </w:rPr>
              <w:drawing>
                <wp:inline distT="0" distB="0" distL="0" distR="0" wp14:anchorId="611B2B16" wp14:editId="3B47E6C3">
                  <wp:extent cx="1800000" cy="2116800"/>
                  <wp:effectExtent l="0" t="0" r="0" b="0"/>
                  <wp:docPr id="50" name="Imagen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11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27FE9EAF" w14:textId="45E49AA9" w:rsidR="00F55A5F" w:rsidRPr="00F55A5F" w:rsidRDefault="000C1F87" w:rsidP="00A212DB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0C1F87">
              <w:rPr>
                <w:b/>
                <w:noProof/>
                <w:lang w:eastAsia="es-CO"/>
              </w:rPr>
              <w:drawing>
                <wp:inline distT="0" distB="0" distL="0" distR="0" wp14:anchorId="6E0E0C6D" wp14:editId="06B48C81">
                  <wp:extent cx="1800000" cy="1994400"/>
                  <wp:effectExtent l="0" t="0" r="0" b="6350"/>
                  <wp:docPr id="51" name="Imagen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99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736B" w:rsidRPr="00D51716" w14:paraId="0D9775DF" w14:textId="77777777" w:rsidTr="001A7639">
        <w:tc>
          <w:tcPr>
            <w:tcW w:w="4414" w:type="dxa"/>
          </w:tcPr>
          <w:p w14:paraId="5CE0D511" w14:textId="00B8AFB5" w:rsidR="00F55A5F" w:rsidRPr="00F55A5F" w:rsidRDefault="000C1F87" w:rsidP="00A212DB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0C1F87">
              <w:rPr>
                <w:b/>
                <w:noProof/>
                <w:lang w:eastAsia="es-CO"/>
              </w:rPr>
              <w:lastRenderedPageBreak/>
              <w:drawing>
                <wp:inline distT="0" distB="0" distL="0" distR="0" wp14:anchorId="48395CDD" wp14:editId="0002B755">
                  <wp:extent cx="1800000" cy="1407600"/>
                  <wp:effectExtent l="0" t="0" r="0" b="2540"/>
                  <wp:docPr id="52" name="Imagen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40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385AC72A" w14:textId="3319E7B4" w:rsidR="00F55A5F" w:rsidRPr="00F55A5F" w:rsidRDefault="000C1F87" w:rsidP="00A212DB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0C1F87">
              <w:rPr>
                <w:b/>
                <w:noProof/>
                <w:lang w:eastAsia="es-CO"/>
              </w:rPr>
              <w:drawing>
                <wp:inline distT="0" distB="0" distL="0" distR="0" wp14:anchorId="03DAC221" wp14:editId="5657FA83">
                  <wp:extent cx="1800000" cy="2394000"/>
                  <wp:effectExtent l="0" t="0" r="0" b="6350"/>
                  <wp:docPr id="53" name="Imagen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39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736B" w:rsidRPr="00D51716" w14:paraId="52028E20" w14:textId="77777777" w:rsidTr="001A7639">
        <w:tc>
          <w:tcPr>
            <w:tcW w:w="4414" w:type="dxa"/>
          </w:tcPr>
          <w:p w14:paraId="0A80F138" w14:textId="7C0BCAAF" w:rsidR="00F55A5F" w:rsidRPr="00F55A5F" w:rsidRDefault="000C1F87" w:rsidP="00A212DB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0C1F87">
              <w:rPr>
                <w:b/>
                <w:noProof/>
                <w:lang w:eastAsia="es-CO"/>
              </w:rPr>
              <w:drawing>
                <wp:inline distT="0" distB="0" distL="0" distR="0" wp14:anchorId="6B6B9435" wp14:editId="3A0ABFFB">
                  <wp:extent cx="1800000" cy="1818000"/>
                  <wp:effectExtent l="0" t="0" r="0" b="0"/>
                  <wp:docPr id="54" name="Imagen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81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0FB29B75" w14:textId="389E7596" w:rsidR="00F55A5F" w:rsidRPr="00F55A5F" w:rsidRDefault="000C1F87" w:rsidP="00A212DB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0C1F87">
              <w:rPr>
                <w:b/>
                <w:noProof/>
                <w:lang w:eastAsia="es-CO"/>
              </w:rPr>
              <w:drawing>
                <wp:inline distT="0" distB="0" distL="0" distR="0" wp14:anchorId="3211D58F" wp14:editId="6E930B48">
                  <wp:extent cx="1800000" cy="1573200"/>
                  <wp:effectExtent l="0" t="0" r="0" b="8255"/>
                  <wp:docPr id="55" name="Imagen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5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736B" w:rsidRPr="00D51716" w14:paraId="568FDD01" w14:textId="77777777" w:rsidTr="001A7639">
        <w:tc>
          <w:tcPr>
            <w:tcW w:w="4414" w:type="dxa"/>
          </w:tcPr>
          <w:p w14:paraId="58A42DFA" w14:textId="02DE9F84" w:rsidR="0038520E" w:rsidRPr="00F55A5F" w:rsidRDefault="000C1F87" w:rsidP="00A212DB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0C1F87">
              <w:rPr>
                <w:b/>
                <w:noProof/>
                <w:lang w:eastAsia="es-CO"/>
              </w:rPr>
              <w:drawing>
                <wp:inline distT="0" distB="0" distL="0" distR="0" wp14:anchorId="319A44E0" wp14:editId="6DC070D7">
                  <wp:extent cx="1800000" cy="2232000"/>
                  <wp:effectExtent l="0" t="0" r="0" b="0"/>
                  <wp:docPr id="56" name="Imagen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23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2D84B13B" w14:textId="2F358A92" w:rsidR="0038520E" w:rsidRPr="00F55A5F" w:rsidRDefault="000C1F87" w:rsidP="00A212DB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0C1F87">
              <w:rPr>
                <w:b/>
                <w:noProof/>
                <w:lang w:eastAsia="es-CO"/>
              </w:rPr>
              <w:drawing>
                <wp:inline distT="0" distB="0" distL="0" distR="0" wp14:anchorId="3411D769" wp14:editId="26B7E484">
                  <wp:extent cx="1800000" cy="2232000"/>
                  <wp:effectExtent l="0" t="0" r="0" b="0"/>
                  <wp:docPr id="57" name="Imagen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23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736B" w:rsidRPr="00D51716" w14:paraId="28FAC8F1" w14:textId="77777777" w:rsidTr="001A7639">
        <w:tc>
          <w:tcPr>
            <w:tcW w:w="4414" w:type="dxa"/>
          </w:tcPr>
          <w:p w14:paraId="681E4E85" w14:textId="0C609A7D" w:rsidR="0038520E" w:rsidRPr="00F55A5F" w:rsidRDefault="000C1F87" w:rsidP="00A212DB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0C1F87">
              <w:rPr>
                <w:b/>
                <w:noProof/>
                <w:lang w:eastAsia="es-CO"/>
              </w:rPr>
              <w:lastRenderedPageBreak/>
              <w:drawing>
                <wp:inline distT="0" distB="0" distL="0" distR="0" wp14:anchorId="71137304" wp14:editId="63804FA5">
                  <wp:extent cx="1800000" cy="2293200"/>
                  <wp:effectExtent l="0" t="0" r="0" b="0"/>
                  <wp:docPr id="58" name="Imagen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6DB73861" w14:textId="7CDFA46D" w:rsidR="0038520E" w:rsidRPr="00F55A5F" w:rsidRDefault="000C1F87" w:rsidP="00A212DB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0C1F87">
              <w:rPr>
                <w:b/>
                <w:noProof/>
                <w:lang w:eastAsia="es-CO"/>
              </w:rPr>
              <w:drawing>
                <wp:inline distT="0" distB="0" distL="0" distR="0" wp14:anchorId="2AB3DBF1" wp14:editId="70C9B1CC">
                  <wp:extent cx="1800000" cy="1904400"/>
                  <wp:effectExtent l="0" t="0" r="0" b="635"/>
                  <wp:docPr id="59" name="Imagen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90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736B" w:rsidRPr="00D51716" w14:paraId="08DC7882" w14:textId="77777777" w:rsidTr="001A7639">
        <w:tc>
          <w:tcPr>
            <w:tcW w:w="4414" w:type="dxa"/>
          </w:tcPr>
          <w:p w14:paraId="37FB8803" w14:textId="72C4CDE3" w:rsidR="0038520E" w:rsidRPr="00F55A5F" w:rsidRDefault="000C1F87" w:rsidP="00A212DB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0C1F87">
              <w:rPr>
                <w:b/>
                <w:noProof/>
                <w:lang w:eastAsia="es-CO"/>
              </w:rPr>
              <w:drawing>
                <wp:inline distT="0" distB="0" distL="0" distR="0" wp14:anchorId="031B604D" wp14:editId="4FF731DE">
                  <wp:extent cx="1800000" cy="2070000"/>
                  <wp:effectExtent l="0" t="0" r="0" b="6985"/>
                  <wp:docPr id="60" name="Imagen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07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479DB959" w14:textId="0D91B3C6" w:rsidR="0038520E" w:rsidRPr="00F55A5F" w:rsidRDefault="0038520E" w:rsidP="00A212DB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</w:p>
        </w:tc>
      </w:tr>
      <w:tr w:rsidR="00EA53BF" w:rsidRPr="00D51716" w14:paraId="3A27ED72" w14:textId="77777777" w:rsidTr="00354B84">
        <w:tc>
          <w:tcPr>
            <w:tcW w:w="8828" w:type="dxa"/>
            <w:gridSpan w:val="2"/>
          </w:tcPr>
          <w:p w14:paraId="1596181E" w14:textId="53734FEA" w:rsidR="00EA53BF" w:rsidRPr="00B74A99" w:rsidRDefault="00B74A99" w:rsidP="00B74A99">
            <w:pPr>
              <w:jc w:val="center"/>
              <w:rPr>
                <w:b/>
                <w:lang w:val="es-MX"/>
              </w:rPr>
            </w:pPr>
            <w:r>
              <w:rPr>
                <w:b/>
                <w:lang w:val="es-MX"/>
              </w:rPr>
              <w:t xml:space="preserve"> X </w:t>
            </w:r>
            <w:r w:rsidR="00EA53BF" w:rsidRPr="00B74A99">
              <w:rPr>
                <w:b/>
                <w:lang w:val="es-MX"/>
              </w:rPr>
              <w:t xml:space="preserve">- </w:t>
            </w:r>
            <w:r w:rsidR="00206229">
              <w:rPr>
                <w:b/>
                <w:lang w:val="es-MX"/>
              </w:rPr>
              <w:t>MARZO</w:t>
            </w:r>
          </w:p>
        </w:tc>
      </w:tr>
      <w:tr w:rsidR="00F9736B" w:rsidRPr="00D51716" w14:paraId="4A0F270B" w14:textId="77777777" w:rsidTr="001A7639">
        <w:tc>
          <w:tcPr>
            <w:tcW w:w="4414" w:type="dxa"/>
          </w:tcPr>
          <w:p w14:paraId="5C68A7CA" w14:textId="61609526" w:rsidR="00F55A5F" w:rsidRPr="00F55A5F" w:rsidRDefault="00206229" w:rsidP="00206229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206229">
              <w:rPr>
                <w:b/>
                <w:noProof/>
                <w:lang w:val="es-MX"/>
              </w:rPr>
              <w:drawing>
                <wp:inline distT="0" distB="0" distL="0" distR="0" wp14:anchorId="5146CCF0" wp14:editId="0626FE84">
                  <wp:extent cx="1800000" cy="1411200"/>
                  <wp:effectExtent l="0" t="0" r="0" b="0"/>
                  <wp:docPr id="528" name="Imagen 5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41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35F9C534" w14:textId="366B6DF0" w:rsidR="00F55A5F" w:rsidRPr="00F55A5F" w:rsidRDefault="00206229" w:rsidP="00206229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206229">
              <w:rPr>
                <w:b/>
                <w:noProof/>
                <w:lang w:val="es-MX"/>
              </w:rPr>
              <w:drawing>
                <wp:inline distT="0" distB="0" distL="0" distR="0" wp14:anchorId="52655C77" wp14:editId="2D2C1929">
                  <wp:extent cx="1800000" cy="1468800"/>
                  <wp:effectExtent l="0" t="0" r="0" b="0"/>
                  <wp:docPr id="529" name="Imagen 5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46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736B" w:rsidRPr="00D51716" w14:paraId="68C4A8B3" w14:textId="77777777" w:rsidTr="001A7639">
        <w:tc>
          <w:tcPr>
            <w:tcW w:w="4414" w:type="dxa"/>
          </w:tcPr>
          <w:p w14:paraId="654984EB" w14:textId="294429E3" w:rsidR="00600608" w:rsidRPr="00F55A5F" w:rsidRDefault="00206229" w:rsidP="00206229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206229">
              <w:rPr>
                <w:b/>
                <w:noProof/>
                <w:lang w:val="es-MX"/>
              </w:rPr>
              <w:lastRenderedPageBreak/>
              <w:drawing>
                <wp:inline distT="0" distB="0" distL="0" distR="0" wp14:anchorId="3707A675" wp14:editId="2B6A3B36">
                  <wp:extent cx="1800000" cy="2206800"/>
                  <wp:effectExtent l="0" t="0" r="0" b="3175"/>
                  <wp:docPr id="546" name="Imagen 5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20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507D0F66" w14:textId="41E86C7A" w:rsidR="00600608" w:rsidRPr="00F55A5F" w:rsidRDefault="00206229" w:rsidP="00206229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206229">
              <w:rPr>
                <w:b/>
                <w:noProof/>
                <w:lang w:val="es-MX"/>
              </w:rPr>
              <w:drawing>
                <wp:inline distT="0" distB="0" distL="0" distR="0" wp14:anchorId="0C965698" wp14:editId="4737F91C">
                  <wp:extent cx="1800000" cy="1422000"/>
                  <wp:effectExtent l="0" t="0" r="0" b="6985"/>
                  <wp:docPr id="547" name="Imagen 5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42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736B" w:rsidRPr="00D51716" w14:paraId="2AD482DE" w14:textId="77777777" w:rsidTr="001A7639">
        <w:tc>
          <w:tcPr>
            <w:tcW w:w="4414" w:type="dxa"/>
          </w:tcPr>
          <w:p w14:paraId="7F381C47" w14:textId="7DB7649F" w:rsidR="0048073B" w:rsidRPr="0048073B" w:rsidRDefault="007978B5" w:rsidP="00206229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7978B5">
              <w:rPr>
                <w:b/>
                <w:noProof/>
                <w:lang w:eastAsia="es-CO"/>
              </w:rPr>
              <w:drawing>
                <wp:inline distT="0" distB="0" distL="0" distR="0" wp14:anchorId="129C6858" wp14:editId="78C46679">
                  <wp:extent cx="0" cy="0"/>
                  <wp:effectExtent l="0" t="0" r="0" b="0"/>
                  <wp:docPr id="326" name="Imagen 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06229">
              <w:rPr>
                <w:noProof/>
                <w:lang w:eastAsia="es-CO"/>
              </w:rPr>
              <w:t xml:space="preserve"> </w:t>
            </w:r>
            <w:r w:rsidR="00206229" w:rsidRPr="00206229">
              <w:rPr>
                <w:b/>
                <w:noProof/>
                <w:lang w:val="es-MX"/>
              </w:rPr>
              <w:drawing>
                <wp:inline distT="0" distB="0" distL="0" distR="0" wp14:anchorId="2546A4F0" wp14:editId="6D032717">
                  <wp:extent cx="1800000" cy="1602000"/>
                  <wp:effectExtent l="0" t="0" r="0" b="0"/>
                  <wp:docPr id="548" name="Imagen 5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60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26A1DE29" w14:textId="1A566BBC" w:rsidR="0048073B" w:rsidRPr="0048073B" w:rsidRDefault="00206229" w:rsidP="00206229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206229">
              <w:rPr>
                <w:b/>
                <w:noProof/>
                <w:lang w:val="es-MX"/>
              </w:rPr>
              <w:drawing>
                <wp:inline distT="0" distB="0" distL="0" distR="0" wp14:anchorId="006FCF73" wp14:editId="3CC9054E">
                  <wp:extent cx="1800000" cy="1522800"/>
                  <wp:effectExtent l="0" t="0" r="0" b="1270"/>
                  <wp:docPr id="549" name="Imagen 5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52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736B" w:rsidRPr="00D51716" w14:paraId="0C6C6558" w14:textId="77777777" w:rsidTr="001A7639">
        <w:tc>
          <w:tcPr>
            <w:tcW w:w="4414" w:type="dxa"/>
          </w:tcPr>
          <w:p w14:paraId="113DB7A0" w14:textId="4C62EF39" w:rsidR="0048073B" w:rsidRPr="0048073B" w:rsidRDefault="00206229" w:rsidP="00206229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206229">
              <w:rPr>
                <w:b/>
                <w:noProof/>
                <w:lang w:val="es-MX"/>
              </w:rPr>
              <w:drawing>
                <wp:inline distT="0" distB="0" distL="0" distR="0" wp14:anchorId="0A804722" wp14:editId="042C8F0F">
                  <wp:extent cx="1800000" cy="1375200"/>
                  <wp:effectExtent l="0" t="0" r="0" b="0"/>
                  <wp:docPr id="554" name="Imagen 5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37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07BA2D66" w14:textId="7864765F" w:rsidR="0048073B" w:rsidRPr="0048073B" w:rsidRDefault="00206229" w:rsidP="00206229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206229">
              <w:rPr>
                <w:b/>
                <w:noProof/>
                <w:lang w:val="es-MX"/>
              </w:rPr>
              <w:drawing>
                <wp:inline distT="0" distB="0" distL="0" distR="0" wp14:anchorId="411E17CB" wp14:editId="64FF7FD2">
                  <wp:extent cx="1800000" cy="1515600"/>
                  <wp:effectExtent l="0" t="0" r="0" b="8890"/>
                  <wp:docPr id="555" name="Imagen 5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51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736B" w:rsidRPr="00D51716" w14:paraId="4333090A" w14:textId="77777777" w:rsidTr="001A7639">
        <w:tc>
          <w:tcPr>
            <w:tcW w:w="4414" w:type="dxa"/>
          </w:tcPr>
          <w:p w14:paraId="4E1B420A" w14:textId="1DEE01A2" w:rsidR="0048073B" w:rsidRPr="0048073B" w:rsidRDefault="00206229" w:rsidP="00206229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206229">
              <w:rPr>
                <w:b/>
                <w:noProof/>
                <w:lang w:val="es-MX"/>
              </w:rPr>
              <w:drawing>
                <wp:inline distT="0" distB="0" distL="0" distR="0" wp14:anchorId="4EC15A2D" wp14:editId="133AD9AD">
                  <wp:extent cx="1800000" cy="1555200"/>
                  <wp:effectExtent l="0" t="0" r="0" b="6985"/>
                  <wp:docPr id="556" name="Imagen 5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55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06C15DAA" w14:textId="1EBE008D" w:rsidR="0048073B" w:rsidRPr="0048073B" w:rsidRDefault="00206229" w:rsidP="00206229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206229">
              <w:rPr>
                <w:b/>
                <w:noProof/>
                <w:lang w:val="es-MX"/>
              </w:rPr>
              <w:drawing>
                <wp:inline distT="0" distB="0" distL="0" distR="0" wp14:anchorId="7A27DAD7" wp14:editId="2A3D9F74">
                  <wp:extent cx="1800000" cy="1479600"/>
                  <wp:effectExtent l="0" t="0" r="0" b="6350"/>
                  <wp:docPr id="557" name="Imagen 5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47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736B" w:rsidRPr="00D51716" w14:paraId="15699439" w14:textId="77777777" w:rsidTr="001A7639">
        <w:tc>
          <w:tcPr>
            <w:tcW w:w="4414" w:type="dxa"/>
          </w:tcPr>
          <w:p w14:paraId="75D18DAA" w14:textId="14293651" w:rsidR="0048073B" w:rsidRPr="0048073B" w:rsidRDefault="00206229" w:rsidP="00206229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206229">
              <w:rPr>
                <w:b/>
                <w:noProof/>
                <w:lang w:val="es-MX"/>
              </w:rPr>
              <w:lastRenderedPageBreak/>
              <w:drawing>
                <wp:inline distT="0" distB="0" distL="0" distR="0" wp14:anchorId="0C1576EE" wp14:editId="06C20C4C">
                  <wp:extent cx="1800000" cy="2142000"/>
                  <wp:effectExtent l="0" t="0" r="0" b="0"/>
                  <wp:docPr id="558" name="Imagen 5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14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0334A34E" w14:textId="5BF9E5BF" w:rsidR="0048073B" w:rsidRPr="0048073B" w:rsidRDefault="00206229" w:rsidP="00206229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206229">
              <w:rPr>
                <w:b/>
                <w:noProof/>
                <w:lang w:val="es-MX"/>
              </w:rPr>
              <w:drawing>
                <wp:inline distT="0" distB="0" distL="0" distR="0" wp14:anchorId="1CEFC14E" wp14:editId="4EAB6CBD">
                  <wp:extent cx="1800000" cy="1422000"/>
                  <wp:effectExtent l="0" t="0" r="0" b="6985"/>
                  <wp:docPr id="559" name="Imagen 5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42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736B" w:rsidRPr="00D51716" w14:paraId="588E3633" w14:textId="77777777" w:rsidTr="001A7639">
        <w:tc>
          <w:tcPr>
            <w:tcW w:w="4414" w:type="dxa"/>
          </w:tcPr>
          <w:p w14:paraId="7CD6A81D" w14:textId="476917AC" w:rsidR="0048073B" w:rsidRPr="0048073B" w:rsidRDefault="00206229" w:rsidP="00206229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206229">
              <w:rPr>
                <w:b/>
                <w:noProof/>
                <w:lang w:val="es-MX"/>
              </w:rPr>
              <w:drawing>
                <wp:inline distT="0" distB="0" distL="0" distR="0" wp14:anchorId="25BDEE70" wp14:editId="452902D9">
                  <wp:extent cx="1800000" cy="1508400"/>
                  <wp:effectExtent l="0" t="0" r="0" b="0"/>
                  <wp:docPr id="560" name="Imagen 5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50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51FC5679" w14:textId="21D8EC1E" w:rsidR="0048073B" w:rsidRPr="0048073B" w:rsidRDefault="00206229" w:rsidP="00206229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206229">
              <w:rPr>
                <w:b/>
                <w:noProof/>
                <w:lang w:val="es-MX"/>
              </w:rPr>
              <w:drawing>
                <wp:inline distT="0" distB="0" distL="0" distR="0" wp14:anchorId="19E6F02D" wp14:editId="3A5C83A0">
                  <wp:extent cx="1800000" cy="1461600"/>
                  <wp:effectExtent l="0" t="0" r="0" b="5715"/>
                  <wp:docPr id="561" name="Imagen 5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46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736B" w:rsidRPr="00D51716" w14:paraId="657BEEA7" w14:textId="77777777" w:rsidTr="001A7639">
        <w:tc>
          <w:tcPr>
            <w:tcW w:w="4414" w:type="dxa"/>
          </w:tcPr>
          <w:p w14:paraId="00D9347B" w14:textId="262C06D8" w:rsidR="007A6738" w:rsidRPr="005406BB" w:rsidRDefault="00206229" w:rsidP="00206229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206229">
              <w:rPr>
                <w:b/>
                <w:noProof/>
                <w:lang w:val="es-MX"/>
              </w:rPr>
              <w:drawing>
                <wp:inline distT="0" distB="0" distL="0" distR="0" wp14:anchorId="020F42A5" wp14:editId="27784FF3">
                  <wp:extent cx="1800000" cy="1389600"/>
                  <wp:effectExtent l="0" t="0" r="0" b="1270"/>
                  <wp:docPr id="562" name="Imagen 5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38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27BF0051" w14:textId="7ECFBE9C" w:rsidR="007A6738" w:rsidRPr="005406BB" w:rsidRDefault="00206229" w:rsidP="00206229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206229">
              <w:rPr>
                <w:b/>
                <w:noProof/>
                <w:lang w:val="es-MX"/>
              </w:rPr>
              <w:drawing>
                <wp:inline distT="0" distB="0" distL="0" distR="0" wp14:anchorId="02D068E7" wp14:editId="29FB9D8B">
                  <wp:extent cx="1800000" cy="1512000"/>
                  <wp:effectExtent l="0" t="0" r="0" b="0"/>
                  <wp:docPr id="563" name="Imagen 5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51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736B" w:rsidRPr="00D51716" w14:paraId="5C8DB171" w14:textId="77777777" w:rsidTr="001A7639">
        <w:tc>
          <w:tcPr>
            <w:tcW w:w="4414" w:type="dxa"/>
          </w:tcPr>
          <w:p w14:paraId="3A9B248B" w14:textId="71BAEB3C" w:rsidR="007A6738" w:rsidRPr="005406BB" w:rsidRDefault="00206229" w:rsidP="00206229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206229">
              <w:rPr>
                <w:b/>
                <w:noProof/>
                <w:lang w:val="es-MX"/>
              </w:rPr>
              <w:lastRenderedPageBreak/>
              <w:drawing>
                <wp:inline distT="0" distB="0" distL="0" distR="0" wp14:anchorId="2ADF5668" wp14:editId="61AC0B5D">
                  <wp:extent cx="1800000" cy="2188800"/>
                  <wp:effectExtent l="0" t="0" r="0" b="2540"/>
                  <wp:docPr id="564" name="Imagen 5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18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6CD5AE54" w14:textId="1EB22BF5" w:rsidR="007A6738" w:rsidRPr="005406BB" w:rsidRDefault="00206229" w:rsidP="00206229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206229">
              <w:rPr>
                <w:b/>
                <w:noProof/>
                <w:lang w:val="es-MX"/>
              </w:rPr>
              <w:drawing>
                <wp:inline distT="0" distB="0" distL="0" distR="0" wp14:anchorId="344D2AD3" wp14:editId="707BDECA">
                  <wp:extent cx="1800000" cy="1530000"/>
                  <wp:effectExtent l="0" t="0" r="0" b="0"/>
                  <wp:docPr id="565" name="Imagen 5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53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736B" w:rsidRPr="00D51716" w14:paraId="214350C6" w14:textId="77777777" w:rsidTr="001A7639">
        <w:tc>
          <w:tcPr>
            <w:tcW w:w="4414" w:type="dxa"/>
          </w:tcPr>
          <w:p w14:paraId="064E5B48" w14:textId="708FCA3F" w:rsidR="007A6738" w:rsidRPr="005406BB" w:rsidRDefault="0002314B" w:rsidP="0002314B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02314B">
              <w:rPr>
                <w:b/>
                <w:noProof/>
                <w:lang w:val="es-MX"/>
              </w:rPr>
              <w:drawing>
                <wp:inline distT="0" distB="0" distL="0" distR="0" wp14:anchorId="574ECD65" wp14:editId="48D4B51D">
                  <wp:extent cx="1800000" cy="2160000"/>
                  <wp:effectExtent l="0" t="0" r="0" b="0"/>
                  <wp:docPr id="566" name="Imagen 5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07108ECF" w14:textId="2050CE96" w:rsidR="007A6738" w:rsidRPr="005406BB" w:rsidRDefault="0002314B" w:rsidP="0002314B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02314B">
              <w:rPr>
                <w:b/>
                <w:noProof/>
                <w:lang w:val="es-MX"/>
              </w:rPr>
              <w:drawing>
                <wp:inline distT="0" distB="0" distL="0" distR="0" wp14:anchorId="57121A85" wp14:editId="76BA43AE">
                  <wp:extent cx="1800000" cy="1569600"/>
                  <wp:effectExtent l="0" t="0" r="0" b="0"/>
                  <wp:docPr id="567" name="Imagen 5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56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736B" w:rsidRPr="00D51716" w14:paraId="6838288B" w14:textId="77777777" w:rsidTr="001A7639">
        <w:tc>
          <w:tcPr>
            <w:tcW w:w="4414" w:type="dxa"/>
          </w:tcPr>
          <w:p w14:paraId="62E4B2A8" w14:textId="1AAB2907" w:rsidR="007A6738" w:rsidRPr="005406BB" w:rsidRDefault="0002314B" w:rsidP="0002314B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02314B">
              <w:rPr>
                <w:b/>
                <w:noProof/>
                <w:lang w:val="es-MX"/>
              </w:rPr>
              <w:drawing>
                <wp:inline distT="0" distB="0" distL="0" distR="0" wp14:anchorId="3351A911" wp14:editId="625924E5">
                  <wp:extent cx="1800000" cy="1440000"/>
                  <wp:effectExtent l="0" t="0" r="0" b="8255"/>
                  <wp:docPr id="568" name="Imagen 5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7AA6B344" w14:textId="316D6335" w:rsidR="007A6738" w:rsidRPr="005406BB" w:rsidRDefault="0002314B" w:rsidP="0002314B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02314B">
              <w:rPr>
                <w:b/>
                <w:noProof/>
                <w:lang w:val="es-MX"/>
              </w:rPr>
              <w:drawing>
                <wp:inline distT="0" distB="0" distL="0" distR="0" wp14:anchorId="4C83B641" wp14:editId="68064EFE">
                  <wp:extent cx="1800000" cy="1411200"/>
                  <wp:effectExtent l="0" t="0" r="0" b="0"/>
                  <wp:docPr id="569" name="Imagen 5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41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736B" w:rsidRPr="00D51716" w14:paraId="1D8431B5" w14:textId="77777777" w:rsidTr="001A7639">
        <w:tc>
          <w:tcPr>
            <w:tcW w:w="4414" w:type="dxa"/>
          </w:tcPr>
          <w:p w14:paraId="779C2D58" w14:textId="66195E7D" w:rsidR="007A6738" w:rsidRPr="005406BB" w:rsidRDefault="0002314B" w:rsidP="0002314B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02314B">
              <w:rPr>
                <w:b/>
                <w:noProof/>
                <w:lang w:val="es-MX"/>
              </w:rPr>
              <w:lastRenderedPageBreak/>
              <w:drawing>
                <wp:inline distT="0" distB="0" distL="0" distR="0" wp14:anchorId="764AC0DE" wp14:editId="2620D800">
                  <wp:extent cx="1800000" cy="2149200"/>
                  <wp:effectExtent l="0" t="0" r="0" b="3810"/>
                  <wp:docPr id="570" name="Imagen 5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14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3D8474DE" w14:textId="7C5AF1E4" w:rsidR="007A6738" w:rsidRPr="005406BB" w:rsidRDefault="0002314B" w:rsidP="0002314B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02314B">
              <w:rPr>
                <w:b/>
                <w:noProof/>
                <w:lang w:val="es-MX"/>
              </w:rPr>
              <w:drawing>
                <wp:inline distT="0" distB="0" distL="0" distR="0" wp14:anchorId="47FEB781" wp14:editId="5CBC0DEB">
                  <wp:extent cx="1800000" cy="1519200"/>
                  <wp:effectExtent l="0" t="0" r="0" b="5080"/>
                  <wp:docPr id="571" name="Imagen 5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51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736B" w:rsidRPr="00D51716" w14:paraId="54632D93" w14:textId="77777777" w:rsidTr="001A7639">
        <w:tc>
          <w:tcPr>
            <w:tcW w:w="4414" w:type="dxa"/>
          </w:tcPr>
          <w:p w14:paraId="03F502B3" w14:textId="475ACE31" w:rsidR="007A6738" w:rsidRPr="005406BB" w:rsidRDefault="0002314B" w:rsidP="0002314B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02314B">
              <w:rPr>
                <w:b/>
                <w:noProof/>
                <w:lang w:val="es-MX"/>
              </w:rPr>
              <w:drawing>
                <wp:inline distT="0" distB="0" distL="0" distR="0" wp14:anchorId="01A51249" wp14:editId="09765D1E">
                  <wp:extent cx="1800000" cy="1508400"/>
                  <wp:effectExtent l="0" t="0" r="0" b="0"/>
                  <wp:docPr id="572" name="Imagen 5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50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69754EF6" w14:textId="720E3F1B" w:rsidR="007A6738" w:rsidRPr="005406BB" w:rsidRDefault="0002314B" w:rsidP="0002314B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02314B">
              <w:rPr>
                <w:b/>
                <w:noProof/>
                <w:lang w:val="es-MX"/>
              </w:rPr>
              <w:drawing>
                <wp:inline distT="0" distB="0" distL="0" distR="0" wp14:anchorId="2797F5E8" wp14:editId="1B225B0B">
                  <wp:extent cx="1800000" cy="1627200"/>
                  <wp:effectExtent l="0" t="0" r="0" b="0"/>
                  <wp:docPr id="573" name="Imagen 5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6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736B" w:rsidRPr="00D51716" w14:paraId="40E874FE" w14:textId="77777777" w:rsidTr="001A7639">
        <w:tc>
          <w:tcPr>
            <w:tcW w:w="4414" w:type="dxa"/>
          </w:tcPr>
          <w:p w14:paraId="0BB7A902" w14:textId="6926F9FA" w:rsidR="00B1527D" w:rsidRPr="005406BB" w:rsidRDefault="0002314B" w:rsidP="0002314B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02314B">
              <w:rPr>
                <w:b/>
                <w:noProof/>
                <w:lang w:val="es-MX"/>
              </w:rPr>
              <w:drawing>
                <wp:inline distT="0" distB="0" distL="0" distR="0" wp14:anchorId="1750DE9D" wp14:editId="7DDC4127">
                  <wp:extent cx="1800000" cy="2163600"/>
                  <wp:effectExtent l="0" t="0" r="0" b="8255"/>
                  <wp:docPr id="574" name="Imagen 5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16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1FDB7371" w14:textId="33D8B3C2" w:rsidR="00B1527D" w:rsidRPr="005406BB" w:rsidRDefault="0002314B" w:rsidP="0002314B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02314B">
              <w:rPr>
                <w:b/>
                <w:noProof/>
                <w:lang w:val="es-MX"/>
              </w:rPr>
              <w:drawing>
                <wp:inline distT="0" distB="0" distL="0" distR="0" wp14:anchorId="1B74DC3D" wp14:editId="2E01FE26">
                  <wp:extent cx="1800000" cy="1393200"/>
                  <wp:effectExtent l="0" t="0" r="0" b="0"/>
                  <wp:docPr id="575" name="Imagen 5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3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736B" w:rsidRPr="00D51716" w14:paraId="67E4C7AB" w14:textId="77777777" w:rsidTr="001A7639">
        <w:tc>
          <w:tcPr>
            <w:tcW w:w="4414" w:type="dxa"/>
          </w:tcPr>
          <w:p w14:paraId="7409B242" w14:textId="3599AFE0" w:rsidR="00B1527D" w:rsidRPr="005406BB" w:rsidRDefault="0002314B" w:rsidP="0002314B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02314B">
              <w:rPr>
                <w:b/>
                <w:noProof/>
                <w:lang w:val="es-MX"/>
              </w:rPr>
              <w:lastRenderedPageBreak/>
              <w:drawing>
                <wp:inline distT="0" distB="0" distL="0" distR="0" wp14:anchorId="63FCFCF0" wp14:editId="0A82B8EB">
                  <wp:extent cx="1800000" cy="1537200"/>
                  <wp:effectExtent l="0" t="0" r="0" b="6350"/>
                  <wp:docPr id="577" name="Imagen 5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53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33087E5F" w14:textId="6B8D8FE7" w:rsidR="00B1527D" w:rsidRPr="005406BB" w:rsidRDefault="0002314B" w:rsidP="0002314B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02314B">
              <w:rPr>
                <w:b/>
                <w:noProof/>
                <w:lang w:val="es-MX"/>
              </w:rPr>
              <w:drawing>
                <wp:inline distT="0" distB="0" distL="0" distR="0" wp14:anchorId="30D691F2" wp14:editId="359DADC1">
                  <wp:extent cx="1800000" cy="1422000"/>
                  <wp:effectExtent l="0" t="0" r="0" b="6985"/>
                  <wp:docPr id="578" name="Imagen 5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42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736B" w:rsidRPr="00D51716" w14:paraId="2EF9EA39" w14:textId="77777777" w:rsidTr="001A7639">
        <w:tc>
          <w:tcPr>
            <w:tcW w:w="4414" w:type="dxa"/>
          </w:tcPr>
          <w:p w14:paraId="71B36164" w14:textId="1FAB1A56" w:rsidR="00B1527D" w:rsidRPr="005406BB" w:rsidRDefault="0002314B" w:rsidP="0002314B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02314B">
              <w:rPr>
                <w:b/>
                <w:noProof/>
                <w:lang w:val="es-MX"/>
              </w:rPr>
              <w:drawing>
                <wp:inline distT="0" distB="0" distL="0" distR="0" wp14:anchorId="021E15FC" wp14:editId="03D073FF">
                  <wp:extent cx="1800000" cy="2196000"/>
                  <wp:effectExtent l="0" t="0" r="0" b="0"/>
                  <wp:docPr id="579" name="Imagen 5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19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09AC3856" w14:textId="72D65B64" w:rsidR="00B1527D" w:rsidRPr="005406BB" w:rsidRDefault="0002314B" w:rsidP="0002314B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02314B">
              <w:rPr>
                <w:b/>
                <w:noProof/>
                <w:lang w:val="es-MX"/>
              </w:rPr>
              <w:drawing>
                <wp:inline distT="0" distB="0" distL="0" distR="0" wp14:anchorId="247CEE4F" wp14:editId="10BB912C">
                  <wp:extent cx="1800000" cy="1537200"/>
                  <wp:effectExtent l="0" t="0" r="0" b="6350"/>
                  <wp:docPr id="580" name="Imagen 5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53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736B" w:rsidRPr="00D51716" w14:paraId="672566F6" w14:textId="77777777" w:rsidTr="001A7639">
        <w:tc>
          <w:tcPr>
            <w:tcW w:w="4414" w:type="dxa"/>
          </w:tcPr>
          <w:p w14:paraId="1F53D908" w14:textId="22345D7C" w:rsidR="00B1527D" w:rsidRPr="005406BB" w:rsidRDefault="0002314B" w:rsidP="0002314B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02314B">
              <w:rPr>
                <w:b/>
                <w:noProof/>
                <w:lang w:val="es-MX"/>
              </w:rPr>
              <w:drawing>
                <wp:inline distT="0" distB="0" distL="0" distR="0" wp14:anchorId="4DF3186A" wp14:editId="4FE54B06">
                  <wp:extent cx="1800000" cy="2246400"/>
                  <wp:effectExtent l="0" t="0" r="0" b="1905"/>
                  <wp:docPr id="581" name="Imagen 5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24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6EB9C0C6" w14:textId="62738085" w:rsidR="00B1527D" w:rsidRPr="005406BB" w:rsidRDefault="0002314B" w:rsidP="0002314B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02314B">
              <w:rPr>
                <w:b/>
                <w:noProof/>
                <w:lang w:val="es-MX"/>
              </w:rPr>
              <w:drawing>
                <wp:inline distT="0" distB="0" distL="0" distR="0" wp14:anchorId="04164FF4" wp14:editId="690BC0E8">
                  <wp:extent cx="1800000" cy="2163600"/>
                  <wp:effectExtent l="0" t="0" r="0" b="8255"/>
                  <wp:docPr id="582" name="Imagen 5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16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736B" w:rsidRPr="00D51716" w14:paraId="0137AEAE" w14:textId="77777777" w:rsidTr="001A7639">
        <w:tc>
          <w:tcPr>
            <w:tcW w:w="4414" w:type="dxa"/>
          </w:tcPr>
          <w:p w14:paraId="47641E0E" w14:textId="06642189" w:rsidR="00B1527D" w:rsidRPr="005406BB" w:rsidRDefault="0002314B" w:rsidP="0002314B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02314B">
              <w:rPr>
                <w:b/>
                <w:noProof/>
                <w:lang w:val="es-MX"/>
              </w:rPr>
              <w:lastRenderedPageBreak/>
              <w:drawing>
                <wp:inline distT="0" distB="0" distL="0" distR="0" wp14:anchorId="4A674150" wp14:editId="46AF461C">
                  <wp:extent cx="1800000" cy="2322000"/>
                  <wp:effectExtent l="0" t="0" r="0" b="2540"/>
                  <wp:docPr id="583" name="Imagen 5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32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66E1D866" w14:textId="55EF3924" w:rsidR="00B1527D" w:rsidRPr="005406BB" w:rsidRDefault="0002314B" w:rsidP="0002314B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02314B">
              <w:rPr>
                <w:b/>
                <w:noProof/>
                <w:lang w:val="es-MX"/>
              </w:rPr>
              <w:drawing>
                <wp:inline distT="0" distB="0" distL="0" distR="0" wp14:anchorId="556FFF28" wp14:editId="42669AFC">
                  <wp:extent cx="1800000" cy="1584000"/>
                  <wp:effectExtent l="0" t="0" r="0" b="0"/>
                  <wp:docPr id="584" name="Imagen 5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58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736B" w:rsidRPr="00D51716" w14:paraId="51C6CF94" w14:textId="77777777" w:rsidTr="001A7639">
        <w:tc>
          <w:tcPr>
            <w:tcW w:w="4414" w:type="dxa"/>
          </w:tcPr>
          <w:p w14:paraId="1AB7EB12" w14:textId="48D2BB0F" w:rsidR="00B1527D" w:rsidRPr="005406BB" w:rsidRDefault="0002314B" w:rsidP="0002314B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02314B">
              <w:rPr>
                <w:b/>
                <w:noProof/>
                <w:lang w:val="es-MX"/>
              </w:rPr>
              <w:drawing>
                <wp:inline distT="0" distB="0" distL="0" distR="0" wp14:anchorId="575F1866" wp14:editId="56E99F78">
                  <wp:extent cx="1800000" cy="1483200"/>
                  <wp:effectExtent l="0" t="0" r="0" b="3175"/>
                  <wp:docPr id="585" name="Imagen 5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48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1CC1CC49" w14:textId="258BAF83" w:rsidR="00B1527D" w:rsidRPr="005406BB" w:rsidRDefault="0002314B" w:rsidP="0002314B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02314B">
              <w:rPr>
                <w:b/>
                <w:noProof/>
                <w:lang w:val="es-MX"/>
              </w:rPr>
              <w:drawing>
                <wp:inline distT="0" distB="0" distL="0" distR="0" wp14:anchorId="7AD8EF41" wp14:editId="418E04E0">
                  <wp:extent cx="1800000" cy="1497600"/>
                  <wp:effectExtent l="0" t="0" r="0" b="7620"/>
                  <wp:docPr id="586" name="Imagen 5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49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736B" w:rsidRPr="00D51716" w14:paraId="18C3549F" w14:textId="77777777" w:rsidTr="001A7639">
        <w:tc>
          <w:tcPr>
            <w:tcW w:w="4414" w:type="dxa"/>
          </w:tcPr>
          <w:p w14:paraId="163C5DC2" w14:textId="3CA6FCC4" w:rsidR="00B1527D" w:rsidRPr="005406BB" w:rsidRDefault="0002314B" w:rsidP="0002314B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02314B">
              <w:rPr>
                <w:b/>
                <w:noProof/>
                <w:lang w:val="es-MX"/>
              </w:rPr>
              <w:drawing>
                <wp:inline distT="0" distB="0" distL="0" distR="0" wp14:anchorId="6D3BBC0C" wp14:editId="436EBEC8">
                  <wp:extent cx="1800000" cy="1648800"/>
                  <wp:effectExtent l="0" t="0" r="0" b="8890"/>
                  <wp:docPr id="587" name="Imagen 5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64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24E5A3A2" w14:textId="12638028" w:rsidR="00B1527D" w:rsidRPr="005406BB" w:rsidRDefault="0002314B" w:rsidP="0002314B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02314B">
              <w:rPr>
                <w:b/>
                <w:noProof/>
                <w:lang w:val="es-MX"/>
              </w:rPr>
              <w:drawing>
                <wp:inline distT="0" distB="0" distL="0" distR="0" wp14:anchorId="0E3833A9" wp14:editId="506A640A">
                  <wp:extent cx="1800000" cy="2196000"/>
                  <wp:effectExtent l="0" t="0" r="0" b="0"/>
                  <wp:docPr id="588" name="Imagen 5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19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736B" w:rsidRPr="00D51716" w14:paraId="2EDB9B77" w14:textId="77777777" w:rsidTr="001A7639">
        <w:tc>
          <w:tcPr>
            <w:tcW w:w="4414" w:type="dxa"/>
          </w:tcPr>
          <w:p w14:paraId="46669AF1" w14:textId="429EA79F" w:rsidR="00F167E3" w:rsidRPr="00F167E3" w:rsidRDefault="0002314B" w:rsidP="0002314B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02314B">
              <w:rPr>
                <w:b/>
                <w:noProof/>
                <w:lang w:val="es-MX"/>
              </w:rPr>
              <w:lastRenderedPageBreak/>
              <w:drawing>
                <wp:inline distT="0" distB="0" distL="0" distR="0" wp14:anchorId="5B9167A9" wp14:editId="3B8BF3D0">
                  <wp:extent cx="1800000" cy="1540800"/>
                  <wp:effectExtent l="0" t="0" r="0" b="2540"/>
                  <wp:docPr id="589" name="Imagen 5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54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6952F706" w14:textId="2D9C049A" w:rsidR="00F167E3" w:rsidRPr="00F167E3" w:rsidRDefault="007E1EE7" w:rsidP="007E1EE7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7E1EE7">
              <w:rPr>
                <w:b/>
                <w:noProof/>
                <w:lang w:val="es-MX"/>
              </w:rPr>
              <w:drawing>
                <wp:inline distT="0" distB="0" distL="0" distR="0" wp14:anchorId="556958B8" wp14:editId="7572ABEB">
                  <wp:extent cx="1800000" cy="1504800"/>
                  <wp:effectExtent l="0" t="0" r="0" b="635"/>
                  <wp:docPr id="590" name="Imagen 5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50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736B" w:rsidRPr="00D51716" w14:paraId="68131163" w14:textId="77777777" w:rsidTr="001A7639">
        <w:tc>
          <w:tcPr>
            <w:tcW w:w="4414" w:type="dxa"/>
          </w:tcPr>
          <w:p w14:paraId="4B660AB5" w14:textId="7C39B7D3" w:rsidR="009C3BB5" w:rsidRPr="00B746E9" w:rsidRDefault="007E1EE7" w:rsidP="007E1EE7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7E1EE7">
              <w:rPr>
                <w:b/>
                <w:noProof/>
                <w:lang w:val="es-MX"/>
              </w:rPr>
              <w:drawing>
                <wp:inline distT="0" distB="0" distL="0" distR="0" wp14:anchorId="4D4E028D" wp14:editId="4B17E4D4">
                  <wp:extent cx="1800000" cy="1494000"/>
                  <wp:effectExtent l="0" t="0" r="0" b="0"/>
                  <wp:docPr id="591" name="Imagen 5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49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24B5A8A2" w14:textId="75B0C594" w:rsidR="009C3BB5" w:rsidRPr="00F167E3" w:rsidRDefault="007E1EE7" w:rsidP="007E1EE7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7E1EE7">
              <w:rPr>
                <w:b/>
                <w:noProof/>
                <w:lang w:val="es-MX"/>
              </w:rPr>
              <w:drawing>
                <wp:inline distT="0" distB="0" distL="0" distR="0" wp14:anchorId="1998BD2C" wp14:editId="30308817">
                  <wp:extent cx="1800000" cy="1573200"/>
                  <wp:effectExtent l="0" t="0" r="0" b="8255"/>
                  <wp:docPr id="592" name="Imagen 5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5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736B" w:rsidRPr="00D51716" w14:paraId="6E0D54F6" w14:textId="77777777" w:rsidTr="001A7639">
        <w:tc>
          <w:tcPr>
            <w:tcW w:w="4414" w:type="dxa"/>
          </w:tcPr>
          <w:p w14:paraId="2A84E000" w14:textId="027B5242" w:rsidR="009C3BB5" w:rsidRPr="00B746E9" w:rsidRDefault="007E1EE7" w:rsidP="007E1EE7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7E1EE7">
              <w:rPr>
                <w:b/>
                <w:noProof/>
                <w:lang w:val="es-MX"/>
              </w:rPr>
              <w:drawing>
                <wp:inline distT="0" distB="0" distL="0" distR="0" wp14:anchorId="500F517E" wp14:editId="45D0B13E">
                  <wp:extent cx="1800000" cy="1602000"/>
                  <wp:effectExtent l="0" t="0" r="0" b="0"/>
                  <wp:docPr id="593" name="Imagen 5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60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46921A72" w14:textId="38BB7757" w:rsidR="009C3BB5" w:rsidRPr="00F167E3" w:rsidRDefault="007E1EE7" w:rsidP="007E1EE7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7E1EE7">
              <w:rPr>
                <w:b/>
                <w:noProof/>
                <w:lang w:val="es-MX"/>
              </w:rPr>
              <w:drawing>
                <wp:inline distT="0" distB="0" distL="0" distR="0" wp14:anchorId="0ADE17C8" wp14:editId="7547CE1C">
                  <wp:extent cx="1800000" cy="2239200"/>
                  <wp:effectExtent l="0" t="0" r="0" b="8890"/>
                  <wp:docPr id="594" name="Imagen 5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2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736B" w:rsidRPr="00D51716" w14:paraId="536E7DEE" w14:textId="77777777" w:rsidTr="001A7639">
        <w:tc>
          <w:tcPr>
            <w:tcW w:w="4414" w:type="dxa"/>
          </w:tcPr>
          <w:p w14:paraId="0820485C" w14:textId="1DA66EB8" w:rsidR="009C3BB5" w:rsidRPr="00B746E9" w:rsidRDefault="007E1EE7" w:rsidP="007E1EE7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7E1EE7">
              <w:rPr>
                <w:b/>
                <w:noProof/>
                <w:lang w:val="es-MX"/>
              </w:rPr>
              <w:drawing>
                <wp:inline distT="0" distB="0" distL="0" distR="0" wp14:anchorId="14F24A1C" wp14:editId="7C588F23">
                  <wp:extent cx="1800000" cy="1494000"/>
                  <wp:effectExtent l="0" t="0" r="0" b="0"/>
                  <wp:docPr id="595" name="Imagen 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49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5984B707" w14:textId="667808A8" w:rsidR="009C3BB5" w:rsidRPr="00F167E3" w:rsidRDefault="007E1EE7" w:rsidP="007E1EE7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7E1EE7">
              <w:rPr>
                <w:b/>
                <w:noProof/>
                <w:lang w:val="es-MX"/>
              </w:rPr>
              <w:drawing>
                <wp:inline distT="0" distB="0" distL="0" distR="0" wp14:anchorId="25F0FFCE" wp14:editId="6DE53840">
                  <wp:extent cx="1800000" cy="1519200"/>
                  <wp:effectExtent l="0" t="0" r="0" b="5080"/>
                  <wp:docPr id="596" name="Imagen 5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51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736B" w:rsidRPr="00D51716" w14:paraId="7CDDA815" w14:textId="77777777" w:rsidTr="001A7639">
        <w:tc>
          <w:tcPr>
            <w:tcW w:w="4414" w:type="dxa"/>
          </w:tcPr>
          <w:p w14:paraId="77C30FC4" w14:textId="50E19A21" w:rsidR="009C3BB5" w:rsidRPr="00B746E9" w:rsidRDefault="007E1EE7" w:rsidP="007E1EE7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7E1EE7">
              <w:rPr>
                <w:b/>
                <w:noProof/>
                <w:lang w:val="es-MX"/>
              </w:rPr>
              <w:lastRenderedPageBreak/>
              <w:drawing>
                <wp:inline distT="0" distB="0" distL="0" distR="0" wp14:anchorId="79E2C89D" wp14:editId="3BC8ACBC">
                  <wp:extent cx="1800000" cy="1584000"/>
                  <wp:effectExtent l="0" t="0" r="0" b="0"/>
                  <wp:docPr id="597" name="Imagen 5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58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1140C54C" w14:textId="242EA282" w:rsidR="009C3BB5" w:rsidRPr="00F167E3" w:rsidRDefault="00F9736B" w:rsidP="00F9736B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F9736B">
              <w:rPr>
                <w:b/>
                <w:noProof/>
                <w:lang w:val="es-MX"/>
              </w:rPr>
              <w:drawing>
                <wp:inline distT="0" distB="0" distL="0" distR="0" wp14:anchorId="2C1D20D5" wp14:editId="1EEA76FF">
                  <wp:extent cx="1800000" cy="2217600"/>
                  <wp:effectExtent l="0" t="0" r="0" b="0"/>
                  <wp:docPr id="598" name="Imagen 5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21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1F4A" w:rsidRPr="00D51716" w14:paraId="79BBF688" w14:textId="77777777" w:rsidTr="001A7639">
        <w:tc>
          <w:tcPr>
            <w:tcW w:w="4414" w:type="dxa"/>
          </w:tcPr>
          <w:p w14:paraId="51E3A534" w14:textId="2B63223C" w:rsidR="007E1EE7" w:rsidRPr="007E1EE7" w:rsidRDefault="00F9736B" w:rsidP="00F9736B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F9736B">
              <w:rPr>
                <w:b/>
                <w:noProof/>
                <w:lang w:val="es-MX"/>
              </w:rPr>
              <w:drawing>
                <wp:inline distT="0" distB="0" distL="0" distR="0" wp14:anchorId="1525105F" wp14:editId="5B2B3566">
                  <wp:extent cx="1800000" cy="1450800"/>
                  <wp:effectExtent l="0" t="0" r="0" b="0"/>
                  <wp:docPr id="599" name="Imagen 5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45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254596EE" w14:textId="627DE00A" w:rsidR="007E1EE7" w:rsidRPr="00F167E3" w:rsidRDefault="00F9736B" w:rsidP="00F9736B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F9736B">
              <w:rPr>
                <w:b/>
                <w:noProof/>
                <w:lang w:val="es-MX"/>
              </w:rPr>
              <w:drawing>
                <wp:inline distT="0" distB="0" distL="0" distR="0" wp14:anchorId="1208D772" wp14:editId="7BE8F624">
                  <wp:extent cx="1800000" cy="1551600"/>
                  <wp:effectExtent l="0" t="0" r="0" b="0"/>
                  <wp:docPr id="600" name="Imagen 6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55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1F4A" w:rsidRPr="00D51716" w14:paraId="5C05EA2E" w14:textId="77777777" w:rsidTr="001A7639">
        <w:tc>
          <w:tcPr>
            <w:tcW w:w="4414" w:type="dxa"/>
          </w:tcPr>
          <w:p w14:paraId="14521F25" w14:textId="4CF2185C" w:rsidR="007E1EE7" w:rsidRPr="007E1EE7" w:rsidRDefault="00F9736B" w:rsidP="00F9736B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F9736B">
              <w:rPr>
                <w:b/>
                <w:noProof/>
                <w:lang w:val="es-MX"/>
              </w:rPr>
              <w:drawing>
                <wp:inline distT="0" distB="0" distL="0" distR="0" wp14:anchorId="7E9D4CCC" wp14:editId="2EA8D6A8">
                  <wp:extent cx="1800000" cy="2343600"/>
                  <wp:effectExtent l="0" t="0" r="0" b="0"/>
                  <wp:docPr id="601" name="Imagen 6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34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2D817F85" w14:textId="019334BF" w:rsidR="007E1EE7" w:rsidRPr="00F167E3" w:rsidRDefault="00F9736B" w:rsidP="00F9736B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F9736B">
              <w:rPr>
                <w:b/>
                <w:noProof/>
                <w:lang w:val="es-MX"/>
              </w:rPr>
              <w:drawing>
                <wp:inline distT="0" distB="0" distL="0" distR="0" wp14:anchorId="075B415B" wp14:editId="0258BD97">
                  <wp:extent cx="1800000" cy="1612800"/>
                  <wp:effectExtent l="0" t="0" r="0" b="6985"/>
                  <wp:docPr id="602" name="Imagen 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61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1F4A" w:rsidRPr="00D51716" w14:paraId="3786A341" w14:textId="77777777" w:rsidTr="001A7639">
        <w:tc>
          <w:tcPr>
            <w:tcW w:w="4414" w:type="dxa"/>
          </w:tcPr>
          <w:p w14:paraId="491A00BF" w14:textId="047FCE02" w:rsidR="007E1EE7" w:rsidRPr="007E1EE7" w:rsidRDefault="00F9736B" w:rsidP="00F9736B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F9736B">
              <w:rPr>
                <w:b/>
                <w:noProof/>
                <w:lang w:val="es-MX"/>
              </w:rPr>
              <w:lastRenderedPageBreak/>
              <w:drawing>
                <wp:inline distT="0" distB="0" distL="0" distR="0" wp14:anchorId="360EC771" wp14:editId="343BA33E">
                  <wp:extent cx="1800000" cy="2224800"/>
                  <wp:effectExtent l="0" t="0" r="0" b="4445"/>
                  <wp:docPr id="603" name="Imagen 6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22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059B7290" w14:textId="23F5F18C" w:rsidR="007E1EE7" w:rsidRPr="00F167E3" w:rsidRDefault="00F9736B" w:rsidP="00F9736B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F9736B">
              <w:rPr>
                <w:b/>
                <w:noProof/>
                <w:lang w:val="es-MX"/>
              </w:rPr>
              <w:drawing>
                <wp:inline distT="0" distB="0" distL="0" distR="0" wp14:anchorId="2D4045AD" wp14:editId="2E30B64F">
                  <wp:extent cx="1800000" cy="2048400"/>
                  <wp:effectExtent l="0" t="0" r="0" b="9525"/>
                  <wp:docPr id="604" name="Imagen 6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04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1F4A" w:rsidRPr="00D51716" w14:paraId="736C3129" w14:textId="77777777" w:rsidTr="001A7639">
        <w:tc>
          <w:tcPr>
            <w:tcW w:w="4414" w:type="dxa"/>
          </w:tcPr>
          <w:p w14:paraId="285DBD36" w14:textId="664A5F0B" w:rsidR="007E1EE7" w:rsidRPr="007E1EE7" w:rsidRDefault="00F9736B" w:rsidP="00F9736B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F9736B">
              <w:rPr>
                <w:b/>
                <w:noProof/>
                <w:lang w:val="es-MX"/>
              </w:rPr>
              <w:drawing>
                <wp:inline distT="0" distB="0" distL="0" distR="0" wp14:anchorId="4E2D0B9A" wp14:editId="241C2A1B">
                  <wp:extent cx="1800000" cy="2224800"/>
                  <wp:effectExtent l="0" t="0" r="0" b="4445"/>
                  <wp:docPr id="605" name="Imagen 6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22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2F308507" w14:textId="497A6B4F" w:rsidR="007E1EE7" w:rsidRPr="00F167E3" w:rsidRDefault="00F9736B" w:rsidP="00F9736B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F9736B">
              <w:rPr>
                <w:b/>
                <w:noProof/>
                <w:lang w:val="es-MX"/>
              </w:rPr>
              <w:drawing>
                <wp:inline distT="0" distB="0" distL="0" distR="0" wp14:anchorId="787381E6" wp14:editId="1D6FDA21">
                  <wp:extent cx="1800000" cy="1483200"/>
                  <wp:effectExtent l="0" t="0" r="0" b="3175"/>
                  <wp:docPr id="606" name="Imagen 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48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1F4A" w:rsidRPr="00D51716" w14:paraId="41F7D1B3" w14:textId="77777777" w:rsidTr="001A7639">
        <w:tc>
          <w:tcPr>
            <w:tcW w:w="4414" w:type="dxa"/>
          </w:tcPr>
          <w:p w14:paraId="4E99BF8E" w14:textId="0B1B1FE5" w:rsidR="007E1EE7" w:rsidRPr="007E1EE7" w:rsidRDefault="00F9736B" w:rsidP="00F9736B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F9736B">
              <w:rPr>
                <w:b/>
                <w:noProof/>
                <w:lang w:val="es-MX"/>
              </w:rPr>
              <w:drawing>
                <wp:inline distT="0" distB="0" distL="0" distR="0" wp14:anchorId="2AA34FFC" wp14:editId="7C0DFAFF">
                  <wp:extent cx="1800000" cy="1425600"/>
                  <wp:effectExtent l="0" t="0" r="0" b="3175"/>
                  <wp:docPr id="607" name="Imagen 6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42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7B5689F7" w14:textId="1B8358D0" w:rsidR="007E1EE7" w:rsidRPr="00F167E3" w:rsidRDefault="00F9736B" w:rsidP="00F9736B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F9736B">
              <w:rPr>
                <w:b/>
                <w:noProof/>
                <w:lang w:val="es-MX"/>
              </w:rPr>
              <w:drawing>
                <wp:inline distT="0" distB="0" distL="0" distR="0" wp14:anchorId="18F2DF35" wp14:editId="4BB2DBCF">
                  <wp:extent cx="1800000" cy="2034000"/>
                  <wp:effectExtent l="0" t="0" r="0" b="4445"/>
                  <wp:docPr id="608" name="Imagen 6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03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1F4A" w:rsidRPr="00D51716" w14:paraId="3F7F1252" w14:textId="77777777" w:rsidTr="001A7639">
        <w:tc>
          <w:tcPr>
            <w:tcW w:w="4414" w:type="dxa"/>
          </w:tcPr>
          <w:p w14:paraId="07DC87FF" w14:textId="2B1B4BB4" w:rsidR="007E1EE7" w:rsidRPr="007E1EE7" w:rsidRDefault="00F9736B" w:rsidP="00F9736B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F9736B">
              <w:rPr>
                <w:b/>
                <w:noProof/>
                <w:lang w:val="es-MX"/>
              </w:rPr>
              <w:lastRenderedPageBreak/>
              <w:drawing>
                <wp:inline distT="0" distB="0" distL="0" distR="0" wp14:anchorId="51340C03" wp14:editId="095D1747">
                  <wp:extent cx="1800000" cy="1983600"/>
                  <wp:effectExtent l="0" t="0" r="0" b="0"/>
                  <wp:docPr id="609" name="Imagen 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98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3259F0FE" w14:textId="6EB459BF" w:rsidR="007E1EE7" w:rsidRPr="00F167E3" w:rsidRDefault="00F9736B" w:rsidP="00F9736B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F9736B">
              <w:rPr>
                <w:b/>
                <w:noProof/>
                <w:lang w:val="es-MX"/>
              </w:rPr>
              <w:drawing>
                <wp:inline distT="0" distB="0" distL="0" distR="0" wp14:anchorId="17E3DC2A" wp14:editId="656419F2">
                  <wp:extent cx="1800000" cy="1958400"/>
                  <wp:effectExtent l="0" t="0" r="0" b="3810"/>
                  <wp:docPr id="610" name="Imagen 6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95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1F4A" w:rsidRPr="00D51716" w14:paraId="305F3FA9" w14:textId="77777777" w:rsidTr="001A7639">
        <w:tc>
          <w:tcPr>
            <w:tcW w:w="4414" w:type="dxa"/>
          </w:tcPr>
          <w:p w14:paraId="6AF5D114" w14:textId="07BB80A9" w:rsidR="007E1EE7" w:rsidRPr="007E1EE7" w:rsidRDefault="00F9736B" w:rsidP="00F9736B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F9736B">
              <w:rPr>
                <w:b/>
                <w:noProof/>
                <w:lang w:val="es-MX"/>
              </w:rPr>
              <w:drawing>
                <wp:inline distT="0" distB="0" distL="0" distR="0" wp14:anchorId="3F4397F4" wp14:editId="0E83640A">
                  <wp:extent cx="1800000" cy="2037600"/>
                  <wp:effectExtent l="0" t="0" r="0" b="1270"/>
                  <wp:docPr id="611" name="Imagen 6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03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7362CCFF" w14:textId="45355AEB" w:rsidR="007E1EE7" w:rsidRPr="00F167E3" w:rsidRDefault="00F9736B" w:rsidP="00F9736B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F9736B">
              <w:rPr>
                <w:b/>
                <w:noProof/>
                <w:lang w:val="es-MX"/>
              </w:rPr>
              <w:drawing>
                <wp:inline distT="0" distB="0" distL="0" distR="0" wp14:anchorId="2AEDC6CF" wp14:editId="741F8B05">
                  <wp:extent cx="1800000" cy="1980000"/>
                  <wp:effectExtent l="0" t="0" r="0" b="1270"/>
                  <wp:docPr id="612" name="Imagen 6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1F4A" w:rsidRPr="00D51716" w14:paraId="2BF4593D" w14:textId="77777777" w:rsidTr="001A7639">
        <w:tc>
          <w:tcPr>
            <w:tcW w:w="4414" w:type="dxa"/>
          </w:tcPr>
          <w:p w14:paraId="3DED07C8" w14:textId="12AFFE44" w:rsidR="007E1EE7" w:rsidRPr="007E1EE7" w:rsidRDefault="00F9736B" w:rsidP="00F9736B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F9736B">
              <w:rPr>
                <w:b/>
                <w:noProof/>
                <w:lang w:val="es-MX"/>
              </w:rPr>
              <w:drawing>
                <wp:inline distT="0" distB="0" distL="0" distR="0" wp14:anchorId="04BA3E43" wp14:editId="4D2C7BB0">
                  <wp:extent cx="1800000" cy="2365200"/>
                  <wp:effectExtent l="0" t="0" r="0" b="0"/>
                  <wp:docPr id="613" name="Imagen 6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36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4950630A" w14:textId="368E6859" w:rsidR="007E1EE7" w:rsidRPr="00F167E3" w:rsidRDefault="00F9736B" w:rsidP="00F9736B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F9736B">
              <w:rPr>
                <w:b/>
                <w:noProof/>
                <w:lang w:val="es-MX"/>
              </w:rPr>
              <w:drawing>
                <wp:inline distT="0" distB="0" distL="0" distR="0" wp14:anchorId="1045DF13" wp14:editId="7BAC520C">
                  <wp:extent cx="1800000" cy="1598400"/>
                  <wp:effectExtent l="0" t="0" r="0" b="1905"/>
                  <wp:docPr id="614" name="Imagen 6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59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1F4A" w:rsidRPr="00D51716" w14:paraId="7B9DE513" w14:textId="77777777" w:rsidTr="001A7639">
        <w:tc>
          <w:tcPr>
            <w:tcW w:w="4414" w:type="dxa"/>
          </w:tcPr>
          <w:p w14:paraId="126CFDB1" w14:textId="1129A0AA" w:rsidR="007E1EE7" w:rsidRPr="007E1EE7" w:rsidRDefault="00F9736B" w:rsidP="00F9736B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F9736B">
              <w:rPr>
                <w:b/>
                <w:noProof/>
                <w:lang w:val="es-MX"/>
              </w:rPr>
              <w:lastRenderedPageBreak/>
              <w:drawing>
                <wp:inline distT="0" distB="0" distL="0" distR="0" wp14:anchorId="05055913" wp14:editId="0C3CD7B6">
                  <wp:extent cx="1800000" cy="1548000"/>
                  <wp:effectExtent l="0" t="0" r="0" b="0"/>
                  <wp:docPr id="615" name="Imagen 6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54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7A4D1EA7" w14:textId="6472B87F" w:rsidR="007E1EE7" w:rsidRPr="00F167E3" w:rsidRDefault="00BF1F4A" w:rsidP="00BF1F4A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BF1F4A">
              <w:rPr>
                <w:b/>
                <w:noProof/>
                <w:lang w:val="es-MX"/>
              </w:rPr>
              <w:drawing>
                <wp:inline distT="0" distB="0" distL="0" distR="0" wp14:anchorId="201CD627" wp14:editId="5CA1AB0D">
                  <wp:extent cx="1800000" cy="2037600"/>
                  <wp:effectExtent l="0" t="0" r="0" b="1270"/>
                  <wp:docPr id="616" name="Imagen 6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03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736B" w:rsidRPr="00D51716" w14:paraId="73E1C12D" w14:textId="77777777" w:rsidTr="001A7639">
        <w:tc>
          <w:tcPr>
            <w:tcW w:w="4414" w:type="dxa"/>
          </w:tcPr>
          <w:p w14:paraId="51E1D0C5" w14:textId="02CE9AB0" w:rsidR="00F9736B" w:rsidRPr="00F9736B" w:rsidRDefault="00BF1F4A" w:rsidP="00BF1F4A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BF1F4A">
              <w:rPr>
                <w:b/>
                <w:noProof/>
                <w:lang w:val="es-MX"/>
              </w:rPr>
              <w:drawing>
                <wp:inline distT="0" distB="0" distL="0" distR="0" wp14:anchorId="4B1111C7" wp14:editId="06A96611">
                  <wp:extent cx="1800000" cy="1864800"/>
                  <wp:effectExtent l="0" t="0" r="0" b="2540"/>
                  <wp:docPr id="617" name="Imagen 6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86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5F12EB82" w14:textId="6719B90B" w:rsidR="00F9736B" w:rsidRPr="00F167E3" w:rsidRDefault="00BF1F4A" w:rsidP="00BF1F4A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BF1F4A">
              <w:rPr>
                <w:b/>
                <w:noProof/>
                <w:lang w:val="es-MX"/>
              </w:rPr>
              <w:drawing>
                <wp:inline distT="0" distB="0" distL="0" distR="0" wp14:anchorId="60DCD4AE" wp14:editId="0130526F">
                  <wp:extent cx="1800000" cy="1958400"/>
                  <wp:effectExtent l="0" t="0" r="0" b="3810"/>
                  <wp:docPr id="618" name="Imagen 6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95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736B" w:rsidRPr="00D51716" w14:paraId="1B4E3193" w14:textId="77777777" w:rsidTr="001A7639">
        <w:tc>
          <w:tcPr>
            <w:tcW w:w="4414" w:type="dxa"/>
          </w:tcPr>
          <w:p w14:paraId="6573BB49" w14:textId="51888FC0" w:rsidR="00F9736B" w:rsidRPr="00F9736B" w:rsidRDefault="00BF1F4A" w:rsidP="00BF1F4A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BF1F4A">
              <w:rPr>
                <w:b/>
                <w:noProof/>
                <w:lang w:val="es-MX"/>
              </w:rPr>
              <w:drawing>
                <wp:inline distT="0" distB="0" distL="0" distR="0" wp14:anchorId="7EFF9FEC" wp14:editId="3A56C0F9">
                  <wp:extent cx="1800000" cy="1980000"/>
                  <wp:effectExtent l="0" t="0" r="0" b="1270"/>
                  <wp:docPr id="619" name="Imagen 6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23E4CB0B" w14:textId="08D0AA05" w:rsidR="00F9736B" w:rsidRPr="00F167E3" w:rsidRDefault="00BF1F4A" w:rsidP="00BF1F4A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BF1F4A">
              <w:rPr>
                <w:b/>
                <w:noProof/>
                <w:lang w:val="es-MX"/>
              </w:rPr>
              <w:drawing>
                <wp:inline distT="0" distB="0" distL="0" distR="0" wp14:anchorId="4817494C" wp14:editId="4FCB3491">
                  <wp:extent cx="1800000" cy="1922400"/>
                  <wp:effectExtent l="0" t="0" r="0" b="1905"/>
                  <wp:docPr id="620" name="Imagen 6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92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736B" w:rsidRPr="00D51716" w14:paraId="17B106AF" w14:textId="77777777" w:rsidTr="001A7639">
        <w:tc>
          <w:tcPr>
            <w:tcW w:w="4414" w:type="dxa"/>
          </w:tcPr>
          <w:p w14:paraId="0A6A31E5" w14:textId="7BB1F7E6" w:rsidR="00F9736B" w:rsidRPr="00F9736B" w:rsidRDefault="00BF1F4A" w:rsidP="00BF1F4A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BF1F4A">
              <w:rPr>
                <w:b/>
                <w:noProof/>
                <w:lang w:val="es-MX"/>
              </w:rPr>
              <w:lastRenderedPageBreak/>
              <w:drawing>
                <wp:inline distT="0" distB="0" distL="0" distR="0" wp14:anchorId="7580274A" wp14:editId="7DA417BC">
                  <wp:extent cx="1800000" cy="2253600"/>
                  <wp:effectExtent l="0" t="0" r="0" b="0"/>
                  <wp:docPr id="621" name="Imagen 6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25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2708CD19" w14:textId="7B3FB0D7" w:rsidR="00F9736B" w:rsidRPr="00F167E3" w:rsidRDefault="00BF1F4A" w:rsidP="00BF1F4A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BF1F4A">
              <w:rPr>
                <w:b/>
                <w:noProof/>
                <w:lang w:val="es-MX"/>
              </w:rPr>
              <w:drawing>
                <wp:inline distT="0" distB="0" distL="0" distR="0" wp14:anchorId="55702C94" wp14:editId="644519AB">
                  <wp:extent cx="1800000" cy="1404000"/>
                  <wp:effectExtent l="0" t="0" r="0" b="5715"/>
                  <wp:docPr id="622" name="Imagen 6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4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1F4A" w:rsidRPr="00D51716" w14:paraId="68E83FB4" w14:textId="77777777" w:rsidTr="001A7639">
        <w:tc>
          <w:tcPr>
            <w:tcW w:w="4414" w:type="dxa"/>
          </w:tcPr>
          <w:p w14:paraId="57A32C9A" w14:textId="6E86EB59" w:rsidR="00BF1F4A" w:rsidRPr="00BF1F4A" w:rsidRDefault="00BF1F4A" w:rsidP="00BF1F4A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BF1F4A">
              <w:rPr>
                <w:b/>
                <w:noProof/>
                <w:lang w:val="es-MX"/>
              </w:rPr>
              <w:drawing>
                <wp:inline distT="0" distB="0" distL="0" distR="0" wp14:anchorId="48FFA8F2" wp14:editId="2FA49CAE">
                  <wp:extent cx="1800000" cy="1472400"/>
                  <wp:effectExtent l="0" t="0" r="0" b="0"/>
                  <wp:docPr id="623" name="Imagen 6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47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29F2F686" w14:textId="2FEFCEE1" w:rsidR="00BF1F4A" w:rsidRPr="00F167E3" w:rsidRDefault="00BF1F4A" w:rsidP="00BF1F4A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BF1F4A">
              <w:rPr>
                <w:b/>
                <w:noProof/>
                <w:lang w:val="es-MX"/>
              </w:rPr>
              <w:drawing>
                <wp:inline distT="0" distB="0" distL="0" distR="0" wp14:anchorId="1DE05599" wp14:editId="40E6DE51">
                  <wp:extent cx="1800000" cy="1562400"/>
                  <wp:effectExtent l="0" t="0" r="0" b="0"/>
                  <wp:docPr id="624" name="Imagen 6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56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1F4A" w:rsidRPr="00D51716" w14:paraId="7FB3C721" w14:textId="77777777" w:rsidTr="001A7639">
        <w:tc>
          <w:tcPr>
            <w:tcW w:w="4414" w:type="dxa"/>
          </w:tcPr>
          <w:p w14:paraId="78240F86" w14:textId="7ABAB460" w:rsidR="00BF1F4A" w:rsidRPr="00BF1F4A" w:rsidRDefault="00BF1F4A" w:rsidP="00BF1F4A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BF1F4A">
              <w:rPr>
                <w:b/>
                <w:noProof/>
                <w:lang w:val="es-MX"/>
              </w:rPr>
              <w:drawing>
                <wp:inline distT="0" distB="0" distL="0" distR="0" wp14:anchorId="67A6BA7D" wp14:editId="667A01D0">
                  <wp:extent cx="1800000" cy="1645200"/>
                  <wp:effectExtent l="0" t="0" r="0" b="0"/>
                  <wp:docPr id="625" name="Imagen 6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64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1A746E2F" w14:textId="0ACC40B3" w:rsidR="00BF1F4A" w:rsidRPr="00F167E3" w:rsidRDefault="00BF1F4A" w:rsidP="00BF1F4A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BF1F4A">
              <w:rPr>
                <w:b/>
                <w:noProof/>
                <w:lang w:val="es-MX"/>
              </w:rPr>
              <w:drawing>
                <wp:inline distT="0" distB="0" distL="0" distR="0" wp14:anchorId="58DAD03E" wp14:editId="3D286AF2">
                  <wp:extent cx="1800000" cy="2210400"/>
                  <wp:effectExtent l="0" t="0" r="0" b="0"/>
                  <wp:docPr id="626" name="Imagen 6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21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1F4A" w:rsidRPr="00D51716" w14:paraId="3DD118BE" w14:textId="77777777" w:rsidTr="001A7639">
        <w:tc>
          <w:tcPr>
            <w:tcW w:w="4414" w:type="dxa"/>
          </w:tcPr>
          <w:p w14:paraId="57E85C61" w14:textId="7BA2D23D" w:rsidR="00BF1F4A" w:rsidRPr="00BF1F4A" w:rsidRDefault="00BF1F4A" w:rsidP="00BF1F4A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BF1F4A">
              <w:rPr>
                <w:b/>
                <w:noProof/>
                <w:lang w:val="es-MX"/>
              </w:rPr>
              <w:lastRenderedPageBreak/>
              <w:drawing>
                <wp:inline distT="0" distB="0" distL="0" distR="0" wp14:anchorId="306859FC" wp14:editId="6EE33A80">
                  <wp:extent cx="1800000" cy="1443600"/>
                  <wp:effectExtent l="0" t="0" r="0" b="4445"/>
                  <wp:docPr id="627" name="Imagen 6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44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082CE81B" w14:textId="49607D6D" w:rsidR="00BF1F4A" w:rsidRPr="00F167E3" w:rsidRDefault="00BF1F4A" w:rsidP="00BF1F4A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BF1F4A">
              <w:rPr>
                <w:b/>
                <w:noProof/>
                <w:lang w:val="es-MX"/>
              </w:rPr>
              <w:drawing>
                <wp:inline distT="0" distB="0" distL="0" distR="0" wp14:anchorId="15B88A34" wp14:editId="3F9C5596">
                  <wp:extent cx="1800000" cy="1508400"/>
                  <wp:effectExtent l="0" t="0" r="0" b="0"/>
                  <wp:docPr id="628" name="Imagen 6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50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1F4A" w:rsidRPr="00D51716" w14:paraId="7AED14A8" w14:textId="77777777" w:rsidTr="001A7639">
        <w:tc>
          <w:tcPr>
            <w:tcW w:w="4414" w:type="dxa"/>
          </w:tcPr>
          <w:p w14:paraId="46936745" w14:textId="215EA8AF" w:rsidR="00BF1F4A" w:rsidRPr="00BF1F4A" w:rsidRDefault="00BF1F4A" w:rsidP="00BF1F4A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BF1F4A">
              <w:rPr>
                <w:b/>
                <w:noProof/>
                <w:lang w:val="es-MX"/>
              </w:rPr>
              <w:drawing>
                <wp:inline distT="0" distB="0" distL="0" distR="0" wp14:anchorId="477A0BC1" wp14:editId="198AE1F4">
                  <wp:extent cx="1800000" cy="1483200"/>
                  <wp:effectExtent l="0" t="0" r="0" b="3175"/>
                  <wp:docPr id="629" name="Imagen 6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48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1FEDA559" w14:textId="2AF3B986" w:rsidR="00BF1F4A" w:rsidRPr="00F167E3" w:rsidRDefault="00BF1F4A" w:rsidP="00BF1F4A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BF1F4A">
              <w:rPr>
                <w:b/>
                <w:noProof/>
                <w:lang w:val="es-MX"/>
              </w:rPr>
              <w:drawing>
                <wp:inline distT="0" distB="0" distL="0" distR="0" wp14:anchorId="632111FC" wp14:editId="6EF0D6E2">
                  <wp:extent cx="1800000" cy="1479600"/>
                  <wp:effectExtent l="0" t="0" r="0" b="6350"/>
                  <wp:docPr id="630" name="Imagen 6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47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1F4A" w:rsidRPr="00D51716" w14:paraId="4EA91EA2" w14:textId="77777777" w:rsidTr="001A7639">
        <w:tc>
          <w:tcPr>
            <w:tcW w:w="4414" w:type="dxa"/>
          </w:tcPr>
          <w:p w14:paraId="26188EB2" w14:textId="5265EEFF" w:rsidR="00BF1F4A" w:rsidRPr="00BF1F4A" w:rsidRDefault="00BF1F4A" w:rsidP="00BF1F4A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BF1F4A">
              <w:rPr>
                <w:b/>
                <w:noProof/>
                <w:lang w:val="es-MX"/>
              </w:rPr>
              <w:drawing>
                <wp:inline distT="0" distB="0" distL="0" distR="0" wp14:anchorId="2B8E8FFE" wp14:editId="2DF8BCC7">
                  <wp:extent cx="1800000" cy="1418400"/>
                  <wp:effectExtent l="0" t="0" r="0" b="0"/>
                  <wp:docPr id="631" name="Imagen 6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41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172702F5" w14:textId="01F39C10" w:rsidR="00BF1F4A" w:rsidRPr="00F167E3" w:rsidRDefault="00BF1F4A" w:rsidP="00BF1F4A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BF1F4A">
              <w:rPr>
                <w:b/>
                <w:noProof/>
                <w:lang w:val="es-MX"/>
              </w:rPr>
              <w:drawing>
                <wp:inline distT="0" distB="0" distL="0" distR="0" wp14:anchorId="79B6BE77" wp14:editId="472B88EE">
                  <wp:extent cx="1800000" cy="1411200"/>
                  <wp:effectExtent l="0" t="0" r="0" b="0"/>
                  <wp:docPr id="632" name="Imagen 6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41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1F4A" w:rsidRPr="00D51716" w14:paraId="5E346BEA" w14:textId="77777777" w:rsidTr="001A7639">
        <w:tc>
          <w:tcPr>
            <w:tcW w:w="4414" w:type="dxa"/>
          </w:tcPr>
          <w:p w14:paraId="581B9A30" w14:textId="48ED5E71" w:rsidR="00BF1F4A" w:rsidRPr="00BF1F4A" w:rsidRDefault="00BF1F4A" w:rsidP="00BF1F4A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BF1F4A">
              <w:rPr>
                <w:b/>
                <w:noProof/>
                <w:lang w:val="es-MX"/>
              </w:rPr>
              <w:drawing>
                <wp:inline distT="0" distB="0" distL="0" distR="0" wp14:anchorId="554CF33C" wp14:editId="47AA6F8C">
                  <wp:extent cx="1800000" cy="1983600"/>
                  <wp:effectExtent l="0" t="0" r="0" b="0"/>
                  <wp:docPr id="633" name="Imagen 6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98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35F6F57C" w14:textId="5D61DF5B" w:rsidR="00BF1F4A" w:rsidRPr="00F167E3" w:rsidRDefault="00BF1F4A" w:rsidP="00BF1F4A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BF1F4A">
              <w:rPr>
                <w:b/>
                <w:noProof/>
                <w:lang w:val="es-MX"/>
              </w:rPr>
              <w:drawing>
                <wp:inline distT="0" distB="0" distL="0" distR="0" wp14:anchorId="0EC286A5" wp14:editId="3453009F">
                  <wp:extent cx="1800000" cy="1987200"/>
                  <wp:effectExtent l="0" t="0" r="0" b="0"/>
                  <wp:docPr id="634" name="Imagen 6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98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1F4A" w:rsidRPr="00D51716" w14:paraId="6680CE1E" w14:textId="77777777" w:rsidTr="001A7639">
        <w:tc>
          <w:tcPr>
            <w:tcW w:w="4414" w:type="dxa"/>
          </w:tcPr>
          <w:p w14:paraId="4D2FC22A" w14:textId="1BFCD84E" w:rsidR="00BF1F4A" w:rsidRPr="00BF1F4A" w:rsidRDefault="00BF1F4A" w:rsidP="00BF1F4A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BF1F4A">
              <w:rPr>
                <w:b/>
                <w:noProof/>
                <w:lang w:val="es-MX"/>
              </w:rPr>
              <w:lastRenderedPageBreak/>
              <w:drawing>
                <wp:inline distT="0" distB="0" distL="0" distR="0" wp14:anchorId="4E02E2B4" wp14:editId="33D2D951">
                  <wp:extent cx="1800000" cy="1962000"/>
                  <wp:effectExtent l="0" t="0" r="0" b="635"/>
                  <wp:docPr id="635" name="Imagen 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96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3C38B4E7" w14:textId="5FB62FEA" w:rsidR="00BF1F4A" w:rsidRPr="00F167E3" w:rsidRDefault="00BF1F4A" w:rsidP="00BF1F4A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BF1F4A">
              <w:rPr>
                <w:b/>
                <w:noProof/>
                <w:lang w:val="es-MX"/>
              </w:rPr>
              <w:drawing>
                <wp:inline distT="0" distB="0" distL="0" distR="0" wp14:anchorId="6B5918F8" wp14:editId="6395CDAC">
                  <wp:extent cx="1800000" cy="1972800"/>
                  <wp:effectExtent l="0" t="0" r="0" b="8890"/>
                  <wp:docPr id="636" name="Imagen 6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97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1F4A" w:rsidRPr="00D51716" w14:paraId="7978B885" w14:textId="77777777" w:rsidTr="001A7639">
        <w:tc>
          <w:tcPr>
            <w:tcW w:w="4414" w:type="dxa"/>
          </w:tcPr>
          <w:p w14:paraId="6306118F" w14:textId="238F1FF0" w:rsidR="00BF1F4A" w:rsidRPr="00BF1F4A" w:rsidRDefault="00BF1F4A" w:rsidP="00BF1F4A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BF1F4A">
              <w:rPr>
                <w:b/>
                <w:noProof/>
                <w:lang w:val="es-MX"/>
              </w:rPr>
              <w:drawing>
                <wp:inline distT="0" distB="0" distL="0" distR="0" wp14:anchorId="44C90C75" wp14:editId="5DEFAA69">
                  <wp:extent cx="1800000" cy="1951200"/>
                  <wp:effectExtent l="0" t="0" r="0" b="0"/>
                  <wp:docPr id="637" name="Imagen 6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9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7ADC88CA" w14:textId="5F3A7851" w:rsidR="00BF1F4A" w:rsidRPr="00F167E3" w:rsidRDefault="00BF1F4A" w:rsidP="00BF1F4A">
            <w:pPr>
              <w:pStyle w:val="Prrafodelista"/>
              <w:numPr>
                <w:ilvl w:val="0"/>
                <w:numId w:val="10"/>
              </w:numPr>
              <w:rPr>
                <w:b/>
                <w:lang w:val="es-MX"/>
              </w:rPr>
            </w:pPr>
            <w:r w:rsidRPr="00BF1F4A">
              <w:rPr>
                <w:b/>
                <w:noProof/>
                <w:lang w:val="es-MX"/>
              </w:rPr>
              <w:drawing>
                <wp:inline distT="0" distB="0" distL="0" distR="0" wp14:anchorId="6126A7C5" wp14:editId="30FF1E42">
                  <wp:extent cx="1800000" cy="2232000"/>
                  <wp:effectExtent l="0" t="0" r="0" b="0"/>
                  <wp:docPr id="638" name="Imagen 6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23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E56E1AD" w14:textId="77777777" w:rsidR="00E61E1E" w:rsidRDefault="00E61E1E" w:rsidP="00B921B4">
      <w:pPr>
        <w:jc w:val="center"/>
        <w:rPr>
          <w:b/>
          <w:lang w:val="es-MX"/>
        </w:rPr>
      </w:pPr>
    </w:p>
    <w:p w14:paraId="59CC37BE" w14:textId="7423B12F" w:rsidR="00A23457" w:rsidRDefault="009959B3" w:rsidP="009959B3">
      <w:pPr>
        <w:jc w:val="center"/>
        <w:rPr>
          <w:b/>
          <w:lang w:val="es-MX"/>
        </w:rPr>
      </w:pPr>
      <w:r>
        <w:rPr>
          <w:b/>
          <w:lang w:val="es-MX"/>
        </w:rPr>
        <w:t>TIC TOC</w:t>
      </w:r>
    </w:p>
    <w:p w14:paraId="185148B2" w14:textId="2033CB4C" w:rsidR="009959B3" w:rsidRPr="009959B3" w:rsidRDefault="009959B3" w:rsidP="009959B3">
      <w:pPr>
        <w:jc w:val="center"/>
        <w:rPr>
          <w:bCs/>
          <w:lang w:val="es-MX"/>
        </w:rPr>
      </w:pPr>
      <w:r>
        <w:rPr>
          <w:bCs/>
          <w:lang w:val="es-MX"/>
        </w:rPr>
        <w:t>Se abrió la plataforma tic toc para empezar a llegar a diversos públicos.</w:t>
      </w:r>
    </w:p>
    <w:p w14:paraId="0C365B7C" w14:textId="218F6E00" w:rsidR="009959B3" w:rsidRDefault="003B391F" w:rsidP="009959B3">
      <w:pPr>
        <w:jc w:val="center"/>
        <w:rPr>
          <w:b/>
          <w:lang w:val="es-MX"/>
        </w:rPr>
      </w:pPr>
      <w:r>
        <w:rPr>
          <w:noProof/>
        </w:rPr>
        <w:lastRenderedPageBreak/>
        <w:drawing>
          <wp:inline distT="0" distB="0" distL="0" distR="0" wp14:anchorId="050F0E63" wp14:editId="23FD5C47">
            <wp:extent cx="1327785" cy="2217420"/>
            <wp:effectExtent l="0" t="0" r="5715" b="0"/>
            <wp:docPr id="723" name="Imagen 7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 rotWithShape="1">
                    <a:blip r:embed="rId2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970"/>
                    <a:stretch/>
                  </pic:blipFill>
                  <pic:spPr bwMode="auto">
                    <a:xfrm>
                      <a:off x="0" y="0"/>
                      <a:ext cx="1328400" cy="2218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44425">
        <w:rPr>
          <w:noProof/>
        </w:rPr>
        <w:drawing>
          <wp:inline distT="0" distB="0" distL="0" distR="0" wp14:anchorId="6882AD5B" wp14:editId="653E6D5F">
            <wp:extent cx="1303020" cy="2228850"/>
            <wp:effectExtent l="0" t="0" r="0" b="0"/>
            <wp:docPr id="726" name="Imagen 7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9681" cy="2240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5C9A45" w14:textId="2AEB3F20" w:rsidR="00A23457" w:rsidRDefault="00A23457" w:rsidP="00A23457">
      <w:pPr>
        <w:jc w:val="center"/>
        <w:rPr>
          <w:b/>
          <w:lang w:val="es-MX"/>
        </w:rPr>
      </w:pPr>
      <w:r>
        <w:rPr>
          <w:b/>
          <w:lang w:val="es-MX"/>
        </w:rPr>
        <w:t>SEDE ELECTRÓNICA</w:t>
      </w:r>
    </w:p>
    <w:p w14:paraId="1DE17CA1" w14:textId="77777777" w:rsidR="00457276" w:rsidRDefault="00457276" w:rsidP="00A23457">
      <w:pPr>
        <w:jc w:val="center"/>
        <w:rPr>
          <w:b/>
          <w:lang w:val="es-MX"/>
        </w:rPr>
      </w:pPr>
    </w:p>
    <w:p w14:paraId="19EA437F" w14:textId="14114886" w:rsidR="00A23457" w:rsidRDefault="00457276" w:rsidP="00A23457">
      <w:pPr>
        <w:jc w:val="center"/>
        <w:rPr>
          <w:b/>
          <w:lang w:val="es-MX"/>
        </w:rPr>
      </w:pPr>
      <w:r w:rsidRPr="00457276">
        <w:rPr>
          <w:b/>
          <w:lang w:val="es-MX"/>
        </w:rPr>
        <w:drawing>
          <wp:inline distT="0" distB="0" distL="0" distR="0" wp14:anchorId="7617E942" wp14:editId="7F3EE52F">
            <wp:extent cx="5612130" cy="2863215"/>
            <wp:effectExtent l="0" t="0" r="7620" b="0"/>
            <wp:docPr id="724" name="Imagen 7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86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E68016" w14:textId="0A082739" w:rsidR="00D51E3F" w:rsidRDefault="00457276" w:rsidP="00E4385F">
      <w:pPr>
        <w:rPr>
          <w:b/>
          <w:lang w:val="es-MX"/>
        </w:rPr>
      </w:pPr>
      <w:r w:rsidRPr="00457276">
        <w:rPr>
          <w:b/>
          <w:lang w:val="es-MX"/>
        </w:rPr>
        <w:lastRenderedPageBreak/>
        <w:drawing>
          <wp:inline distT="0" distB="0" distL="0" distR="0" wp14:anchorId="75D56ECD" wp14:editId="35A699A3">
            <wp:extent cx="5612130" cy="2838450"/>
            <wp:effectExtent l="0" t="0" r="7620" b="0"/>
            <wp:docPr id="725" name="Imagen 7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83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948B95" w14:textId="4110EF88" w:rsidR="00323EEE" w:rsidRDefault="00323EEE" w:rsidP="00E4385F">
      <w:pPr>
        <w:rPr>
          <w:b/>
          <w:lang w:val="es-MX"/>
        </w:rPr>
      </w:pPr>
    </w:p>
    <w:p w14:paraId="27E63EE8" w14:textId="5F181FEC" w:rsidR="00323EEE" w:rsidRDefault="00323EEE" w:rsidP="00E4385F">
      <w:pPr>
        <w:rPr>
          <w:b/>
          <w:lang w:val="es-MX"/>
        </w:rPr>
      </w:pPr>
    </w:p>
    <w:p w14:paraId="31C06A26" w14:textId="77777777" w:rsidR="00323EEE" w:rsidRDefault="00323EEE" w:rsidP="00E4385F">
      <w:pPr>
        <w:rPr>
          <w:b/>
          <w:lang w:val="es-MX"/>
        </w:rPr>
      </w:pPr>
    </w:p>
    <w:p w14:paraId="41CCB44B" w14:textId="2DBDE219" w:rsidR="00E4385F" w:rsidRDefault="00A1570A" w:rsidP="00A1570A">
      <w:pPr>
        <w:jc w:val="center"/>
        <w:rPr>
          <w:b/>
          <w:lang w:val="es-MX"/>
        </w:rPr>
      </w:pPr>
      <w:r>
        <w:rPr>
          <w:b/>
          <w:lang w:val="es-MX"/>
        </w:rPr>
        <w:t>COMUNICACIÓN INTERNA</w:t>
      </w:r>
    </w:p>
    <w:p w14:paraId="6897B5D7" w14:textId="1F27F45D" w:rsidR="00A1570A" w:rsidRDefault="00A1570A" w:rsidP="00A1570A">
      <w:pPr>
        <w:jc w:val="center"/>
        <w:rPr>
          <w:b/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2942"/>
        <w:gridCol w:w="2943"/>
        <w:gridCol w:w="2943"/>
      </w:tblGrid>
      <w:tr w:rsidR="00A1570A" w14:paraId="5C28C985" w14:textId="77777777" w:rsidTr="00B50BA0">
        <w:tc>
          <w:tcPr>
            <w:tcW w:w="8828" w:type="dxa"/>
            <w:gridSpan w:val="3"/>
          </w:tcPr>
          <w:p w14:paraId="5BF4DF56" w14:textId="70EFB746" w:rsidR="00A1570A" w:rsidRDefault="00A1570A" w:rsidP="00ED2624">
            <w:pPr>
              <w:jc w:val="center"/>
              <w:rPr>
                <w:b/>
                <w:lang w:val="es-MX"/>
              </w:rPr>
            </w:pPr>
            <w:r>
              <w:rPr>
                <w:b/>
                <w:lang w:val="es-MX"/>
              </w:rPr>
              <w:t xml:space="preserve">MENSAJES WHATSAPP </w:t>
            </w:r>
            <w:r w:rsidR="00ED2624">
              <w:rPr>
                <w:b/>
                <w:lang w:val="es-MX"/>
              </w:rPr>
              <w:t xml:space="preserve"> “</w:t>
            </w:r>
            <w:r>
              <w:rPr>
                <w:b/>
                <w:lang w:val="es-MX"/>
              </w:rPr>
              <w:t>COMUNICACIÓN INTERNA</w:t>
            </w:r>
            <w:r w:rsidR="00ED2624">
              <w:rPr>
                <w:b/>
                <w:lang w:val="es-MX"/>
              </w:rPr>
              <w:t>”</w:t>
            </w:r>
          </w:p>
        </w:tc>
      </w:tr>
      <w:tr w:rsidR="00CA56BD" w14:paraId="5F831750" w14:textId="77777777" w:rsidTr="00B50BA0">
        <w:tc>
          <w:tcPr>
            <w:tcW w:w="8828" w:type="dxa"/>
            <w:gridSpan w:val="3"/>
          </w:tcPr>
          <w:p w14:paraId="2BEDDEA5" w14:textId="1E771A33" w:rsidR="00CA56BD" w:rsidRDefault="00CA56BD" w:rsidP="00A1570A">
            <w:pPr>
              <w:jc w:val="center"/>
              <w:rPr>
                <w:b/>
                <w:lang w:val="es-MX"/>
              </w:rPr>
            </w:pPr>
            <w:r>
              <w:rPr>
                <w:b/>
                <w:lang w:val="es-MX"/>
              </w:rPr>
              <w:t>ENERO</w:t>
            </w:r>
          </w:p>
        </w:tc>
      </w:tr>
      <w:tr w:rsidR="008443AE" w14:paraId="37EACA92" w14:textId="77777777" w:rsidTr="00A1570A">
        <w:tc>
          <w:tcPr>
            <w:tcW w:w="2942" w:type="dxa"/>
          </w:tcPr>
          <w:p w14:paraId="2D4F9A2D" w14:textId="3B1A393E" w:rsidR="005668D3" w:rsidRDefault="00CA56BD" w:rsidP="00A1570A">
            <w:pPr>
              <w:jc w:val="center"/>
              <w:rPr>
                <w:b/>
                <w:noProof/>
                <w:lang w:eastAsia="es-CO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183D914" wp14:editId="7812E25A">
                  <wp:extent cx="1134000" cy="2520000"/>
                  <wp:effectExtent l="0" t="0" r="9525" b="0"/>
                  <wp:docPr id="715" name="Imagen 7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4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3" w:type="dxa"/>
          </w:tcPr>
          <w:p w14:paraId="61DA7C79" w14:textId="08CB8232" w:rsidR="005668D3" w:rsidRDefault="00CA56BD" w:rsidP="00A1570A">
            <w:pPr>
              <w:jc w:val="center"/>
              <w:rPr>
                <w:b/>
                <w:noProof/>
                <w:lang w:eastAsia="es-CO"/>
              </w:rPr>
            </w:pPr>
            <w:r>
              <w:rPr>
                <w:noProof/>
              </w:rPr>
              <w:drawing>
                <wp:inline distT="0" distB="0" distL="0" distR="0" wp14:anchorId="473DF6AF" wp14:editId="024E5B76">
                  <wp:extent cx="1134000" cy="2520000"/>
                  <wp:effectExtent l="0" t="0" r="9525" b="0"/>
                  <wp:docPr id="716" name="Imagen 7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4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3" w:type="dxa"/>
          </w:tcPr>
          <w:p w14:paraId="15E61CC7" w14:textId="5991D4C2" w:rsidR="005668D3" w:rsidRDefault="00CA56BD" w:rsidP="00A1570A">
            <w:pPr>
              <w:jc w:val="center"/>
              <w:rPr>
                <w:b/>
                <w:noProof/>
                <w:lang w:eastAsia="es-CO"/>
              </w:rPr>
            </w:pPr>
            <w:r>
              <w:rPr>
                <w:noProof/>
              </w:rPr>
              <w:drawing>
                <wp:inline distT="0" distB="0" distL="0" distR="0" wp14:anchorId="21E5EC30" wp14:editId="4A9BF915">
                  <wp:extent cx="1134000" cy="2520000"/>
                  <wp:effectExtent l="0" t="0" r="9525" b="0"/>
                  <wp:docPr id="717" name="Imagen 7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4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443AE" w14:paraId="15EA5A32" w14:textId="77777777" w:rsidTr="00A1570A">
        <w:tc>
          <w:tcPr>
            <w:tcW w:w="2942" w:type="dxa"/>
          </w:tcPr>
          <w:p w14:paraId="57C41C81" w14:textId="10BFF0DB" w:rsidR="00486BBC" w:rsidRPr="00BD12A6" w:rsidRDefault="00CA56BD" w:rsidP="00A1570A">
            <w:pPr>
              <w:jc w:val="center"/>
              <w:rPr>
                <w:b/>
                <w:noProof/>
                <w:lang w:eastAsia="es-CO"/>
              </w:rPr>
            </w:pPr>
            <w:r>
              <w:rPr>
                <w:noProof/>
              </w:rPr>
              <w:drawing>
                <wp:inline distT="0" distB="0" distL="0" distR="0" wp14:anchorId="19768600" wp14:editId="2E87C020">
                  <wp:extent cx="1134000" cy="2520000"/>
                  <wp:effectExtent l="0" t="0" r="9525" b="0"/>
                  <wp:docPr id="718" name="Imagen 7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4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3" w:type="dxa"/>
          </w:tcPr>
          <w:p w14:paraId="1986686B" w14:textId="37DCF3EF" w:rsidR="00486BBC" w:rsidRPr="00BD12A6" w:rsidRDefault="00CA56BD" w:rsidP="00A1570A">
            <w:pPr>
              <w:jc w:val="center"/>
              <w:rPr>
                <w:b/>
                <w:noProof/>
                <w:lang w:eastAsia="es-CO"/>
              </w:rPr>
            </w:pPr>
            <w:r>
              <w:rPr>
                <w:noProof/>
              </w:rPr>
              <w:drawing>
                <wp:inline distT="0" distB="0" distL="0" distR="0" wp14:anchorId="09923CA9" wp14:editId="3286DD95">
                  <wp:extent cx="1134000" cy="2520000"/>
                  <wp:effectExtent l="0" t="0" r="9525" b="0"/>
                  <wp:docPr id="719" name="Imagen 7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4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3" w:type="dxa"/>
          </w:tcPr>
          <w:p w14:paraId="54608565" w14:textId="3902C97D" w:rsidR="00486BBC" w:rsidRPr="00BD12A6" w:rsidRDefault="00CA56BD" w:rsidP="00A1570A">
            <w:pPr>
              <w:jc w:val="center"/>
              <w:rPr>
                <w:b/>
                <w:noProof/>
                <w:lang w:eastAsia="es-CO"/>
              </w:rPr>
            </w:pPr>
            <w:r>
              <w:rPr>
                <w:noProof/>
              </w:rPr>
              <w:drawing>
                <wp:inline distT="0" distB="0" distL="0" distR="0" wp14:anchorId="359C6978" wp14:editId="3AF89D52">
                  <wp:extent cx="1134000" cy="2520000"/>
                  <wp:effectExtent l="0" t="0" r="9525" b="0"/>
                  <wp:docPr id="720" name="Imagen 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4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A56BD" w14:paraId="68260D58" w14:textId="77777777" w:rsidTr="00A81185">
        <w:tc>
          <w:tcPr>
            <w:tcW w:w="8828" w:type="dxa"/>
            <w:gridSpan w:val="3"/>
          </w:tcPr>
          <w:p w14:paraId="4A743BC7" w14:textId="04A3EF1F" w:rsidR="00CA56BD" w:rsidRPr="00BD12A6" w:rsidRDefault="00CA56BD" w:rsidP="00A1570A">
            <w:pPr>
              <w:jc w:val="center"/>
              <w:rPr>
                <w:b/>
                <w:noProof/>
                <w:lang w:eastAsia="es-CO"/>
              </w:rPr>
            </w:pPr>
            <w:r>
              <w:rPr>
                <w:b/>
                <w:noProof/>
                <w:lang w:eastAsia="es-CO"/>
              </w:rPr>
              <w:t>FEBRERO</w:t>
            </w:r>
          </w:p>
        </w:tc>
      </w:tr>
      <w:tr w:rsidR="00F53649" w14:paraId="372B9B58" w14:textId="77777777" w:rsidTr="00A1570A">
        <w:tc>
          <w:tcPr>
            <w:tcW w:w="2942" w:type="dxa"/>
          </w:tcPr>
          <w:p w14:paraId="5E00578F" w14:textId="65C734D0" w:rsidR="00F53649" w:rsidRPr="00BD12A6" w:rsidRDefault="00CA56BD" w:rsidP="00A1570A">
            <w:pPr>
              <w:jc w:val="center"/>
              <w:rPr>
                <w:b/>
                <w:noProof/>
                <w:lang w:eastAsia="es-CO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D0933B0" wp14:editId="2641F159">
                  <wp:extent cx="1134000" cy="2520000"/>
                  <wp:effectExtent l="0" t="0" r="9525" b="0"/>
                  <wp:docPr id="710" name="Imagen 7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4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3" w:type="dxa"/>
          </w:tcPr>
          <w:p w14:paraId="4E2BF4B2" w14:textId="0A7A3AD7" w:rsidR="00F53649" w:rsidRPr="00BD12A6" w:rsidRDefault="00CA56BD" w:rsidP="00A1570A">
            <w:pPr>
              <w:jc w:val="center"/>
              <w:rPr>
                <w:b/>
                <w:noProof/>
                <w:lang w:eastAsia="es-CO"/>
              </w:rPr>
            </w:pPr>
            <w:r>
              <w:rPr>
                <w:noProof/>
              </w:rPr>
              <w:drawing>
                <wp:inline distT="0" distB="0" distL="0" distR="0" wp14:anchorId="280579E7" wp14:editId="0E300F1E">
                  <wp:extent cx="1134000" cy="2520000"/>
                  <wp:effectExtent l="0" t="0" r="9525" b="0"/>
                  <wp:docPr id="711" name="Imagen 7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4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3" w:type="dxa"/>
          </w:tcPr>
          <w:p w14:paraId="07573226" w14:textId="1AF86E80" w:rsidR="00F53649" w:rsidRPr="00BD12A6" w:rsidRDefault="00CA56BD" w:rsidP="00A1570A">
            <w:pPr>
              <w:jc w:val="center"/>
              <w:rPr>
                <w:b/>
                <w:noProof/>
                <w:lang w:eastAsia="es-CO"/>
              </w:rPr>
            </w:pPr>
            <w:r>
              <w:rPr>
                <w:noProof/>
              </w:rPr>
              <w:drawing>
                <wp:inline distT="0" distB="0" distL="0" distR="0" wp14:anchorId="08AE24B1" wp14:editId="47B3F13A">
                  <wp:extent cx="1134000" cy="2520000"/>
                  <wp:effectExtent l="0" t="0" r="9525" b="0"/>
                  <wp:docPr id="712" name="Imagen 7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4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3649" w14:paraId="29B1B2F7" w14:textId="77777777" w:rsidTr="00A1570A">
        <w:tc>
          <w:tcPr>
            <w:tcW w:w="2942" w:type="dxa"/>
          </w:tcPr>
          <w:p w14:paraId="1EF35A02" w14:textId="1D2A0307" w:rsidR="00F53649" w:rsidRPr="00BD12A6" w:rsidRDefault="00CA56BD" w:rsidP="00A1570A">
            <w:pPr>
              <w:jc w:val="center"/>
              <w:rPr>
                <w:b/>
                <w:noProof/>
                <w:lang w:eastAsia="es-CO"/>
              </w:rPr>
            </w:pPr>
            <w:r>
              <w:rPr>
                <w:noProof/>
              </w:rPr>
              <w:drawing>
                <wp:inline distT="0" distB="0" distL="0" distR="0" wp14:anchorId="2C08BB27" wp14:editId="6FC2F4B0">
                  <wp:extent cx="1134000" cy="2520000"/>
                  <wp:effectExtent l="0" t="0" r="9525" b="0"/>
                  <wp:docPr id="713" name="Imagen 7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4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3" w:type="dxa"/>
          </w:tcPr>
          <w:p w14:paraId="78D0CCCC" w14:textId="63B13B8F" w:rsidR="00F53649" w:rsidRPr="00BD12A6" w:rsidRDefault="00CA56BD" w:rsidP="00A1570A">
            <w:pPr>
              <w:jc w:val="center"/>
              <w:rPr>
                <w:b/>
                <w:noProof/>
                <w:lang w:eastAsia="es-CO"/>
              </w:rPr>
            </w:pPr>
            <w:r>
              <w:rPr>
                <w:noProof/>
              </w:rPr>
              <w:drawing>
                <wp:inline distT="0" distB="0" distL="0" distR="0" wp14:anchorId="3B62D6AF" wp14:editId="2146D9EF">
                  <wp:extent cx="1134000" cy="2520000"/>
                  <wp:effectExtent l="0" t="0" r="9525" b="0"/>
                  <wp:docPr id="714" name="Imagen 7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4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3" w:type="dxa"/>
          </w:tcPr>
          <w:p w14:paraId="7D4DB8A6" w14:textId="77777777" w:rsidR="00F53649" w:rsidRPr="00BD12A6" w:rsidRDefault="00F53649" w:rsidP="00A1570A">
            <w:pPr>
              <w:jc w:val="center"/>
              <w:rPr>
                <w:b/>
                <w:noProof/>
                <w:lang w:eastAsia="es-CO"/>
              </w:rPr>
            </w:pPr>
          </w:p>
        </w:tc>
      </w:tr>
      <w:tr w:rsidR="00300545" w14:paraId="790131E9" w14:textId="77777777" w:rsidTr="00646194">
        <w:tc>
          <w:tcPr>
            <w:tcW w:w="8828" w:type="dxa"/>
            <w:gridSpan w:val="3"/>
          </w:tcPr>
          <w:p w14:paraId="4C08646B" w14:textId="2EB49DBD" w:rsidR="00300545" w:rsidRPr="00BD12A6" w:rsidRDefault="00D62B3A" w:rsidP="00A1570A">
            <w:pPr>
              <w:jc w:val="center"/>
              <w:rPr>
                <w:b/>
                <w:noProof/>
                <w:lang w:eastAsia="es-CO"/>
              </w:rPr>
            </w:pPr>
            <w:r>
              <w:rPr>
                <w:b/>
                <w:noProof/>
                <w:lang w:eastAsia="es-CO"/>
              </w:rPr>
              <w:t>MARZO</w:t>
            </w:r>
          </w:p>
        </w:tc>
      </w:tr>
      <w:tr w:rsidR="00300545" w14:paraId="5FF5D3D8" w14:textId="77777777" w:rsidTr="00A1570A">
        <w:tc>
          <w:tcPr>
            <w:tcW w:w="2942" w:type="dxa"/>
          </w:tcPr>
          <w:p w14:paraId="5D17045F" w14:textId="5D492A84" w:rsidR="00300545" w:rsidRPr="00BD12A6" w:rsidRDefault="00CA56BD" w:rsidP="00A1570A">
            <w:pPr>
              <w:jc w:val="center"/>
              <w:rPr>
                <w:b/>
                <w:noProof/>
                <w:lang w:eastAsia="es-CO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4EF3920" wp14:editId="5AF100DD">
                  <wp:extent cx="1134000" cy="2520000"/>
                  <wp:effectExtent l="0" t="0" r="9525" b="0"/>
                  <wp:docPr id="708" name="Imagen 7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4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3" w:type="dxa"/>
          </w:tcPr>
          <w:p w14:paraId="570F9BF5" w14:textId="5C80B1CE" w:rsidR="00300545" w:rsidRPr="00BD12A6" w:rsidRDefault="00CA56BD" w:rsidP="00A1570A">
            <w:pPr>
              <w:jc w:val="center"/>
              <w:rPr>
                <w:b/>
                <w:noProof/>
                <w:lang w:eastAsia="es-CO"/>
              </w:rPr>
            </w:pPr>
            <w:r>
              <w:rPr>
                <w:noProof/>
              </w:rPr>
              <w:drawing>
                <wp:inline distT="0" distB="0" distL="0" distR="0" wp14:anchorId="3D4B5F99" wp14:editId="50321B8E">
                  <wp:extent cx="1134000" cy="2520000"/>
                  <wp:effectExtent l="0" t="0" r="9525" b="0"/>
                  <wp:docPr id="709" name="Imagen 7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4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3" w:type="dxa"/>
          </w:tcPr>
          <w:p w14:paraId="0CDEF1FB" w14:textId="7BA95246" w:rsidR="00300545" w:rsidRPr="00BD12A6" w:rsidRDefault="006363AA" w:rsidP="00A1570A">
            <w:pPr>
              <w:jc w:val="center"/>
              <w:rPr>
                <w:b/>
                <w:noProof/>
                <w:lang w:eastAsia="es-CO"/>
              </w:rPr>
            </w:pPr>
            <w:r>
              <w:rPr>
                <w:noProof/>
              </w:rPr>
              <w:drawing>
                <wp:inline distT="0" distB="0" distL="0" distR="0" wp14:anchorId="0EA5B51C" wp14:editId="358ED0D8">
                  <wp:extent cx="1134000" cy="2520000"/>
                  <wp:effectExtent l="0" t="0" r="9525" b="0"/>
                  <wp:docPr id="459" name="Imagen 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4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00545" w14:paraId="506B052A" w14:textId="77777777" w:rsidTr="00A1570A">
        <w:tc>
          <w:tcPr>
            <w:tcW w:w="2942" w:type="dxa"/>
          </w:tcPr>
          <w:p w14:paraId="630258CA" w14:textId="675E9122" w:rsidR="00300545" w:rsidRPr="00BD12A6" w:rsidRDefault="001852B7" w:rsidP="00A1570A">
            <w:pPr>
              <w:jc w:val="center"/>
              <w:rPr>
                <w:b/>
                <w:noProof/>
                <w:lang w:eastAsia="es-CO"/>
              </w:rPr>
            </w:pPr>
            <w:r>
              <w:rPr>
                <w:noProof/>
              </w:rPr>
              <w:drawing>
                <wp:inline distT="0" distB="0" distL="0" distR="0" wp14:anchorId="1CF56F3B" wp14:editId="31F2C1F5">
                  <wp:extent cx="1134000" cy="2520000"/>
                  <wp:effectExtent l="0" t="0" r="9525" b="0"/>
                  <wp:docPr id="639" name="Imagen 6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4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3" w:type="dxa"/>
          </w:tcPr>
          <w:p w14:paraId="6C151FC3" w14:textId="23A82D75" w:rsidR="00300545" w:rsidRPr="00BD12A6" w:rsidRDefault="001852B7" w:rsidP="00A1570A">
            <w:pPr>
              <w:jc w:val="center"/>
              <w:rPr>
                <w:b/>
                <w:noProof/>
                <w:lang w:eastAsia="es-CO"/>
              </w:rPr>
            </w:pPr>
            <w:r>
              <w:rPr>
                <w:noProof/>
              </w:rPr>
              <w:drawing>
                <wp:inline distT="0" distB="0" distL="0" distR="0" wp14:anchorId="1F9B57EB" wp14:editId="05E4A8D7">
                  <wp:extent cx="1134000" cy="2520000"/>
                  <wp:effectExtent l="0" t="0" r="9525" b="0"/>
                  <wp:docPr id="704" name="Imagen 7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4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3" w:type="dxa"/>
          </w:tcPr>
          <w:p w14:paraId="017068A4" w14:textId="60B8CFA0" w:rsidR="00300545" w:rsidRPr="00BD12A6" w:rsidRDefault="001852B7" w:rsidP="00A1570A">
            <w:pPr>
              <w:jc w:val="center"/>
              <w:rPr>
                <w:b/>
                <w:noProof/>
                <w:lang w:eastAsia="es-CO"/>
              </w:rPr>
            </w:pPr>
            <w:r>
              <w:rPr>
                <w:noProof/>
              </w:rPr>
              <w:drawing>
                <wp:inline distT="0" distB="0" distL="0" distR="0" wp14:anchorId="6941DD79" wp14:editId="2D02059E">
                  <wp:extent cx="1134000" cy="2520000"/>
                  <wp:effectExtent l="0" t="0" r="9525" b="0"/>
                  <wp:docPr id="705" name="Imagen 7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4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00545" w14:paraId="52668E64" w14:textId="77777777" w:rsidTr="00A1570A">
        <w:tc>
          <w:tcPr>
            <w:tcW w:w="2942" w:type="dxa"/>
          </w:tcPr>
          <w:p w14:paraId="10B077B2" w14:textId="1914F158" w:rsidR="00300545" w:rsidRPr="00BD12A6" w:rsidRDefault="001852B7" w:rsidP="00A1570A">
            <w:pPr>
              <w:jc w:val="center"/>
              <w:rPr>
                <w:b/>
                <w:noProof/>
                <w:lang w:eastAsia="es-CO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ADA3ADC" wp14:editId="537B8161">
                  <wp:extent cx="1134000" cy="2520000"/>
                  <wp:effectExtent l="0" t="0" r="9525" b="0"/>
                  <wp:docPr id="706" name="Imagen 7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4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3" w:type="dxa"/>
          </w:tcPr>
          <w:p w14:paraId="5CEC9C56" w14:textId="508B0C01" w:rsidR="00300545" w:rsidRPr="00BD12A6" w:rsidRDefault="001852B7" w:rsidP="00A1570A">
            <w:pPr>
              <w:jc w:val="center"/>
              <w:rPr>
                <w:b/>
                <w:noProof/>
                <w:lang w:eastAsia="es-CO"/>
              </w:rPr>
            </w:pPr>
            <w:r>
              <w:rPr>
                <w:noProof/>
              </w:rPr>
              <w:drawing>
                <wp:inline distT="0" distB="0" distL="0" distR="0" wp14:anchorId="43971B50" wp14:editId="015868AF">
                  <wp:extent cx="1134000" cy="2520000"/>
                  <wp:effectExtent l="0" t="0" r="9525" b="0"/>
                  <wp:docPr id="707" name="Imagen 7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4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3" w:type="dxa"/>
          </w:tcPr>
          <w:p w14:paraId="7C3683AD" w14:textId="3BA098DB" w:rsidR="00300545" w:rsidRPr="00BD12A6" w:rsidRDefault="00300545" w:rsidP="00A1570A">
            <w:pPr>
              <w:jc w:val="center"/>
              <w:rPr>
                <w:b/>
                <w:noProof/>
                <w:lang w:eastAsia="es-CO"/>
              </w:rPr>
            </w:pPr>
          </w:p>
        </w:tc>
      </w:tr>
    </w:tbl>
    <w:p w14:paraId="5AD665E8" w14:textId="77777777" w:rsidR="00A1570A" w:rsidRDefault="00A1570A" w:rsidP="00A1570A">
      <w:pPr>
        <w:jc w:val="center"/>
        <w:rPr>
          <w:b/>
          <w:lang w:val="es-MX"/>
        </w:rPr>
      </w:pPr>
    </w:p>
    <w:p w14:paraId="652D7517" w14:textId="77777777" w:rsidR="00D51716" w:rsidRDefault="00D51716" w:rsidP="00B921B4">
      <w:pPr>
        <w:jc w:val="center"/>
        <w:rPr>
          <w:b/>
          <w:lang w:val="es-MX"/>
        </w:rPr>
      </w:pPr>
    </w:p>
    <w:p w14:paraId="5BA37F85" w14:textId="0646A680" w:rsidR="00D51716" w:rsidRDefault="00D51716" w:rsidP="00B921B4">
      <w:pPr>
        <w:jc w:val="center"/>
        <w:rPr>
          <w:rFonts w:ascii="Arial" w:hAnsi="Arial" w:cs="Arial"/>
          <w:b/>
          <w:noProof/>
        </w:rPr>
      </w:pPr>
    </w:p>
    <w:p w14:paraId="2A5FF832" w14:textId="77777777" w:rsidR="00D51E3F" w:rsidRDefault="00D51E3F" w:rsidP="00B921B4">
      <w:pPr>
        <w:jc w:val="center"/>
        <w:rPr>
          <w:rFonts w:ascii="Arial" w:hAnsi="Arial" w:cs="Arial"/>
          <w:b/>
          <w:noProof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574"/>
        <w:gridCol w:w="4254"/>
      </w:tblGrid>
      <w:tr w:rsidR="00A1570A" w14:paraId="08C23598" w14:textId="77777777" w:rsidTr="004521F1">
        <w:tc>
          <w:tcPr>
            <w:tcW w:w="8828" w:type="dxa"/>
            <w:gridSpan w:val="2"/>
          </w:tcPr>
          <w:p w14:paraId="6C8D6E02" w14:textId="4BCA7B76" w:rsidR="00A1570A" w:rsidRDefault="00A1570A" w:rsidP="00B921B4">
            <w:pPr>
              <w:jc w:val="center"/>
              <w:rPr>
                <w:rFonts w:ascii="Arial" w:hAnsi="Arial" w:cs="Arial"/>
                <w:b/>
                <w:noProof/>
              </w:rPr>
            </w:pPr>
            <w:r>
              <w:rPr>
                <w:rFonts w:ascii="Arial" w:hAnsi="Arial" w:cs="Arial"/>
                <w:b/>
                <w:noProof/>
              </w:rPr>
              <w:t xml:space="preserve">FONDOS DE PANTALLA </w:t>
            </w:r>
          </w:p>
        </w:tc>
      </w:tr>
      <w:tr w:rsidR="00A1570A" w14:paraId="3BA3200C" w14:textId="77777777" w:rsidTr="00317F63">
        <w:tc>
          <w:tcPr>
            <w:tcW w:w="4574" w:type="dxa"/>
          </w:tcPr>
          <w:p w14:paraId="1D8ECD3B" w14:textId="4A992243" w:rsidR="00A1570A" w:rsidRDefault="00B52A97" w:rsidP="00B921B4">
            <w:pPr>
              <w:jc w:val="center"/>
              <w:rPr>
                <w:rFonts w:ascii="Arial" w:hAnsi="Arial" w:cs="Arial"/>
                <w:b/>
                <w:noProof/>
              </w:rPr>
            </w:pPr>
            <w:r w:rsidRPr="00B52A97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6FC4351C" wp14:editId="55366C08">
                  <wp:extent cx="2657846" cy="1800476"/>
                  <wp:effectExtent l="0" t="0" r="9525" b="9525"/>
                  <wp:docPr id="721" name="Imagen 7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846" cy="1800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4" w:type="dxa"/>
          </w:tcPr>
          <w:p w14:paraId="0A640F14" w14:textId="7416D1F8" w:rsidR="00A1570A" w:rsidRDefault="00B52A97" w:rsidP="00B921B4">
            <w:pPr>
              <w:jc w:val="center"/>
              <w:rPr>
                <w:rFonts w:ascii="Arial" w:hAnsi="Arial" w:cs="Arial"/>
                <w:b/>
                <w:noProof/>
              </w:rPr>
            </w:pPr>
            <w:r w:rsidRPr="00B52A97"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2A820889" wp14:editId="598E49E8">
                  <wp:extent cx="2553056" cy="1695687"/>
                  <wp:effectExtent l="0" t="0" r="0" b="0"/>
                  <wp:docPr id="722" name="Imagen 7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3056" cy="1695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5CDF" w14:paraId="50F12ACE" w14:textId="77777777" w:rsidTr="00A853D2">
        <w:tc>
          <w:tcPr>
            <w:tcW w:w="8828" w:type="dxa"/>
            <w:gridSpan w:val="2"/>
          </w:tcPr>
          <w:p w14:paraId="7ED51E1D" w14:textId="4D257B8A" w:rsidR="00B65CDF" w:rsidRDefault="00B65CDF" w:rsidP="009F45D6">
            <w:pPr>
              <w:jc w:val="center"/>
              <w:rPr>
                <w:rFonts w:ascii="Arial" w:hAnsi="Arial" w:cs="Arial"/>
                <w:noProof/>
              </w:rPr>
            </w:pPr>
            <w:r>
              <w:rPr>
                <w:rFonts w:ascii="Arial" w:hAnsi="Arial" w:cs="Arial"/>
                <w:noProof/>
              </w:rPr>
              <w:t xml:space="preserve">EVIDENCIA: </w:t>
            </w:r>
            <w:r w:rsidRPr="00B65CDF">
              <w:rPr>
                <w:rFonts w:ascii="Arial" w:hAnsi="Arial" w:cs="Arial"/>
                <w:noProof/>
              </w:rPr>
              <w:t>\\192.168.2.2\Wallpaper</w:t>
            </w:r>
          </w:p>
        </w:tc>
      </w:tr>
    </w:tbl>
    <w:p w14:paraId="15C00065" w14:textId="77777777" w:rsidR="00317F63" w:rsidRDefault="00317F63" w:rsidP="00B921B4">
      <w:pPr>
        <w:jc w:val="center"/>
        <w:rPr>
          <w:rFonts w:ascii="Arial" w:hAnsi="Arial" w:cs="Arial"/>
          <w:b/>
          <w:noProof/>
        </w:rPr>
      </w:pPr>
    </w:p>
    <w:p w14:paraId="699D0253" w14:textId="77777777" w:rsidR="00317F63" w:rsidRDefault="00317F63" w:rsidP="00B921B4">
      <w:pPr>
        <w:jc w:val="center"/>
        <w:rPr>
          <w:rFonts w:ascii="Arial" w:hAnsi="Arial" w:cs="Arial"/>
          <w:b/>
          <w:noProof/>
        </w:rPr>
      </w:pPr>
    </w:p>
    <w:p w14:paraId="1711408F" w14:textId="0BE668B2" w:rsidR="00F875DF" w:rsidRDefault="00F875DF" w:rsidP="00B921B4">
      <w:pPr>
        <w:jc w:val="center"/>
        <w:rPr>
          <w:noProof/>
        </w:rPr>
      </w:pPr>
    </w:p>
    <w:p w14:paraId="1FAACE26" w14:textId="77777777" w:rsidR="00F875DF" w:rsidRDefault="00F875DF" w:rsidP="00F875DF">
      <w:pPr>
        <w:spacing w:after="0" w:line="240" w:lineRule="auto"/>
        <w:rPr>
          <w:rFonts w:ascii="Arial" w:hAnsi="Arial" w:cs="Arial"/>
          <w:b/>
          <w:lang w:val="es-MX"/>
        </w:rPr>
      </w:pPr>
    </w:p>
    <w:p w14:paraId="1546AE6A" w14:textId="77777777" w:rsidR="00F875DF" w:rsidRDefault="00F875DF" w:rsidP="00B921B4">
      <w:pPr>
        <w:jc w:val="center"/>
        <w:rPr>
          <w:noProof/>
        </w:rPr>
      </w:pPr>
    </w:p>
    <w:p w14:paraId="222C2C9F" w14:textId="1D6B2900" w:rsidR="00E70C22" w:rsidRPr="0034077B" w:rsidRDefault="00A0698D" w:rsidP="00B921B4">
      <w:pPr>
        <w:jc w:val="center"/>
        <w:rPr>
          <w:b/>
          <w:bCs/>
          <w:noProof/>
        </w:rPr>
      </w:pPr>
      <w:r w:rsidRPr="0034077B">
        <w:rPr>
          <w:b/>
          <w:bCs/>
          <w:noProof/>
        </w:rPr>
        <w:t>16</w:t>
      </w:r>
      <w:r w:rsidR="00D94017" w:rsidRPr="0034077B">
        <w:rPr>
          <w:b/>
          <w:bCs/>
          <w:noProof/>
        </w:rPr>
        <w:t xml:space="preserve"> historias en el mes </w:t>
      </w:r>
      <w:r w:rsidRPr="0034077B">
        <w:rPr>
          <w:b/>
          <w:bCs/>
          <w:noProof/>
        </w:rPr>
        <w:t>de febrero</w:t>
      </w:r>
    </w:p>
    <w:p w14:paraId="2DDF2FAA" w14:textId="35D9D1D1" w:rsidR="00E70C22" w:rsidRDefault="00A0698D" w:rsidP="00B921B4">
      <w:pPr>
        <w:jc w:val="center"/>
        <w:rPr>
          <w:noProof/>
        </w:rPr>
      </w:pPr>
      <w:r w:rsidRPr="00A0698D">
        <w:rPr>
          <w:noProof/>
        </w:rPr>
        <w:drawing>
          <wp:inline distT="0" distB="0" distL="0" distR="0" wp14:anchorId="09F1A327" wp14:editId="10BCCB8E">
            <wp:extent cx="5612130" cy="2953385"/>
            <wp:effectExtent l="0" t="0" r="7620" b="0"/>
            <wp:docPr id="727" name="Imagen 7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953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53007E" w14:textId="3310AE81" w:rsidR="00A0698D" w:rsidRDefault="00A0698D" w:rsidP="00B921B4">
      <w:pPr>
        <w:jc w:val="center"/>
        <w:rPr>
          <w:noProof/>
        </w:rPr>
      </w:pPr>
    </w:p>
    <w:p w14:paraId="22036BF9" w14:textId="64A7E5D2" w:rsidR="00A0698D" w:rsidRPr="0034077B" w:rsidRDefault="00A0698D" w:rsidP="00B921B4">
      <w:pPr>
        <w:jc w:val="center"/>
        <w:rPr>
          <w:b/>
          <w:bCs/>
          <w:noProof/>
        </w:rPr>
      </w:pPr>
      <w:r w:rsidRPr="0034077B">
        <w:rPr>
          <w:b/>
          <w:bCs/>
          <w:noProof/>
        </w:rPr>
        <w:t>36 historias en el mes de marzo</w:t>
      </w:r>
    </w:p>
    <w:p w14:paraId="4C395A5A" w14:textId="484CC0CD" w:rsidR="00A0698D" w:rsidRDefault="00A0698D" w:rsidP="00B921B4">
      <w:pPr>
        <w:jc w:val="center"/>
        <w:rPr>
          <w:noProof/>
        </w:rPr>
      </w:pPr>
      <w:r w:rsidRPr="00A0698D">
        <w:rPr>
          <w:noProof/>
        </w:rPr>
        <w:drawing>
          <wp:inline distT="0" distB="0" distL="0" distR="0" wp14:anchorId="438D5F93" wp14:editId="22A3897F">
            <wp:extent cx="5612130" cy="3039745"/>
            <wp:effectExtent l="0" t="0" r="7620" b="8255"/>
            <wp:docPr id="728" name="Imagen 7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03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62AD43" w14:textId="6CFB1397" w:rsidR="00B853B2" w:rsidRDefault="00B853B2" w:rsidP="00B921B4">
      <w:pPr>
        <w:jc w:val="center"/>
        <w:rPr>
          <w:noProof/>
        </w:rPr>
      </w:pPr>
    </w:p>
    <w:p w14:paraId="7E100301" w14:textId="772B69B5" w:rsidR="00B853B2" w:rsidRDefault="00B853B2" w:rsidP="00B921B4">
      <w:pPr>
        <w:jc w:val="center"/>
        <w:rPr>
          <w:noProof/>
        </w:rPr>
      </w:pPr>
    </w:p>
    <w:p w14:paraId="6842B80B" w14:textId="4FC503FD" w:rsidR="00B853B2" w:rsidRDefault="00B853B2" w:rsidP="00B921B4">
      <w:pPr>
        <w:jc w:val="center"/>
        <w:rPr>
          <w:noProof/>
        </w:rPr>
      </w:pPr>
    </w:p>
    <w:p w14:paraId="0B5172E4" w14:textId="1CF1FD37" w:rsidR="00020418" w:rsidRDefault="00020418" w:rsidP="00B921B4">
      <w:pPr>
        <w:jc w:val="center"/>
        <w:rPr>
          <w:noProof/>
        </w:rPr>
      </w:pPr>
    </w:p>
    <w:p w14:paraId="2F78349F" w14:textId="6B3F3487" w:rsidR="00020418" w:rsidRDefault="00020418" w:rsidP="00B921B4">
      <w:pPr>
        <w:jc w:val="center"/>
        <w:rPr>
          <w:noProof/>
        </w:rPr>
      </w:pPr>
    </w:p>
    <w:p w14:paraId="72CF09AA" w14:textId="0A8BD6F0" w:rsidR="00020418" w:rsidRDefault="00020418" w:rsidP="00B921B4">
      <w:pPr>
        <w:jc w:val="center"/>
        <w:rPr>
          <w:noProof/>
        </w:rPr>
      </w:pPr>
    </w:p>
    <w:p w14:paraId="51563822" w14:textId="14A498A5" w:rsidR="009B0D8E" w:rsidRDefault="009B0D8E" w:rsidP="00B921B4">
      <w:pPr>
        <w:jc w:val="center"/>
        <w:rPr>
          <w:noProof/>
        </w:rPr>
      </w:pPr>
    </w:p>
    <w:sectPr w:rsidR="009B0D8E" w:rsidSect="00E84ADB">
      <w:headerReference w:type="even" r:id="rId266"/>
      <w:headerReference w:type="default" r:id="rId267"/>
      <w:footerReference w:type="default" r:id="rId268"/>
      <w:headerReference w:type="first" r:id="rId269"/>
      <w:pgSz w:w="12240" w:h="15840" w:code="1"/>
      <w:pgMar w:top="1418" w:right="1701" w:bottom="2268" w:left="1701" w:header="142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06DDB25" w14:textId="77777777" w:rsidR="001146B0" w:rsidRDefault="001146B0" w:rsidP="00E66E45">
      <w:pPr>
        <w:spacing w:after="0" w:line="240" w:lineRule="auto"/>
      </w:pPr>
      <w:r>
        <w:separator/>
      </w:r>
    </w:p>
  </w:endnote>
  <w:endnote w:type="continuationSeparator" w:id="0">
    <w:p w14:paraId="2E5BA65E" w14:textId="77777777" w:rsidR="001146B0" w:rsidRDefault="001146B0" w:rsidP="00E66E4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32BDAA" w14:textId="2FD94F55" w:rsidR="00A82F81" w:rsidRDefault="00E84ADB" w:rsidP="004E734A">
    <w:pPr>
      <w:pStyle w:val="Piedepgina"/>
      <w:ind w:left="-1701"/>
      <w:jc w:val="right"/>
    </w:pPr>
    <w:r>
      <w:rPr>
        <w:noProof/>
        <w:lang w:eastAsia="es-CO"/>
      </w:rPr>
      <w:drawing>
        <wp:anchor distT="0" distB="0" distL="114300" distR="114300" simplePos="0" relativeHeight="251658752" behindDoc="1" locked="0" layoutInCell="1" allowOverlap="1" wp14:anchorId="6DA23CF6" wp14:editId="6ABFB34C">
          <wp:simplePos x="0" y="0"/>
          <wp:positionH relativeFrom="column">
            <wp:posOffset>-1011555</wp:posOffset>
          </wp:positionH>
          <wp:positionV relativeFrom="paragraph">
            <wp:posOffset>-676910</wp:posOffset>
          </wp:positionV>
          <wp:extent cx="7650480" cy="1141730"/>
          <wp:effectExtent l="0" t="0" r="7620" b="0"/>
          <wp:wrapNone/>
          <wp:docPr id="1" name="Imagen 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n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655914" cy="1142541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tbl>
    <w:tblPr>
      <w:tblW w:w="11732" w:type="dxa"/>
      <w:tblInd w:w="-1701" w:type="dxa"/>
      <w:tblLook w:val="04A0" w:firstRow="1" w:lastRow="0" w:firstColumn="1" w:lastColumn="0" w:noHBand="0" w:noVBand="1"/>
    </w:tblPr>
    <w:tblGrid>
      <w:gridCol w:w="5796"/>
      <w:gridCol w:w="5936"/>
    </w:tblGrid>
    <w:tr w:rsidR="00A82F81" w:rsidRPr="00E25F48" w14:paraId="47AA2505" w14:textId="77777777" w:rsidTr="00E84ADB">
      <w:trPr>
        <w:trHeight w:val="68"/>
      </w:trPr>
      <w:tc>
        <w:tcPr>
          <w:tcW w:w="5796" w:type="dxa"/>
          <w:shd w:val="clear" w:color="auto" w:fill="auto"/>
          <w:vAlign w:val="center"/>
        </w:tcPr>
        <w:p w14:paraId="37A31E2A" w14:textId="03DC2738" w:rsidR="00A82F81" w:rsidRPr="00E25F48" w:rsidRDefault="00A82F81" w:rsidP="00E84ADB">
          <w:pPr>
            <w:pStyle w:val="Piedepgina"/>
            <w:jc w:val="center"/>
          </w:pPr>
        </w:p>
      </w:tc>
      <w:tc>
        <w:tcPr>
          <w:tcW w:w="5936" w:type="dxa"/>
          <w:shd w:val="clear" w:color="auto" w:fill="auto"/>
        </w:tcPr>
        <w:p w14:paraId="07C91152" w14:textId="18D6339C" w:rsidR="00A82F81" w:rsidRPr="00E25F48" w:rsidRDefault="00A82F81" w:rsidP="006150D1">
          <w:pPr>
            <w:pStyle w:val="Piedepgina"/>
          </w:pPr>
        </w:p>
      </w:tc>
    </w:tr>
  </w:tbl>
  <w:p w14:paraId="655B0D6D" w14:textId="77777777" w:rsidR="00A82F81" w:rsidRDefault="00A82F81" w:rsidP="004E734A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E394911" w14:textId="77777777" w:rsidR="001146B0" w:rsidRDefault="001146B0" w:rsidP="00E66E45">
      <w:pPr>
        <w:spacing w:after="0" w:line="240" w:lineRule="auto"/>
      </w:pPr>
      <w:r>
        <w:separator/>
      </w:r>
    </w:p>
  </w:footnote>
  <w:footnote w:type="continuationSeparator" w:id="0">
    <w:p w14:paraId="1D039592" w14:textId="77777777" w:rsidR="001146B0" w:rsidRDefault="001146B0" w:rsidP="00E66E4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EFA8F9" w14:textId="77777777" w:rsidR="00A82F81" w:rsidRDefault="007234F0">
    <w:pPr>
      <w:pStyle w:val="Encabezado"/>
    </w:pPr>
    <w:r>
      <w:rPr>
        <w:noProof/>
        <w:lang w:eastAsia="es-CO"/>
      </w:rPr>
      <w:pict w14:anchorId="47FCB1DB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99660141" o:spid="_x0000_s2066" type="#_x0000_t75" style="position:absolute;margin-left:0;margin-top:0;width:285.95pt;height:396.95pt;z-index:-251658752;mso-position-horizontal:center;mso-position-horizontal-relative:margin;mso-position-vertical:center;mso-position-vertical-relative:margin" o:allowincell="f">
          <v:imagedata r:id="rId1" o:title="Sin título-1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2831A5" w14:textId="1F7C869C" w:rsidR="00A82F81" w:rsidRDefault="00A82F81" w:rsidP="00E66E45">
    <w:pPr>
      <w:pStyle w:val="Encabezado"/>
      <w:tabs>
        <w:tab w:val="clear" w:pos="4419"/>
        <w:tab w:val="center" w:pos="7655"/>
      </w:tabs>
      <w:ind w:left="-993"/>
    </w:pPr>
  </w:p>
  <w:tbl>
    <w:tblPr>
      <w:tblW w:w="10207" w:type="dxa"/>
      <w:tblInd w:w="-743" w:type="dxa"/>
      <w:tblLook w:val="04A0" w:firstRow="1" w:lastRow="0" w:firstColumn="1" w:lastColumn="0" w:noHBand="0" w:noVBand="1"/>
    </w:tblPr>
    <w:tblGrid>
      <w:gridCol w:w="4489"/>
      <w:gridCol w:w="5718"/>
    </w:tblGrid>
    <w:tr w:rsidR="00A82F81" w:rsidRPr="00E25F48" w14:paraId="63B8F864" w14:textId="77777777" w:rsidTr="00E25F48">
      <w:tc>
        <w:tcPr>
          <w:tcW w:w="4489" w:type="dxa"/>
          <w:shd w:val="clear" w:color="auto" w:fill="auto"/>
        </w:tcPr>
        <w:p w14:paraId="6C056A12" w14:textId="47980275" w:rsidR="00A82F81" w:rsidRPr="00E25F48" w:rsidRDefault="00A82F81" w:rsidP="00E25F48">
          <w:pPr>
            <w:pStyle w:val="Encabezado"/>
            <w:tabs>
              <w:tab w:val="clear" w:pos="4419"/>
              <w:tab w:val="center" w:pos="7655"/>
            </w:tabs>
            <w:rPr>
              <w:noProof/>
              <w:lang w:eastAsia="es-CO"/>
            </w:rPr>
          </w:pPr>
        </w:p>
        <w:p w14:paraId="26C31A4B" w14:textId="5F6F8C8B" w:rsidR="00A82F81" w:rsidRPr="00E25F48" w:rsidRDefault="00E84ADB" w:rsidP="00E25F48">
          <w:pPr>
            <w:pStyle w:val="Encabezado"/>
            <w:tabs>
              <w:tab w:val="clear" w:pos="4419"/>
              <w:tab w:val="center" w:pos="7655"/>
            </w:tabs>
            <w:ind w:left="284"/>
          </w:pPr>
          <w:r>
            <w:rPr>
              <w:noProof/>
              <w:lang w:eastAsia="es-CO"/>
            </w:rPr>
            <w:drawing>
              <wp:inline distT="0" distB="0" distL="0" distR="0" wp14:anchorId="556F97E5" wp14:editId="35231F82">
                <wp:extent cx="2223770" cy="638175"/>
                <wp:effectExtent l="0" t="0" r="5080" b="9525"/>
                <wp:docPr id="576" name="Gráfico 57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" name="Gráfico 4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  <a:ext uri="{96DAC541-7B7A-43D3-8B79-37D633B846F1}">
                              <asvg:svgBlip xmlns:asvg="http://schemas.microsoft.com/office/drawing/2016/SVG/main" r:embed="rId2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223770" cy="6381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5718" w:type="dxa"/>
          <w:shd w:val="clear" w:color="auto" w:fill="auto"/>
        </w:tcPr>
        <w:p w14:paraId="25D47C80" w14:textId="64098D61" w:rsidR="00A82F81" w:rsidRPr="00E25F48" w:rsidRDefault="00A82F81" w:rsidP="00E84ADB">
          <w:pPr>
            <w:pStyle w:val="Encabezado"/>
            <w:tabs>
              <w:tab w:val="clear" w:pos="4419"/>
              <w:tab w:val="center" w:pos="7655"/>
            </w:tabs>
          </w:pPr>
        </w:p>
      </w:tc>
    </w:tr>
  </w:tbl>
  <w:p w14:paraId="4A1DEF84" w14:textId="77777777" w:rsidR="00A82F81" w:rsidRDefault="00A82F81" w:rsidP="00E66E45">
    <w:pPr>
      <w:pStyle w:val="Encabezado"/>
      <w:tabs>
        <w:tab w:val="clear" w:pos="4419"/>
        <w:tab w:val="center" w:pos="7655"/>
      </w:tabs>
      <w:ind w:left="-993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CB340BC" w14:textId="77777777" w:rsidR="00A82F81" w:rsidRDefault="007234F0">
    <w:pPr>
      <w:pStyle w:val="Encabezado"/>
    </w:pPr>
    <w:r>
      <w:rPr>
        <w:noProof/>
        <w:lang w:eastAsia="es-CO"/>
      </w:rPr>
      <w:pict w14:anchorId="5F042CDB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99660140" o:spid="_x0000_s2065" type="#_x0000_t75" style="position:absolute;margin-left:0;margin-top:0;width:285.95pt;height:396.95pt;z-index:-251659776;mso-position-horizontal:center;mso-position-horizontal-relative:margin;mso-position-vertical:center;mso-position-vertical-relative:margin" o:allowincell="f">
          <v:imagedata r:id="rId1" o:title="Sin título-1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B5C69C3"/>
    <w:multiLevelType w:val="hybridMultilevel"/>
    <w:tmpl w:val="64243A8C"/>
    <w:lvl w:ilvl="0" w:tplc="852EC796">
      <w:start w:val="1"/>
      <w:numFmt w:val="decimal"/>
      <w:lvlText w:val="%1."/>
      <w:lvlJc w:val="left"/>
      <w:pPr>
        <w:ind w:left="360" w:hanging="360"/>
      </w:pPr>
      <w:rPr>
        <w:sz w:val="20"/>
        <w:szCs w:val="20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FE1605E"/>
    <w:multiLevelType w:val="hybridMultilevel"/>
    <w:tmpl w:val="64243A8C"/>
    <w:lvl w:ilvl="0" w:tplc="852EC796">
      <w:start w:val="1"/>
      <w:numFmt w:val="decimal"/>
      <w:lvlText w:val="%1."/>
      <w:lvlJc w:val="left"/>
      <w:pPr>
        <w:ind w:left="360" w:hanging="360"/>
      </w:pPr>
      <w:rPr>
        <w:sz w:val="20"/>
        <w:szCs w:val="20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91C0216"/>
    <w:multiLevelType w:val="hybridMultilevel"/>
    <w:tmpl w:val="5D5CE98C"/>
    <w:lvl w:ilvl="0" w:tplc="240A000F">
      <w:start w:val="1"/>
      <w:numFmt w:val="decimal"/>
      <w:lvlText w:val="%1."/>
      <w:lvlJc w:val="left"/>
      <w:pPr>
        <w:ind w:left="360" w:hanging="360"/>
      </w:pPr>
    </w:lvl>
    <w:lvl w:ilvl="1" w:tplc="240A0019" w:tentative="1">
      <w:start w:val="1"/>
      <w:numFmt w:val="lowerLetter"/>
      <w:lvlText w:val="%2."/>
      <w:lvlJc w:val="left"/>
      <w:pPr>
        <w:ind w:left="1080" w:hanging="360"/>
      </w:pPr>
    </w:lvl>
    <w:lvl w:ilvl="2" w:tplc="240A001B" w:tentative="1">
      <w:start w:val="1"/>
      <w:numFmt w:val="lowerRoman"/>
      <w:lvlText w:val="%3."/>
      <w:lvlJc w:val="right"/>
      <w:pPr>
        <w:ind w:left="1800" w:hanging="180"/>
      </w:pPr>
    </w:lvl>
    <w:lvl w:ilvl="3" w:tplc="240A000F" w:tentative="1">
      <w:start w:val="1"/>
      <w:numFmt w:val="decimal"/>
      <w:lvlText w:val="%4."/>
      <w:lvlJc w:val="left"/>
      <w:pPr>
        <w:ind w:left="2520" w:hanging="360"/>
      </w:pPr>
    </w:lvl>
    <w:lvl w:ilvl="4" w:tplc="240A0019" w:tentative="1">
      <w:start w:val="1"/>
      <w:numFmt w:val="lowerLetter"/>
      <w:lvlText w:val="%5."/>
      <w:lvlJc w:val="left"/>
      <w:pPr>
        <w:ind w:left="3240" w:hanging="360"/>
      </w:pPr>
    </w:lvl>
    <w:lvl w:ilvl="5" w:tplc="240A001B" w:tentative="1">
      <w:start w:val="1"/>
      <w:numFmt w:val="lowerRoman"/>
      <w:lvlText w:val="%6."/>
      <w:lvlJc w:val="right"/>
      <w:pPr>
        <w:ind w:left="3960" w:hanging="180"/>
      </w:pPr>
    </w:lvl>
    <w:lvl w:ilvl="6" w:tplc="240A000F" w:tentative="1">
      <w:start w:val="1"/>
      <w:numFmt w:val="decimal"/>
      <w:lvlText w:val="%7."/>
      <w:lvlJc w:val="left"/>
      <w:pPr>
        <w:ind w:left="4680" w:hanging="360"/>
      </w:pPr>
    </w:lvl>
    <w:lvl w:ilvl="7" w:tplc="240A0019" w:tentative="1">
      <w:start w:val="1"/>
      <w:numFmt w:val="lowerLetter"/>
      <w:lvlText w:val="%8."/>
      <w:lvlJc w:val="left"/>
      <w:pPr>
        <w:ind w:left="5400" w:hanging="360"/>
      </w:pPr>
    </w:lvl>
    <w:lvl w:ilvl="8" w:tplc="24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21B00C8B"/>
    <w:multiLevelType w:val="hybridMultilevel"/>
    <w:tmpl w:val="2E46C178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B7947B8"/>
    <w:multiLevelType w:val="hybridMultilevel"/>
    <w:tmpl w:val="24FC20DC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9EC369B"/>
    <w:multiLevelType w:val="hybridMultilevel"/>
    <w:tmpl w:val="84B6A736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A653C2D"/>
    <w:multiLevelType w:val="hybridMultilevel"/>
    <w:tmpl w:val="2E46C178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1BA0BB3"/>
    <w:multiLevelType w:val="hybridMultilevel"/>
    <w:tmpl w:val="24FC20DC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57E7866"/>
    <w:multiLevelType w:val="hybridMultilevel"/>
    <w:tmpl w:val="741E285A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68705B0"/>
    <w:multiLevelType w:val="hybridMultilevel"/>
    <w:tmpl w:val="E4B8EF8A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8AD095F"/>
    <w:multiLevelType w:val="hybridMultilevel"/>
    <w:tmpl w:val="2E46C178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F9C558C"/>
    <w:multiLevelType w:val="hybridMultilevel"/>
    <w:tmpl w:val="741E285A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9"/>
  </w:num>
  <w:num w:numId="3">
    <w:abstractNumId w:val="7"/>
  </w:num>
  <w:num w:numId="4">
    <w:abstractNumId w:val="2"/>
  </w:num>
  <w:num w:numId="5">
    <w:abstractNumId w:val="0"/>
  </w:num>
  <w:num w:numId="6">
    <w:abstractNumId w:val="1"/>
  </w:num>
  <w:num w:numId="7">
    <w:abstractNumId w:val="8"/>
  </w:num>
  <w:num w:numId="8">
    <w:abstractNumId w:val="10"/>
  </w:num>
  <w:num w:numId="9">
    <w:abstractNumId w:val="6"/>
  </w:num>
  <w:num w:numId="10">
    <w:abstractNumId w:val="3"/>
  </w:num>
  <w:num w:numId="11">
    <w:abstractNumId w:val="5"/>
  </w:num>
  <w:num w:numId="12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attachedTemplate r:id="rId1"/>
  <w:defaultTabStop w:val="708"/>
  <w:hyphenationZone w:val="425"/>
  <w:characterSpacingControl w:val="doNotCompress"/>
  <w:hdrShapeDefaults>
    <o:shapedefaults v:ext="edit" spidmax="2067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47F70"/>
    <w:rsid w:val="00000516"/>
    <w:rsid w:val="000025E4"/>
    <w:rsid w:val="00004124"/>
    <w:rsid w:val="000042D1"/>
    <w:rsid w:val="0001544F"/>
    <w:rsid w:val="00020418"/>
    <w:rsid w:val="0002314B"/>
    <w:rsid w:val="0002771D"/>
    <w:rsid w:val="00035F14"/>
    <w:rsid w:val="00037520"/>
    <w:rsid w:val="00041023"/>
    <w:rsid w:val="000456D2"/>
    <w:rsid w:val="00046137"/>
    <w:rsid w:val="00046BBF"/>
    <w:rsid w:val="00051829"/>
    <w:rsid w:val="00051C75"/>
    <w:rsid w:val="0005451E"/>
    <w:rsid w:val="00056286"/>
    <w:rsid w:val="00056419"/>
    <w:rsid w:val="0005650D"/>
    <w:rsid w:val="00056C7F"/>
    <w:rsid w:val="000577ED"/>
    <w:rsid w:val="00061E1B"/>
    <w:rsid w:val="000624DC"/>
    <w:rsid w:val="00065A75"/>
    <w:rsid w:val="00067743"/>
    <w:rsid w:val="000741C3"/>
    <w:rsid w:val="00076301"/>
    <w:rsid w:val="00080141"/>
    <w:rsid w:val="000831E5"/>
    <w:rsid w:val="000837A9"/>
    <w:rsid w:val="00083E87"/>
    <w:rsid w:val="00084E92"/>
    <w:rsid w:val="00092A99"/>
    <w:rsid w:val="000B06E7"/>
    <w:rsid w:val="000B258A"/>
    <w:rsid w:val="000B411D"/>
    <w:rsid w:val="000C135D"/>
    <w:rsid w:val="000C1F87"/>
    <w:rsid w:val="000C49C8"/>
    <w:rsid w:val="000D122C"/>
    <w:rsid w:val="000D5E74"/>
    <w:rsid w:val="000D6DFC"/>
    <w:rsid w:val="000D7A02"/>
    <w:rsid w:val="000E653D"/>
    <w:rsid w:val="000F04DA"/>
    <w:rsid w:val="00100C49"/>
    <w:rsid w:val="00105D0B"/>
    <w:rsid w:val="00105DA6"/>
    <w:rsid w:val="0010669E"/>
    <w:rsid w:val="00113B5B"/>
    <w:rsid w:val="001146B0"/>
    <w:rsid w:val="00116C6C"/>
    <w:rsid w:val="001204C8"/>
    <w:rsid w:val="00121A4B"/>
    <w:rsid w:val="0012358D"/>
    <w:rsid w:val="0013140B"/>
    <w:rsid w:val="00134D95"/>
    <w:rsid w:val="00135AF0"/>
    <w:rsid w:val="00142EDC"/>
    <w:rsid w:val="00144425"/>
    <w:rsid w:val="00147629"/>
    <w:rsid w:val="00152A9B"/>
    <w:rsid w:val="0016070D"/>
    <w:rsid w:val="00172534"/>
    <w:rsid w:val="001852B7"/>
    <w:rsid w:val="00186E88"/>
    <w:rsid w:val="001872FA"/>
    <w:rsid w:val="00194681"/>
    <w:rsid w:val="001972C1"/>
    <w:rsid w:val="001A082B"/>
    <w:rsid w:val="001A454C"/>
    <w:rsid w:val="001B41A8"/>
    <w:rsid w:val="001C0345"/>
    <w:rsid w:val="001C1321"/>
    <w:rsid w:val="001D0207"/>
    <w:rsid w:val="001D095D"/>
    <w:rsid w:val="001D2B51"/>
    <w:rsid w:val="001D2D86"/>
    <w:rsid w:val="001D4FE1"/>
    <w:rsid w:val="001E0391"/>
    <w:rsid w:val="001E1FFD"/>
    <w:rsid w:val="001E2481"/>
    <w:rsid w:val="001E2958"/>
    <w:rsid w:val="001E42A1"/>
    <w:rsid w:val="00206229"/>
    <w:rsid w:val="00213E5A"/>
    <w:rsid w:val="0022049F"/>
    <w:rsid w:val="00221EDB"/>
    <w:rsid w:val="00223E42"/>
    <w:rsid w:val="00223E66"/>
    <w:rsid w:val="0022576C"/>
    <w:rsid w:val="0022666D"/>
    <w:rsid w:val="0023541E"/>
    <w:rsid w:val="00236143"/>
    <w:rsid w:val="002411BC"/>
    <w:rsid w:val="0024454F"/>
    <w:rsid w:val="00256CA1"/>
    <w:rsid w:val="002612BF"/>
    <w:rsid w:val="00272492"/>
    <w:rsid w:val="0028162E"/>
    <w:rsid w:val="00281F17"/>
    <w:rsid w:val="00283786"/>
    <w:rsid w:val="00285737"/>
    <w:rsid w:val="00285915"/>
    <w:rsid w:val="00287940"/>
    <w:rsid w:val="00287B4E"/>
    <w:rsid w:val="002917EE"/>
    <w:rsid w:val="00295930"/>
    <w:rsid w:val="002967D3"/>
    <w:rsid w:val="002A400C"/>
    <w:rsid w:val="002C1095"/>
    <w:rsid w:val="002D2D21"/>
    <w:rsid w:val="002D6AD1"/>
    <w:rsid w:val="002F1B0F"/>
    <w:rsid w:val="002F2878"/>
    <w:rsid w:val="002F3617"/>
    <w:rsid w:val="002F3BE7"/>
    <w:rsid w:val="002F5DEC"/>
    <w:rsid w:val="00300545"/>
    <w:rsid w:val="00301301"/>
    <w:rsid w:val="003045E0"/>
    <w:rsid w:val="0030615D"/>
    <w:rsid w:val="003073DF"/>
    <w:rsid w:val="00311779"/>
    <w:rsid w:val="0031218D"/>
    <w:rsid w:val="0031226F"/>
    <w:rsid w:val="0031300B"/>
    <w:rsid w:val="00315A48"/>
    <w:rsid w:val="00317F63"/>
    <w:rsid w:val="00323EEE"/>
    <w:rsid w:val="003278EB"/>
    <w:rsid w:val="003279EE"/>
    <w:rsid w:val="003328FE"/>
    <w:rsid w:val="00335E14"/>
    <w:rsid w:val="0034077B"/>
    <w:rsid w:val="003444B0"/>
    <w:rsid w:val="003460BE"/>
    <w:rsid w:val="00351F33"/>
    <w:rsid w:val="00352CBC"/>
    <w:rsid w:val="0035627C"/>
    <w:rsid w:val="003564B8"/>
    <w:rsid w:val="00357804"/>
    <w:rsid w:val="0036159B"/>
    <w:rsid w:val="00364860"/>
    <w:rsid w:val="00371760"/>
    <w:rsid w:val="00371C76"/>
    <w:rsid w:val="003800C7"/>
    <w:rsid w:val="00382718"/>
    <w:rsid w:val="00383210"/>
    <w:rsid w:val="0038520E"/>
    <w:rsid w:val="00394FF1"/>
    <w:rsid w:val="003A1BF2"/>
    <w:rsid w:val="003A3CD9"/>
    <w:rsid w:val="003A5424"/>
    <w:rsid w:val="003A6A10"/>
    <w:rsid w:val="003A6D1A"/>
    <w:rsid w:val="003B04F9"/>
    <w:rsid w:val="003B391F"/>
    <w:rsid w:val="003B3A79"/>
    <w:rsid w:val="003C0F38"/>
    <w:rsid w:val="003C47FE"/>
    <w:rsid w:val="003D318A"/>
    <w:rsid w:val="003D428E"/>
    <w:rsid w:val="003D5943"/>
    <w:rsid w:val="003E5A21"/>
    <w:rsid w:val="003F28E8"/>
    <w:rsid w:val="003F6585"/>
    <w:rsid w:val="003F6941"/>
    <w:rsid w:val="004033F4"/>
    <w:rsid w:val="00404861"/>
    <w:rsid w:val="00405930"/>
    <w:rsid w:val="004079BA"/>
    <w:rsid w:val="0041391A"/>
    <w:rsid w:val="00420417"/>
    <w:rsid w:val="00421AED"/>
    <w:rsid w:val="004352FC"/>
    <w:rsid w:val="004366CB"/>
    <w:rsid w:val="00436BDA"/>
    <w:rsid w:val="00443EDF"/>
    <w:rsid w:val="00446983"/>
    <w:rsid w:val="00454463"/>
    <w:rsid w:val="00457276"/>
    <w:rsid w:val="0046712D"/>
    <w:rsid w:val="0048073B"/>
    <w:rsid w:val="00480975"/>
    <w:rsid w:val="004823BE"/>
    <w:rsid w:val="00486BBC"/>
    <w:rsid w:val="00491238"/>
    <w:rsid w:val="00491D3D"/>
    <w:rsid w:val="0049284F"/>
    <w:rsid w:val="00496B51"/>
    <w:rsid w:val="004A765E"/>
    <w:rsid w:val="004B2E21"/>
    <w:rsid w:val="004B318A"/>
    <w:rsid w:val="004B43FD"/>
    <w:rsid w:val="004B68A9"/>
    <w:rsid w:val="004C2FD5"/>
    <w:rsid w:val="004C40C1"/>
    <w:rsid w:val="004C5D24"/>
    <w:rsid w:val="004D0657"/>
    <w:rsid w:val="004D109A"/>
    <w:rsid w:val="004D30BB"/>
    <w:rsid w:val="004E48C0"/>
    <w:rsid w:val="004E653E"/>
    <w:rsid w:val="004E734A"/>
    <w:rsid w:val="004F58FF"/>
    <w:rsid w:val="00503497"/>
    <w:rsid w:val="00506F23"/>
    <w:rsid w:val="0051381F"/>
    <w:rsid w:val="00516DC6"/>
    <w:rsid w:val="00521CDF"/>
    <w:rsid w:val="0053021C"/>
    <w:rsid w:val="00532A2A"/>
    <w:rsid w:val="00535651"/>
    <w:rsid w:val="005406BB"/>
    <w:rsid w:val="005461B7"/>
    <w:rsid w:val="00554D91"/>
    <w:rsid w:val="00557E2D"/>
    <w:rsid w:val="00565965"/>
    <w:rsid w:val="005668D3"/>
    <w:rsid w:val="005677E4"/>
    <w:rsid w:val="00570E63"/>
    <w:rsid w:val="00575D07"/>
    <w:rsid w:val="0057780A"/>
    <w:rsid w:val="005837CB"/>
    <w:rsid w:val="0058482A"/>
    <w:rsid w:val="00585D47"/>
    <w:rsid w:val="00592132"/>
    <w:rsid w:val="00595DD9"/>
    <w:rsid w:val="00596EC4"/>
    <w:rsid w:val="005A1261"/>
    <w:rsid w:val="005A30E6"/>
    <w:rsid w:val="005A55D7"/>
    <w:rsid w:val="005A6EE9"/>
    <w:rsid w:val="005A703C"/>
    <w:rsid w:val="005B6E07"/>
    <w:rsid w:val="005B72EF"/>
    <w:rsid w:val="005C3347"/>
    <w:rsid w:val="005D4A02"/>
    <w:rsid w:val="005D6BC6"/>
    <w:rsid w:val="005D70D0"/>
    <w:rsid w:val="005E1B23"/>
    <w:rsid w:val="005F74B4"/>
    <w:rsid w:val="005F7B5B"/>
    <w:rsid w:val="005F7BE7"/>
    <w:rsid w:val="00600608"/>
    <w:rsid w:val="00600A2E"/>
    <w:rsid w:val="00602E7A"/>
    <w:rsid w:val="00603C96"/>
    <w:rsid w:val="006103AB"/>
    <w:rsid w:val="00611EAB"/>
    <w:rsid w:val="006134B7"/>
    <w:rsid w:val="006150D1"/>
    <w:rsid w:val="0061722E"/>
    <w:rsid w:val="00617487"/>
    <w:rsid w:val="00622D0A"/>
    <w:rsid w:val="006325E7"/>
    <w:rsid w:val="00634276"/>
    <w:rsid w:val="006363AA"/>
    <w:rsid w:val="00642749"/>
    <w:rsid w:val="0064327D"/>
    <w:rsid w:val="00654A2D"/>
    <w:rsid w:val="0065717B"/>
    <w:rsid w:val="0067008C"/>
    <w:rsid w:val="00683D4C"/>
    <w:rsid w:val="00693193"/>
    <w:rsid w:val="006974A1"/>
    <w:rsid w:val="006A01B8"/>
    <w:rsid w:val="006B27B0"/>
    <w:rsid w:val="006B5E91"/>
    <w:rsid w:val="006C419D"/>
    <w:rsid w:val="006C60B1"/>
    <w:rsid w:val="006C6382"/>
    <w:rsid w:val="006C685C"/>
    <w:rsid w:val="006E0EEB"/>
    <w:rsid w:val="006E2255"/>
    <w:rsid w:val="006E2DDB"/>
    <w:rsid w:val="006E3D83"/>
    <w:rsid w:val="006E3D99"/>
    <w:rsid w:val="006E5F8F"/>
    <w:rsid w:val="006E6CB9"/>
    <w:rsid w:val="006F6F0D"/>
    <w:rsid w:val="006F7D24"/>
    <w:rsid w:val="00701D23"/>
    <w:rsid w:val="0070256A"/>
    <w:rsid w:val="00704106"/>
    <w:rsid w:val="007053DE"/>
    <w:rsid w:val="007234F0"/>
    <w:rsid w:val="00733BB6"/>
    <w:rsid w:val="007457EE"/>
    <w:rsid w:val="00751A3B"/>
    <w:rsid w:val="007553C6"/>
    <w:rsid w:val="007560AF"/>
    <w:rsid w:val="00756991"/>
    <w:rsid w:val="00761FFA"/>
    <w:rsid w:val="00764943"/>
    <w:rsid w:val="00764D67"/>
    <w:rsid w:val="00771311"/>
    <w:rsid w:val="00781984"/>
    <w:rsid w:val="00782565"/>
    <w:rsid w:val="00791F1F"/>
    <w:rsid w:val="007978B5"/>
    <w:rsid w:val="007A1818"/>
    <w:rsid w:val="007A3558"/>
    <w:rsid w:val="007A5521"/>
    <w:rsid w:val="007A6738"/>
    <w:rsid w:val="007A7823"/>
    <w:rsid w:val="007B03CD"/>
    <w:rsid w:val="007B5C36"/>
    <w:rsid w:val="007B6FE8"/>
    <w:rsid w:val="007C3469"/>
    <w:rsid w:val="007E04F4"/>
    <w:rsid w:val="007E17A2"/>
    <w:rsid w:val="007E1897"/>
    <w:rsid w:val="007E1EE7"/>
    <w:rsid w:val="007E2747"/>
    <w:rsid w:val="007E561F"/>
    <w:rsid w:val="007E5AAD"/>
    <w:rsid w:val="007E7540"/>
    <w:rsid w:val="007F045F"/>
    <w:rsid w:val="007F51B1"/>
    <w:rsid w:val="00801BCA"/>
    <w:rsid w:val="00801DEA"/>
    <w:rsid w:val="00801E00"/>
    <w:rsid w:val="00805BCD"/>
    <w:rsid w:val="00806695"/>
    <w:rsid w:val="00810BDC"/>
    <w:rsid w:val="00820344"/>
    <w:rsid w:val="0082308F"/>
    <w:rsid w:val="00827D9E"/>
    <w:rsid w:val="00843531"/>
    <w:rsid w:val="008443AE"/>
    <w:rsid w:val="00847F70"/>
    <w:rsid w:val="00862B53"/>
    <w:rsid w:val="00863E3C"/>
    <w:rsid w:val="008643F5"/>
    <w:rsid w:val="00866525"/>
    <w:rsid w:val="00866B4F"/>
    <w:rsid w:val="0086741E"/>
    <w:rsid w:val="00870CA2"/>
    <w:rsid w:val="00871CDD"/>
    <w:rsid w:val="00882A93"/>
    <w:rsid w:val="00882C31"/>
    <w:rsid w:val="0089188B"/>
    <w:rsid w:val="0089268D"/>
    <w:rsid w:val="008928A7"/>
    <w:rsid w:val="00894287"/>
    <w:rsid w:val="008A138C"/>
    <w:rsid w:val="008B16D2"/>
    <w:rsid w:val="008C1B00"/>
    <w:rsid w:val="008C68DA"/>
    <w:rsid w:val="008D4CF7"/>
    <w:rsid w:val="008E1B9B"/>
    <w:rsid w:val="008E2585"/>
    <w:rsid w:val="008E5B0B"/>
    <w:rsid w:val="008E6FD4"/>
    <w:rsid w:val="008F4BCF"/>
    <w:rsid w:val="008F5EB3"/>
    <w:rsid w:val="00903C0E"/>
    <w:rsid w:val="00906D63"/>
    <w:rsid w:val="00911A0D"/>
    <w:rsid w:val="00917401"/>
    <w:rsid w:val="0092240E"/>
    <w:rsid w:val="00933094"/>
    <w:rsid w:val="00935E48"/>
    <w:rsid w:val="00936763"/>
    <w:rsid w:val="00943B64"/>
    <w:rsid w:val="00944EF1"/>
    <w:rsid w:val="00945977"/>
    <w:rsid w:val="0096555D"/>
    <w:rsid w:val="00966DEC"/>
    <w:rsid w:val="009713D9"/>
    <w:rsid w:val="00974021"/>
    <w:rsid w:val="00974D08"/>
    <w:rsid w:val="00976657"/>
    <w:rsid w:val="00983A9D"/>
    <w:rsid w:val="009903B9"/>
    <w:rsid w:val="0099308A"/>
    <w:rsid w:val="009959B3"/>
    <w:rsid w:val="00996539"/>
    <w:rsid w:val="009A01D0"/>
    <w:rsid w:val="009B0D8E"/>
    <w:rsid w:val="009C0DE9"/>
    <w:rsid w:val="009C1702"/>
    <w:rsid w:val="009C3BB5"/>
    <w:rsid w:val="009C4837"/>
    <w:rsid w:val="009C789A"/>
    <w:rsid w:val="009D0C3C"/>
    <w:rsid w:val="009D7538"/>
    <w:rsid w:val="009D794D"/>
    <w:rsid w:val="009E61D7"/>
    <w:rsid w:val="009F05DB"/>
    <w:rsid w:val="009F1121"/>
    <w:rsid w:val="009F45D6"/>
    <w:rsid w:val="009F5397"/>
    <w:rsid w:val="009F6CC0"/>
    <w:rsid w:val="009F7A05"/>
    <w:rsid w:val="00A00BAC"/>
    <w:rsid w:val="00A02D00"/>
    <w:rsid w:val="00A05860"/>
    <w:rsid w:val="00A0698D"/>
    <w:rsid w:val="00A078F1"/>
    <w:rsid w:val="00A1276D"/>
    <w:rsid w:val="00A145A0"/>
    <w:rsid w:val="00A14FAE"/>
    <w:rsid w:val="00A1570A"/>
    <w:rsid w:val="00A2000D"/>
    <w:rsid w:val="00A212DB"/>
    <w:rsid w:val="00A2176B"/>
    <w:rsid w:val="00A23457"/>
    <w:rsid w:val="00A23B29"/>
    <w:rsid w:val="00A25047"/>
    <w:rsid w:val="00A2658C"/>
    <w:rsid w:val="00A31FAE"/>
    <w:rsid w:val="00A36B3C"/>
    <w:rsid w:val="00A373F4"/>
    <w:rsid w:val="00A42AE9"/>
    <w:rsid w:val="00A61EE0"/>
    <w:rsid w:val="00A67055"/>
    <w:rsid w:val="00A73336"/>
    <w:rsid w:val="00A7376B"/>
    <w:rsid w:val="00A747AF"/>
    <w:rsid w:val="00A80AEE"/>
    <w:rsid w:val="00A80CB3"/>
    <w:rsid w:val="00A82F81"/>
    <w:rsid w:val="00A90E7A"/>
    <w:rsid w:val="00AA0ACC"/>
    <w:rsid w:val="00AA1B40"/>
    <w:rsid w:val="00AA2929"/>
    <w:rsid w:val="00AB0332"/>
    <w:rsid w:val="00AB19B7"/>
    <w:rsid w:val="00AB7335"/>
    <w:rsid w:val="00AC5165"/>
    <w:rsid w:val="00AD2AA6"/>
    <w:rsid w:val="00AD5D2D"/>
    <w:rsid w:val="00AF49D4"/>
    <w:rsid w:val="00AF6883"/>
    <w:rsid w:val="00AF6A61"/>
    <w:rsid w:val="00B01589"/>
    <w:rsid w:val="00B07DB2"/>
    <w:rsid w:val="00B13980"/>
    <w:rsid w:val="00B1527D"/>
    <w:rsid w:val="00B15919"/>
    <w:rsid w:val="00B2117F"/>
    <w:rsid w:val="00B2180A"/>
    <w:rsid w:val="00B22482"/>
    <w:rsid w:val="00B22A2E"/>
    <w:rsid w:val="00B23812"/>
    <w:rsid w:val="00B26EAA"/>
    <w:rsid w:val="00B27D10"/>
    <w:rsid w:val="00B52A97"/>
    <w:rsid w:val="00B562C7"/>
    <w:rsid w:val="00B655FD"/>
    <w:rsid w:val="00B65CDF"/>
    <w:rsid w:val="00B705B2"/>
    <w:rsid w:val="00B746E9"/>
    <w:rsid w:val="00B74A99"/>
    <w:rsid w:val="00B75A85"/>
    <w:rsid w:val="00B853B2"/>
    <w:rsid w:val="00B8627B"/>
    <w:rsid w:val="00B9059F"/>
    <w:rsid w:val="00B91BEF"/>
    <w:rsid w:val="00B921B4"/>
    <w:rsid w:val="00B95BD3"/>
    <w:rsid w:val="00B971FE"/>
    <w:rsid w:val="00B9740C"/>
    <w:rsid w:val="00BA2216"/>
    <w:rsid w:val="00BA461D"/>
    <w:rsid w:val="00BB2E01"/>
    <w:rsid w:val="00BB3E5C"/>
    <w:rsid w:val="00BC1EBF"/>
    <w:rsid w:val="00BC6C41"/>
    <w:rsid w:val="00BD12A6"/>
    <w:rsid w:val="00BD6492"/>
    <w:rsid w:val="00BE6AC0"/>
    <w:rsid w:val="00BE6B3C"/>
    <w:rsid w:val="00BF1F4A"/>
    <w:rsid w:val="00BF4408"/>
    <w:rsid w:val="00BF5325"/>
    <w:rsid w:val="00BF5478"/>
    <w:rsid w:val="00C0055E"/>
    <w:rsid w:val="00C16B45"/>
    <w:rsid w:val="00C170AC"/>
    <w:rsid w:val="00C175CD"/>
    <w:rsid w:val="00C21405"/>
    <w:rsid w:val="00C23996"/>
    <w:rsid w:val="00C26711"/>
    <w:rsid w:val="00C365DD"/>
    <w:rsid w:val="00C4302C"/>
    <w:rsid w:val="00C548B8"/>
    <w:rsid w:val="00C5748D"/>
    <w:rsid w:val="00C73117"/>
    <w:rsid w:val="00C755DB"/>
    <w:rsid w:val="00C944DB"/>
    <w:rsid w:val="00CA15C9"/>
    <w:rsid w:val="00CA4DB2"/>
    <w:rsid w:val="00CA56BD"/>
    <w:rsid w:val="00CB405A"/>
    <w:rsid w:val="00CB4A36"/>
    <w:rsid w:val="00CB77B5"/>
    <w:rsid w:val="00CC090B"/>
    <w:rsid w:val="00CC40B9"/>
    <w:rsid w:val="00CD001B"/>
    <w:rsid w:val="00CD169D"/>
    <w:rsid w:val="00CD2298"/>
    <w:rsid w:val="00CE6575"/>
    <w:rsid w:val="00CF79D5"/>
    <w:rsid w:val="00D02D93"/>
    <w:rsid w:val="00D04EAC"/>
    <w:rsid w:val="00D14751"/>
    <w:rsid w:val="00D14ADA"/>
    <w:rsid w:val="00D25D68"/>
    <w:rsid w:val="00D2728B"/>
    <w:rsid w:val="00D3072A"/>
    <w:rsid w:val="00D329BB"/>
    <w:rsid w:val="00D34C80"/>
    <w:rsid w:val="00D436F9"/>
    <w:rsid w:val="00D4591A"/>
    <w:rsid w:val="00D51716"/>
    <w:rsid w:val="00D519EB"/>
    <w:rsid w:val="00D51E3F"/>
    <w:rsid w:val="00D57320"/>
    <w:rsid w:val="00D62B3A"/>
    <w:rsid w:val="00D64A5C"/>
    <w:rsid w:val="00D813CA"/>
    <w:rsid w:val="00D85ADE"/>
    <w:rsid w:val="00D90DE7"/>
    <w:rsid w:val="00D91431"/>
    <w:rsid w:val="00D92ADF"/>
    <w:rsid w:val="00D94017"/>
    <w:rsid w:val="00D95ADC"/>
    <w:rsid w:val="00DA0057"/>
    <w:rsid w:val="00DA254A"/>
    <w:rsid w:val="00DA31DF"/>
    <w:rsid w:val="00DA695A"/>
    <w:rsid w:val="00DB0004"/>
    <w:rsid w:val="00DB629F"/>
    <w:rsid w:val="00DC0F5E"/>
    <w:rsid w:val="00DC1F14"/>
    <w:rsid w:val="00DC2339"/>
    <w:rsid w:val="00DD105B"/>
    <w:rsid w:val="00DD1F1D"/>
    <w:rsid w:val="00DE2416"/>
    <w:rsid w:val="00DE52BC"/>
    <w:rsid w:val="00DF079F"/>
    <w:rsid w:val="00DF5DF5"/>
    <w:rsid w:val="00DF730E"/>
    <w:rsid w:val="00E01DBF"/>
    <w:rsid w:val="00E035F1"/>
    <w:rsid w:val="00E0642C"/>
    <w:rsid w:val="00E2163A"/>
    <w:rsid w:val="00E217DC"/>
    <w:rsid w:val="00E25F48"/>
    <w:rsid w:val="00E32696"/>
    <w:rsid w:val="00E34810"/>
    <w:rsid w:val="00E40558"/>
    <w:rsid w:val="00E4385F"/>
    <w:rsid w:val="00E5180E"/>
    <w:rsid w:val="00E542A9"/>
    <w:rsid w:val="00E61E1E"/>
    <w:rsid w:val="00E61F85"/>
    <w:rsid w:val="00E66E45"/>
    <w:rsid w:val="00E70C22"/>
    <w:rsid w:val="00E730D0"/>
    <w:rsid w:val="00E770A6"/>
    <w:rsid w:val="00E84ADB"/>
    <w:rsid w:val="00E86FEC"/>
    <w:rsid w:val="00E8773F"/>
    <w:rsid w:val="00E91D24"/>
    <w:rsid w:val="00E933C7"/>
    <w:rsid w:val="00EA026E"/>
    <w:rsid w:val="00EA2E2C"/>
    <w:rsid w:val="00EA35D9"/>
    <w:rsid w:val="00EA53BF"/>
    <w:rsid w:val="00EA713F"/>
    <w:rsid w:val="00EB354C"/>
    <w:rsid w:val="00EB533C"/>
    <w:rsid w:val="00EB798C"/>
    <w:rsid w:val="00ED2624"/>
    <w:rsid w:val="00ED78EF"/>
    <w:rsid w:val="00EE5D49"/>
    <w:rsid w:val="00EE7A75"/>
    <w:rsid w:val="00EF5B8B"/>
    <w:rsid w:val="00EF73AF"/>
    <w:rsid w:val="00F019DF"/>
    <w:rsid w:val="00F03734"/>
    <w:rsid w:val="00F03CF6"/>
    <w:rsid w:val="00F051F1"/>
    <w:rsid w:val="00F15278"/>
    <w:rsid w:val="00F167E3"/>
    <w:rsid w:val="00F305F3"/>
    <w:rsid w:val="00F361E6"/>
    <w:rsid w:val="00F367F0"/>
    <w:rsid w:val="00F37B0C"/>
    <w:rsid w:val="00F44EE4"/>
    <w:rsid w:val="00F51946"/>
    <w:rsid w:val="00F52713"/>
    <w:rsid w:val="00F53649"/>
    <w:rsid w:val="00F558B2"/>
    <w:rsid w:val="00F55A5F"/>
    <w:rsid w:val="00F634AB"/>
    <w:rsid w:val="00F6391A"/>
    <w:rsid w:val="00F63979"/>
    <w:rsid w:val="00F65F24"/>
    <w:rsid w:val="00F66591"/>
    <w:rsid w:val="00F6735C"/>
    <w:rsid w:val="00F73995"/>
    <w:rsid w:val="00F836DA"/>
    <w:rsid w:val="00F875DF"/>
    <w:rsid w:val="00F93755"/>
    <w:rsid w:val="00F94189"/>
    <w:rsid w:val="00F9736B"/>
    <w:rsid w:val="00FA13A8"/>
    <w:rsid w:val="00FA15EA"/>
    <w:rsid w:val="00FA3E4C"/>
    <w:rsid w:val="00FC0309"/>
    <w:rsid w:val="00FD5347"/>
    <w:rsid w:val="00FE3880"/>
    <w:rsid w:val="00FE4C2D"/>
    <w:rsid w:val="00FE6864"/>
    <w:rsid w:val="00FF397A"/>
    <w:rsid w:val="00FF4AFE"/>
    <w:rsid w:val="00FF68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67"/>
    <o:shapelayout v:ext="edit">
      <o:idmap v:ext="edit" data="1"/>
    </o:shapelayout>
  </w:shapeDefaults>
  <w:decimalSymbol w:val=","/>
  <w:listSeparator w:val=";"/>
  <w14:docId w14:val="47E2D9AF"/>
  <w15:docId w15:val="{0E0D907F-BD72-47A7-A95F-6AB104B566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lang w:val="es-ES" w:eastAsia="es-E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0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6555D"/>
    <w:pPr>
      <w:spacing w:after="160" w:line="259" w:lineRule="auto"/>
    </w:pPr>
    <w:rPr>
      <w:sz w:val="22"/>
      <w:szCs w:val="22"/>
      <w:lang w:val="es-CO" w:eastAsia="en-US"/>
    </w:rPr>
  </w:style>
  <w:style w:type="paragraph" w:styleId="Ttulo1">
    <w:name w:val="heading 1"/>
    <w:basedOn w:val="Normal"/>
    <w:next w:val="Normal"/>
    <w:link w:val="Ttulo1Car"/>
    <w:uiPriority w:val="9"/>
    <w:qFormat/>
    <w:rsid w:val="00764943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E66E4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link w:val="Textodeglobo"/>
    <w:uiPriority w:val="99"/>
    <w:semiHidden/>
    <w:rsid w:val="00E66E45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unhideWhenUsed/>
    <w:rsid w:val="00E66E45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E66E45"/>
  </w:style>
  <w:style w:type="paragraph" w:styleId="Piedepgina">
    <w:name w:val="footer"/>
    <w:basedOn w:val="Normal"/>
    <w:link w:val="PiedepginaCar"/>
    <w:uiPriority w:val="99"/>
    <w:unhideWhenUsed/>
    <w:rsid w:val="00E66E45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E66E45"/>
  </w:style>
  <w:style w:type="table" w:styleId="Tablaconcuadrcula">
    <w:name w:val="Table Grid"/>
    <w:basedOn w:val="Tablanormal"/>
    <w:uiPriority w:val="39"/>
    <w:rsid w:val="00E66E4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96555D"/>
    <w:rPr>
      <w:sz w:val="22"/>
      <w:szCs w:val="22"/>
      <w:lang w:val="es-CO" w:eastAsia="en-US"/>
    </w:rPr>
  </w:style>
  <w:style w:type="paragraph" w:styleId="TDC2">
    <w:name w:val="toc 2"/>
    <w:basedOn w:val="Normal"/>
    <w:next w:val="Normal"/>
    <w:semiHidden/>
    <w:rsid w:val="00FA3E4C"/>
    <w:pPr>
      <w:spacing w:after="0" w:line="360" w:lineRule="auto"/>
      <w:jc w:val="both"/>
      <w:outlineLvl w:val="0"/>
    </w:pPr>
    <w:rPr>
      <w:rFonts w:ascii="Arial" w:eastAsia="Times New Roman" w:hAnsi="Arial"/>
      <w:caps/>
      <w:sz w:val="24"/>
      <w:szCs w:val="20"/>
      <w:lang w:val="es-ES_tradnl" w:eastAsia="es-ES"/>
    </w:rPr>
  </w:style>
  <w:style w:type="paragraph" w:styleId="Prrafodelista">
    <w:name w:val="List Paragraph"/>
    <w:basedOn w:val="Normal"/>
    <w:uiPriority w:val="34"/>
    <w:qFormat/>
    <w:rsid w:val="00285915"/>
    <w:pPr>
      <w:ind w:left="720"/>
      <w:contextualSpacing/>
    </w:pPr>
  </w:style>
  <w:style w:type="character" w:styleId="Hipervnculo">
    <w:name w:val="Hyperlink"/>
    <w:basedOn w:val="Fuentedeprrafopredeter"/>
    <w:uiPriority w:val="99"/>
    <w:unhideWhenUsed/>
    <w:rsid w:val="005A30E6"/>
    <w:rPr>
      <w:color w:val="0000FF" w:themeColor="hyperlink"/>
      <w:u w:val="single"/>
    </w:rPr>
  </w:style>
  <w:style w:type="paragraph" w:styleId="NormalWeb">
    <w:name w:val="Normal (Web)"/>
    <w:basedOn w:val="Normal"/>
    <w:uiPriority w:val="99"/>
    <w:unhideWhenUsed/>
    <w:rsid w:val="00771311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es-CO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F875DF"/>
    <w:rPr>
      <w:color w:val="605E5C"/>
      <w:shd w:val="clear" w:color="auto" w:fill="E1DFDD"/>
    </w:rPr>
  </w:style>
  <w:style w:type="character" w:customStyle="1" w:styleId="Ttulo1Car">
    <w:name w:val="Título 1 Car"/>
    <w:basedOn w:val="Fuentedeprrafopredeter"/>
    <w:link w:val="Ttulo1"/>
    <w:uiPriority w:val="9"/>
    <w:rsid w:val="00764943"/>
    <w:rPr>
      <w:rFonts w:asciiTheme="majorHAnsi" w:eastAsiaTheme="majorEastAsia" w:hAnsiTheme="majorHAnsi" w:cstheme="majorBidi"/>
      <w:color w:val="365F91" w:themeColor="accent1" w:themeShade="BF"/>
      <w:sz w:val="32"/>
      <w:szCs w:val="32"/>
      <w:lang w:val="es-CO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8897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81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862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359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229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63" Type="http://schemas.openxmlformats.org/officeDocument/2006/relationships/image" Target="media/image56.png"/><Relationship Id="rId159" Type="http://schemas.openxmlformats.org/officeDocument/2006/relationships/image" Target="media/image152.png"/><Relationship Id="rId170" Type="http://schemas.openxmlformats.org/officeDocument/2006/relationships/image" Target="media/image163.png"/><Relationship Id="rId226" Type="http://schemas.openxmlformats.org/officeDocument/2006/relationships/image" Target="media/image219.png"/><Relationship Id="rId268" Type="http://schemas.openxmlformats.org/officeDocument/2006/relationships/footer" Target="footer1.xml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53" Type="http://schemas.openxmlformats.org/officeDocument/2006/relationships/image" Target="media/image46.png"/><Relationship Id="rId74" Type="http://schemas.openxmlformats.org/officeDocument/2006/relationships/image" Target="media/image67.png"/><Relationship Id="rId128" Type="http://schemas.openxmlformats.org/officeDocument/2006/relationships/image" Target="media/image121.png"/><Relationship Id="rId149" Type="http://schemas.openxmlformats.org/officeDocument/2006/relationships/image" Target="media/image142.png"/><Relationship Id="rId5" Type="http://schemas.openxmlformats.org/officeDocument/2006/relationships/webSettings" Target="webSettings.xml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181" Type="http://schemas.openxmlformats.org/officeDocument/2006/relationships/image" Target="media/image174.png"/><Relationship Id="rId216" Type="http://schemas.openxmlformats.org/officeDocument/2006/relationships/image" Target="media/image209.png"/><Relationship Id="rId237" Type="http://schemas.openxmlformats.org/officeDocument/2006/relationships/image" Target="media/image230.png"/><Relationship Id="rId258" Type="http://schemas.openxmlformats.org/officeDocument/2006/relationships/image" Target="media/image251.jpeg"/><Relationship Id="rId22" Type="http://schemas.openxmlformats.org/officeDocument/2006/relationships/image" Target="media/image15.png"/><Relationship Id="rId43" Type="http://schemas.openxmlformats.org/officeDocument/2006/relationships/image" Target="media/image36.png"/><Relationship Id="rId64" Type="http://schemas.openxmlformats.org/officeDocument/2006/relationships/image" Target="media/image57.png"/><Relationship Id="rId118" Type="http://schemas.openxmlformats.org/officeDocument/2006/relationships/image" Target="media/image111.png"/><Relationship Id="rId139" Type="http://schemas.openxmlformats.org/officeDocument/2006/relationships/image" Target="media/image132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71" Type="http://schemas.openxmlformats.org/officeDocument/2006/relationships/image" Target="media/image164.png"/><Relationship Id="rId192" Type="http://schemas.openxmlformats.org/officeDocument/2006/relationships/image" Target="media/image185.png"/><Relationship Id="rId206" Type="http://schemas.openxmlformats.org/officeDocument/2006/relationships/image" Target="media/image199.png"/><Relationship Id="rId227" Type="http://schemas.openxmlformats.org/officeDocument/2006/relationships/image" Target="media/image220.png"/><Relationship Id="rId248" Type="http://schemas.openxmlformats.org/officeDocument/2006/relationships/image" Target="media/image241.jpeg"/><Relationship Id="rId269" Type="http://schemas.openxmlformats.org/officeDocument/2006/relationships/header" Target="header3.xml"/><Relationship Id="rId12" Type="http://schemas.openxmlformats.org/officeDocument/2006/relationships/image" Target="media/image5.png"/><Relationship Id="rId33" Type="http://schemas.openxmlformats.org/officeDocument/2006/relationships/image" Target="media/image26.png"/><Relationship Id="rId108" Type="http://schemas.openxmlformats.org/officeDocument/2006/relationships/image" Target="media/image101.pn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5" Type="http://schemas.openxmlformats.org/officeDocument/2006/relationships/image" Target="media/image68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61" Type="http://schemas.openxmlformats.org/officeDocument/2006/relationships/image" Target="media/image154.png"/><Relationship Id="rId182" Type="http://schemas.openxmlformats.org/officeDocument/2006/relationships/image" Target="media/image175.png"/><Relationship Id="rId217" Type="http://schemas.openxmlformats.org/officeDocument/2006/relationships/image" Target="media/image210.png"/><Relationship Id="rId6" Type="http://schemas.openxmlformats.org/officeDocument/2006/relationships/footnotes" Target="footnotes.xml"/><Relationship Id="rId238" Type="http://schemas.openxmlformats.org/officeDocument/2006/relationships/image" Target="media/image231.png"/><Relationship Id="rId259" Type="http://schemas.openxmlformats.org/officeDocument/2006/relationships/image" Target="media/image252.jpeg"/><Relationship Id="rId23" Type="http://schemas.openxmlformats.org/officeDocument/2006/relationships/image" Target="media/image16.png"/><Relationship Id="rId119" Type="http://schemas.openxmlformats.org/officeDocument/2006/relationships/image" Target="media/image112.png"/><Relationship Id="rId270" Type="http://schemas.openxmlformats.org/officeDocument/2006/relationships/fontTable" Target="fontTable.xml"/><Relationship Id="rId44" Type="http://schemas.openxmlformats.org/officeDocument/2006/relationships/image" Target="media/image37.png"/><Relationship Id="rId65" Type="http://schemas.openxmlformats.org/officeDocument/2006/relationships/image" Target="media/image58.pn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51" Type="http://schemas.openxmlformats.org/officeDocument/2006/relationships/image" Target="media/image144.png"/><Relationship Id="rId172" Type="http://schemas.openxmlformats.org/officeDocument/2006/relationships/image" Target="media/image165.png"/><Relationship Id="rId193" Type="http://schemas.openxmlformats.org/officeDocument/2006/relationships/image" Target="media/image186.png"/><Relationship Id="rId207" Type="http://schemas.openxmlformats.org/officeDocument/2006/relationships/image" Target="media/image200.png"/><Relationship Id="rId228" Type="http://schemas.openxmlformats.org/officeDocument/2006/relationships/image" Target="media/image221.png"/><Relationship Id="rId249" Type="http://schemas.openxmlformats.org/officeDocument/2006/relationships/image" Target="media/image242.jpeg"/><Relationship Id="rId13" Type="http://schemas.openxmlformats.org/officeDocument/2006/relationships/image" Target="media/image6.png"/><Relationship Id="rId109" Type="http://schemas.openxmlformats.org/officeDocument/2006/relationships/image" Target="media/image102.png"/><Relationship Id="rId260" Type="http://schemas.openxmlformats.org/officeDocument/2006/relationships/image" Target="media/image253.jpeg"/><Relationship Id="rId34" Type="http://schemas.openxmlformats.org/officeDocument/2006/relationships/image" Target="media/image27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20" Type="http://schemas.openxmlformats.org/officeDocument/2006/relationships/image" Target="media/image113.png"/><Relationship Id="rId141" Type="http://schemas.openxmlformats.org/officeDocument/2006/relationships/image" Target="media/image134.png"/><Relationship Id="rId7" Type="http://schemas.openxmlformats.org/officeDocument/2006/relationships/endnotes" Target="endnotes.xml"/><Relationship Id="rId162" Type="http://schemas.openxmlformats.org/officeDocument/2006/relationships/image" Target="media/image155.png"/><Relationship Id="rId183" Type="http://schemas.openxmlformats.org/officeDocument/2006/relationships/image" Target="media/image176.png"/><Relationship Id="rId218" Type="http://schemas.openxmlformats.org/officeDocument/2006/relationships/image" Target="media/image211.png"/><Relationship Id="rId239" Type="http://schemas.openxmlformats.org/officeDocument/2006/relationships/image" Target="media/image232.png"/><Relationship Id="rId250" Type="http://schemas.openxmlformats.org/officeDocument/2006/relationships/image" Target="media/image243.jpeg"/><Relationship Id="rId271" Type="http://schemas.openxmlformats.org/officeDocument/2006/relationships/theme" Target="theme/theme1.xml"/><Relationship Id="rId24" Type="http://schemas.openxmlformats.org/officeDocument/2006/relationships/image" Target="media/image17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31" Type="http://schemas.openxmlformats.org/officeDocument/2006/relationships/image" Target="media/image124.png"/><Relationship Id="rId152" Type="http://schemas.openxmlformats.org/officeDocument/2006/relationships/image" Target="media/image145.png"/><Relationship Id="rId173" Type="http://schemas.openxmlformats.org/officeDocument/2006/relationships/image" Target="media/image166.png"/><Relationship Id="rId194" Type="http://schemas.openxmlformats.org/officeDocument/2006/relationships/image" Target="media/image187.png"/><Relationship Id="rId208" Type="http://schemas.openxmlformats.org/officeDocument/2006/relationships/image" Target="media/image201.png"/><Relationship Id="rId229" Type="http://schemas.openxmlformats.org/officeDocument/2006/relationships/image" Target="media/image222.png"/><Relationship Id="rId240" Type="http://schemas.openxmlformats.org/officeDocument/2006/relationships/image" Target="media/image233.jpeg"/><Relationship Id="rId261" Type="http://schemas.openxmlformats.org/officeDocument/2006/relationships/image" Target="media/image254.jpeg"/><Relationship Id="rId14" Type="http://schemas.openxmlformats.org/officeDocument/2006/relationships/image" Target="media/image7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8" Type="http://schemas.openxmlformats.org/officeDocument/2006/relationships/image" Target="media/image1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image" Target="media/image156.png"/><Relationship Id="rId184" Type="http://schemas.openxmlformats.org/officeDocument/2006/relationships/image" Target="media/image177.png"/><Relationship Id="rId219" Type="http://schemas.openxmlformats.org/officeDocument/2006/relationships/image" Target="media/image212.png"/><Relationship Id="rId230" Type="http://schemas.openxmlformats.org/officeDocument/2006/relationships/image" Target="media/image223.png"/><Relationship Id="rId251" Type="http://schemas.openxmlformats.org/officeDocument/2006/relationships/image" Target="media/image244.jpeg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Relationship Id="rId174" Type="http://schemas.openxmlformats.org/officeDocument/2006/relationships/image" Target="media/image167.png"/><Relationship Id="rId195" Type="http://schemas.openxmlformats.org/officeDocument/2006/relationships/image" Target="media/image188.png"/><Relationship Id="rId209" Type="http://schemas.openxmlformats.org/officeDocument/2006/relationships/image" Target="media/image202.png"/><Relationship Id="rId220" Type="http://schemas.openxmlformats.org/officeDocument/2006/relationships/image" Target="media/image213.png"/><Relationship Id="rId241" Type="http://schemas.openxmlformats.org/officeDocument/2006/relationships/image" Target="media/image234.jpe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262" Type="http://schemas.openxmlformats.org/officeDocument/2006/relationships/image" Target="media/image255.png"/><Relationship Id="rId78" Type="http://schemas.openxmlformats.org/officeDocument/2006/relationships/image" Target="media/image71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64" Type="http://schemas.openxmlformats.org/officeDocument/2006/relationships/image" Target="media/image157.png"/><Relationship Id="rId185" Type="http://schemas.openxmlformats.org/officeDocument/2006/relationships/image" Target="media/image178.png"/><Relationship Id="rId9" Type="http://schemas.openxmlformats.org/officeDocument/2006/relationships/image" Target="media/image2.png"/><Relationship Id="rId210" Type="http://schemas.openxmlformats.org/officeDocument/2006/relationships/image" Target="media/image203.png"/><Relationship Id="rId26" Type="http://schemas.openxmlformats.org/officeDocument/2006/relationships/image" Target="media/image19.png"/><Relationship Id="rId231" Type="http://schemas.openxmlformats.org/officeDocument/2006/relationships/image" Target="media/image224.png"/><Relationship Id="rId252" Type="http://schemas.openxmlformats.org/officeDocument/2006/relationships/image" Target="media/image245.jpe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54" Type="http://schemas.openxmlformats.org/officeDocument/2006/relationships/image" Target="media/image147.png"/><Relationship Id="rId175" Type="http://schemas.openxmlformats.org/officeDocument/2006/relationships/image" Target="media/image168.png"/><Relationship Id="rId196" Type="http://schemas.openxmlformats.org/officeDocument/2006/relationships/image" Target="media/image189.png"/><Relationship Id="rId200" Type="http://schemas.openxmlformats.org/officeDocument/2006/relationships/image" Target="media/image193.png"/><Relationship Id="rId16" Type="http://schemas.openxmlformats.org/officeDocument/2006/relationships/image" Target="media/image9.png"/><Relationship Id="rId221" Type="http://schemas.openxmlformats.org/officeDocument/2006/relationships/image" Target="media/image214.png"/><Relationship Id="rId242" Type="http://schemas.openxmlformats.org/officeDocument/2006/relationships/image" Target="media/image235.png"/><Relationship Id="rId263" Type="http://schemas.openxmlformats.org/officeDocument/2006/relationships/image" Target="media/image256.png"/><Relationship Id="rId37" Type="http://schemas.openxmlformats.org/officeDocument/2006/relationships/image" Target="media/image30.png"/><Relationship Id="rId58" Type="http://schemas.openxmlformats.org/officeDocument/2006/relationships/image" Target="media/image51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44" Type="http://schemas.openxmlformats.org/officeDocument/2006/relationships/image" Target="media/image137.png"/><Relationship Id="rId90" Type="http://schemas.openxmlformats.org/officeDocument/2006/relationships/image" Target="media/image83.png"/><Relationship Id="rId165" Type="http://schemas.openxmlformats.org/officeDocument/2006/relationships/image" Target="media/image158.png"/><Relationship Id="rId186" Type="http://schemas.openxmlformats.org/officeDocument/2006/relationships/image" Target="media/image179.png"/><Relationship Id="rId211" Type="http://schemas.openxmlformats.org/officeDocument/2006/relationships/image" Target="media/image204.png"/><Relationship Id="rId232" Type="http://schemas.openxmlformats.org/officeDocument/2006/relationships/image" Target="media/image225.png"/><Relationship Id="rId253" Type="http://schemas.openxmlformats.org/officeDocument/2006/relationships/image" Target="media/image246.jpeg"/><Relationship Id="rId27" Type="http://schemas.openxmlformats.org/officeDocument/2006/relationships/image" Target="media/image20.png"/><Relationship Id="rId48" Type="http://schemas.openxmlformats.org/officeDocument/2006/relationships/image" Target="media/image41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34" Type="http://schemas.openxmlformats.org/officeDocument/2006/relationships/image" Target="media/image127.png"/><Relationship Id="rId80" Type="http://schemas.openxmlformats.org/officeDocument/2006/relationships/image" Target="media/image73.png"/><Relationship Id="rId155" Type="http://schemas.openxmlformats.org/officeDocument/2006/relationships/image" Target="media/image148.png"/><Relationship Id="rId176" Type="http://schemas.openxmlformats.org/officeDocument/2006/relationships/image" Target="media/image169.png"/><Relationship Id="rId197" Type="http://schemas.openxmlformats.org/officeDocument/2006/relationships/image" Target="media/image190.png"/><Relationship Id="rId201" Type="http://schemas.openxmlformats.org/officeDocument/2006/relationships/image" Target="media/image194.png"/><Relationship Id="rId222" Type="http://schemas.openxmlformats.org/officeDocument/2006/relationships/image" Target="media/image215.png"/><Relationship Id="rId243" Type="http://schemas.openxmlformats.org/officeDocument/2006/relationships/image" Target="media/image236.png"/><Relationship Id="rId264" Type="http://schemas.openxmlformats.org/officeDocument/2006/relationships/image" Target="media/image257.png"/><Relationship Id="rId17" Type="http://schemas.openxmlformats.org/officeDocument/2006/relationships/image" Target="media/image10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24" Type="http://schemas.openxmlformats.org/officeDocument/2006/relationships/image" Target="media/image117.png"/><Relationship Id="rId70" Type="http://schemas.openxmlformats.org/officeDocument/2006/relationships/image" Target="media/image63.png"/><Relationship Id="rId91" Type="http://schemas.openxmlformats.org/officeDocument/2006/relationships/image" Target="media/image84.png"/><Relationship Id="rId145" Type="http://schemas.openxmlformats.org/officeDocument/2006/relationships/image" Target="media/image138.png"/><Relationship Id="rId166" Type="http://schemas.openxmlformats.org/officeDocument/2006/relationships/image" Target="media/image159.png"/><Relationship Id="rId187" Type="http://schemas.openxmlformats.org/officeDocument/2006/relationships/image" Target="media/image180.png"/><Relationship Id="rId1" Type="http://schemas.openxmlformats.org/officeDocument/2006/relationships/customXml" Target="../customXml/item1.xml"/><Relationship Id="rId212" Type="http://schemas.openxmlformats.org/officeDocument/2006/relationships/image" Target="media/image205.png"/><Relationship Id="rId233" Type="http://schemas.openxmlformats.org/officeDocument/2006/relationships/image" Target="media/image226.png"/><Relationship Id="rId254" Type="http://schemas.openxmlformats.org/officeDocument/2006/relationships/image" Target="media/image247.jpe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60" Type="http://schemas.openxmlformats.org/officeDocument/2006/relationships/image" Target="media/image53.png"/><Relationship Id="rId81" Type="http://schemas.openxmlformats.org/officeDocument/2006/relationships/image" Target="media/image74.png"/><Relationship Id="rId135" Type="http://schemas.openxmlformats.org/officeDocument/2006/relationships/image" Target="media/image128.png"/><Relationship Id="rId156" Type="http://schemas.openxmlformats.org/officeDocument/2006/relationships/image" Target="media/image149.png"/><Relationship Id="rId177" Type="http://schemas.openxmlformats.org/officeDocument/2006/relationships/image" Target="media/image170.png"/><Relationship Id="rId198" Type="http://schemas.openxmlformats.org/officeDocument/2006/relationships/image" Target="media/image191.png"/><Relationship Id="rId202" Type="http://schemas.openxmlformats.org/officeDocument/2006/relationships/image" Target="media/image195.png"/><Relationship Id="rId223" Type="http://schemas.openxmlformats.org/officeDocument/2006/relationships/image" Target="media/image216.png"/><Relationship Id="rId244" Type="http://schemas.openxmlformats.org/officeDocument/2006/relationships/image" Target="media/image237.jpe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265" Type="http://schemas.openxmlformats.org/officeDocument/2006/relationships/image" Target="media/image258.png"/><Relationship Id="rId50" Type="http://schemas.openxmlformats.org/officeDocument/2006/relationships/image" Target="media/image43.png"/><Relationship Id="rId104" Type="http://schemas.openxmlformats.org/officeDocument/2006/relationships/image" Target="media/image97.png"/><Relationship Id="rId125" Type="http://schemas.openxmlformats.org/officeDocument/2006/relationships/image" Target="media/image118.png"/><Relationship Id="rId146" Type="http://schemas.openxmlformats.org/officeDocument/2006/relationships/image" Target="media/image139.png"/><Relationship Id="rId167" Type="http://schemas.openxmlformats.org/officeDocument/2006/relationships/image" Target="media/image160.png"/><Relationship Id="rId188" Type="http://schemas.openxmlformats.org/officeDocument/2006/relationships/image" Target="media/image181.png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13" Type="http://schemas.openxmlformats.org/officeDocument/2006/relationships/image" Target="media/image206.png"/><Relationship Id="rId234" Type="http://schemas.openxmlformats.org/officeDocument/2006/relationships/image" Target="media/image227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55" Type="http://schemas.openxmlformats.org/officeDocument/2006/relationships/image" Target="media/image248.jpeg"/><Relationship Id="rId40" Type="http://schemas.openxmlformats.org/officeDocument/2006/relationships/image" Target="media/image33.png"/><Relationship Id="rId115" Type="http://schemas.openxmlformats.org/officeDocument/2006/relationships/image" Target="media/image108.pn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178" Type="http://schemas.openxmlformats.org/officeDocument/2006/relationships/image" Target="media/image171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9" Type="http://schemas.openxmlformats.org/officeDocument/2006/relationships/image" Target="media/image192.png"/><Relationship Id="rId203" Type="http://schemas.openxmlformats.org/officeDocument/2006/relationships/image" Target="media/image196.png"/><Relationship Id="rId19" Type="http://schemas.openxmlformats.org/officeDocument/2006/relationships/image" Target="media/image12.png"/><Relationship Id="rId224" Type="http://schemas.openxmlformats.org/officeDocument/2006/relationships/image" Target="media/image217.png"/><Relationship Id="rId245" Type="http://schemas.openxmlformats.org/officeDocument/2006/relationships/image" Target="media/image238.jpeg"/><Relationship Id="rId266" Type="http://schemas.openxmlformats.org/officeDocument/2006/relationships/header" Target="header1.xml"/><Relationship Id="rId30" Type="http://schemas.openxmlformats.org/officeDocument/2006/relationships/image" Target="media/image2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168" Type="http://schemas.openxmlformats.org/officeDocument/2006/relationships/image" Target="media/image16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189" Type="http://schemas.openxmlformats.org/officeDocument/2006/relationships/image" Target="media/image182.png"/><Relationship Id="rId3" Type="http://schemas.openxmlformats.org/officeDocument/2006/relationships/styles" Target="styles.xml"/><Relationship Id="rId214" Type="http://schemas.openxmlformats.org/officeDocument/2006/relationships/image" Target="media/image207.png"/><Relationship Id="rId235" Type="http://schemas.openxmlformats.org/officeDocument/2006/relationships/image" Target="media/image228.png"/><Relationship Id="rId256" Type="http://schemas.openxmlformats.org/officeDocument/2006/relationships/image" Target="media/image249.jpe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image" Target="media/image151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179" Type="http://schemas.openxmlformats.org/officeDocument/2006/relationships/image" Target="media/image172.png"/><Relationship Id="rId190" Type="http://schemas.openxmlformats.org/officeDocument/2006/relationships/image" Target="media/image183.png"/><Relationship Id="rId204" Type="http://schemas.openxmlformats.org/officeDocument/2006/relationships/image" Target="media/image197.png"/><Relationship Id="rId225" Type="http://schemas.openxmlformats.org/officeDocument/2006/relationships/image" Target="media/image218.png"/><Relationship Id="rId246" Type="http://schemas.openxmlformats.org/officeDocument/2006/relationships/image" Target="media/image239.jpeg"/><Relationship Id="rId267" Type="http://schemas.openxmlformats.org/officeDocument/2006/relationships/header" Target="header2.xml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94" Type="http://schemas.openxmlformats.org/officeDocument/2006/relationships/image" Target="media/image87.png"/><Relationship Id="rId148" Type="http://schemas.openxmlformats.org/officeDocument/2006/relationships/image" Target="media/image141.png"/><Relationship Id="rId169" Type="http://schemas.openxmlformats.org/officeDocument/2006/relationships/image" Target="media/image162.png"/><Relationship Id="rId4" Type="http://schemas.openxmlformats.org/officeDocument/2006/relationships/settings" Target="settings.xml"/><Relationship Id="rId180" Type="http://schemas.openxmlformats.org/officeDocument/2006/relationships/image" Target="media/image173.png"/><Relationship Id="rId215" Type="http://schemas.openxmlformats.org/officeDocument/2006/relationships/image" Target="media/image208.png"/><Relationship Id="rId236" Type="http://schemas.openxmlformats.org/officeDocument/2006/relationships/image" Target="media/image229.png"/><Relationship Id="rId257" Type="http://schemas.openxmlformats.org/officeDocument/2006/relationships/image" Target="media/image250.jpeg"/><Relationship Id="rId42" Type="http://schemas.openxmlformats.org/officeDocument/2006/relationships/image" Target="media/image35.pn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191" Type="http://schemas.openxmlformats.org/officeDocument/2006/relationships/image" Target="media/image184.png"/><Relationship Id="rId205" Type="http://schemas.openxmlformats.org/officeDocument/2006/relationships/image" Target="media/image198.png"/><Relationship Id="rId247" Type="http://schemas.openxmlformats.org/officeDocument/2006/relationships/image" Target="media/image240.jpeg"/><Relationship Id="rId107" Type="http://schemas.openxmlformats.org/officeDocument/2006/relationships/image" Target="media/image100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6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59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261.svg"/><Relationship Id="rId1" Type="http://schemas.openxmlformats.org/officeDocument/2006/relationships/image" Target="media/image260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59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43079638\Downloads\FG-XX%20Carta.dot" TargetMode="Externa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D76466A-A2E4-42A6-97F3-427F6B8BC8F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FG-XX Carta</Template>
  <TotalTime>1984</TotalTime>
  <Pages>66</Pages>
  <Words>243</Words>
  <Characters>1341</Characters>
  <Application>Microsoft Office Word</Application>
  <DocSecurity>0</DocSecurity>
  <Lines>11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43079638</dc:creator>
  <cp:keywords/>
  <dc:description/>
  <cp:lastModifiedBy>Yeimy Montoya</cp:lastModifiedBy>
  <cp:revision>74</cp:revision>
  <cp:lastPrinted>2023-04-12T19:15:00Z</cp:lastPrinted>
  <dcterms:created xsi:type="dcterms:W3CDTF">2024-11-28T16:21:00Z</dcterms:created>
  <dcterms:modified xsi:type="dcterms:W3CDTF">2025-04-21T21:49:00Z</dcterms:modified>
</cp:coreProperties>
</file>