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66A3F" w14:textId="7799A5CD" w:rsidR="00B921B4" w:rsidRPr="00764943" w:rsidRDefault="00B921B4" w:rsidP="00764943">
      <w:pPr>
        <w:pStyle w:val="Ttulo1"/>
        <w:jc w:val="center"/>
        <w:rPr>
          <w:rFonts w:ascii="Arial" w:hAnsi="Arial" w:cs="Arial"/>
          <w:b/>
          <w:bCs/>
          <w:color w:val="auto"/>
          <w:sz w:val="24"/>
          <w:szCs w:val="24"/>
          <w:lang w:val="es-MX"/>
        </w:rPr>
      </w:pPr>
      <w:r w:rsidRPr="00764943">
        <w:rPr>
          <w:rFonts w:ascii="Arial" w:hAnsi="Arial" w:cs="Arial"/>
          <w:b/>
          <w:bCs/>
          <w:color w:val="auto"/>
          <w:sz w:val="24"/>
          <w:szCs w:val="24"/>
          <w:lang w:val="es-MX"/>
        </w:rPr>
        <w:t>PROCEDIMIENTO PARA LA GESTIÓN DE LAS COMUNICACIONES</w:t>
      </w:r>
    </w:p>
    <w:p w14:paraId="7546EB4B" w14:textId="77777777" w:rsidR="00B921B4" w:rsidRPr="00083E87" w:rsidRDefault="00B921B4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 w:rsidRPr="00083E87">
        <w:rPr>
          <w:rFonts w:ascii="Arial" w:hAnsi="Arial" w:cs="Arial"/>
          <w:b/>
          <w:lang w:val="es-MX"/>
        </w:rPr>
        <w:t xml:space="preserve">REGISTROS DE PUBLICACIÓN </w:t>
      </w:r>
    </w:p>
    <w:p w14:paraId="3CBD988D" w14:textId="04AE066E" w:rsidR="00B921B4" w:rsidRPr="00083E87" w:rsidRDefault="00911A0D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PRIMER</w:t>
      </w:r>
      <w:r w:rsidR="00B921B4" w:rsidRPr="00083E87">
        <w:rPr>
          <w:rFonts w:ascii="Arial" w:hAnsi="Arial" w:cs="Arial"/>
          <w:b/>
          <w:lang w:val="es-MX"/>
        </w:rPr>
        <w:t xml:space="preserve"> TRIMESTRE</w:t>
      </w:r>
      <w:r>
        <w:rPr>
          <w:rFonts w:ascii="Arial" w:hAnsi="Arial" w:cs="Arial"/>
          <w:b/>
          <w:lang w:val="es-MX"/>
        </w:rPr>
        <w:t xml:space="preserve"> 202</w:t>
      </w:r>
      <w:r w:rsidR="007234F0">
        <w:rPr>
          <w:rFonts w:ascii="Arial" w:hAnsi="Arial" w:cs="Arial"/>
          <w:b/>
          <w:lang w:val="es-MX"/>
        </w:rPr>
        <w:t>5</w:t>
      </w:r>
    </w:p>
    <w:p w14:paraId="50924040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p w14:paraId="15B7A7B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6.1 Elaboración del Plan Estratégico de las Comunicaciones / actividad 7 Realizar seguimiento al Plan Estratégico de Comunicaciones</w:t>
      </w:r>
    </w:p>
    <w:p w14:paraId="41AA4131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6.2 Comunicación interna / actividad 5 Publicar la información</w:t>
      </w:r>
    </w:p>
    <w:p w14:paraId="3B93DE9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actividad 6 Evaluar la eficacia y oportunidad de las comunicaciones.</w:t>
      </w:r>
    </w:p>
    <w:p w14:paraId="32CF7FB4" w14:textId="77777777" w:rsidR="00B921B4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6.3 Comunicación externa / actividad 7 Publicar la información</w:t>
      </w:r>
    </w:p>
    <w:p w14:paraId="5D62FA59" w14:textId="77777777" w:rsidR="00083E87" w:rsidRDefault="00083E87" w:rsidP="00B921B4">
      <w:pPr>
        <w:pStyle w:val="Sinespaciado"/>
        <w:jc w:val="both"/>
        <w:rPr>
          <w:rFonts w:ascii="Arial" w:hAnsi="Arial" w:cs="Arial"/>
          <w:lang w:val="es-MX"/>
        </w:rPr>
      </w:pPr>
    </w:p>
    <w:p w14:paraId="392B1FFE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B921B4" w14:paraId="65805DE7" w14:textId="77777777" w:rsidTr="00092A99">
        <w:tc>
          <w:tcPr>
            <w:tcW w:w="8828" w:type="dxa"/>
            <w:gridSpan w:val="2"/>
          </w:tcPr>
          <w:p w14:paraId="4677302F" w14:textId="0C31B3A4" w:rsidR="00B921B4" w:rsidRPr="00083E87" w:rsidRDefault="00083E87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bookmarkStart w:id="0" w:name="_Hlk207038296"/>
            <w:r>
              <w:rPr>
                <w:rFonts w:ascii="Arial" w:hAnsi="Arial" w:cs="Arial"/>
                <w:b/>
                <w:noProof/>
              </w:rPr>
              <w:t xml:space="preserve">FACEBOOK - </w:t>
            </w:r>
            <w:r w:rsidR="00A1414A">
              <w:rPr>
                <w:rFonts w:ascii="Arial" w:hAnsi="Arial" w:cs="Arial"/>
                <w:b/>
                <w:noProof/>
              </w:rPr>
              <w:t>JULIO</w:t>
            </w:r>
          </w:p>
        </w:tc>
      </w:tr>
      <w:tr w:rsidR="005249A5" w14:paraId="14A94C81" w14:textId="77777777" w:rsidTr="00092A99">
        <w:tc>
          <w:tcPr>
            <w:tcW w:w="4414" w:type="dxa"/>
          </w:tcPr>
          <w:p w14:paraId="089F572A" w14:textId="7BD9356B" w:rsidR="006C685C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>
              <w:rPr>
                <w:b/>
                <w:lang w:val="es-MX"/>
              </w:rPr>
              <w:t>–</w:t>
            </w: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462A7D3F" wp14:editId="77B52855">
                  <wp:extent cx="2160000" cy="1332000"/>
                  <wp:effectExtent l="0" t="0" r="0" b="1905"/>
                  <wp:docPr id="518" name="Imagen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3DF9D7A" w14:textId="65028802" w:rsidR="006C685C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2D28AA11" wp14:editId="060E5799">
                  <wp:extent cx="2160000" cy="3024000"/>
                  <wp:effectExtent l="0" t="0" r="0" b="5080"/>
                  <wp:docPr id="520" name="Imagen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21A585A2" w14:textId="77777777" w:rsidTr="00092A99">
        <w:tc>
          <w:tcPr>
            <w:tcW w:w="4414" w:type="dxa"/>
          </w:tcPr>
          <w:p w14:paraId="3DE8BC04" w14:textId="05889CA9" w:rsidR="006C685C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82512B4" wp14:editId="05B4360C">
                  <wp:extent cx="2160000" cy="3222000"/>
                  <wp:effectExtent l="0" t="0" r="0" b="0"/>
                  <wp:docPr id="521" name="Imagen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481C66A" w14:textId="21A7547A" w:rsidR="006C685C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2B609A52" wp14:editId="7584ED56">
                  <wp:extent cx="2160000" cy="2624400"/>
                  <wp:effectExtent l="0" t="0" r="0" b="5080"/>
                  <wp:docPr id="523" name="Imagen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2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0BB6CE44" w14:textId="77777777" w:rsidTr="00092A99">
        <w:tc>
          <w:tcPr>
            <w:tcW w:w="4414" w:type="dxa"/>
          </w:tcPr>
          <w:p w14:paraId="568D16D0" w14:textId="20D0EDFF" w:rsidR="00E25839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0A470780" wp14:editId="6B9C9A3F">
                  <wp:extent cx="2160000" cy="3204000"/>
                  <wp:effectExtent l="0" t="0" r="0" b="0"/>
                  <wp:docPr id="524" name="Imagen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DB10918" w14:textId="5650C5ED" w:rsidR="00E25839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73C5F00F" wp14:editId="48D48BBF">
                  <wp:extent cx="2160000" cy="2743200"/>
                  <wp:effectExtent l="0" t="0" r="0" b="0"/>
                  <wp:docPr id="525" name="Imagen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12E34AC4" w14:textId="77777777" w:rsidTr="00092A99">
        <w:tc>
          <w:tcPr>
            <w:tcW w:w="4414" w:type="dxa"/>
          </w:tcPr>
          <w:p w14:paraId="7F13B395" w14:textId="7DC51215" w:rsidR="00E25839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C53A100" wp14:editId="5AD1D5A1">
                  <wp:extent cx="2160000" cy="2487600"/>
                  <wp:effectExtent l="0" t="0" r="0" b="8255"/>
                  <wp:docPr id="526" name="Imagen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8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1DD53C4" w14:textId="567A8D75" w:rsidR="00E25839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3691B053" wp14:editId="69834E5A">
                  <wp:extent cx="2160000" cy="2538000"/>
                  <wp:effectExtent l="0" t="0" r="0" b="0"/>
                  <wp:docPr id="527" name="Imagen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3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156BB9C3" w14:textId="77777777" w:rsidTr="00092A99">
        <w:tc>
          <w:tcPr>
            <w:tcW w:w="4414" w:type="dxa"/>
          </w:tcPr>
          <w:p w14:paraId="5C0EBA3A" w14:textId="4838C709" w:rsidR="00E25839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45388EAB" wp14:editId="39F7A6B2">
                  <wp:extent cx="2160000" cy="2577600"/>
                  <wp:effectExtent l="0" t="0" r="0" b="0"/>
                  <wp:docPr id="528" name="Imagen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7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88A741C" w14:textId="29D07B9C" w:rsidR="00E2583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drawing>
                <wp:inline distT="0" distB="0" distL="0" distR="0" wp14:anchorId="3E22CF70" wp14:editId="45A8A9C7">
                  <wp:extent cx="2160000" cy="2592000"/>
                  <wp:effectExtent l="0" t="0" r="0" b="0"/>
                  <wp:docPr id="529" name="Imagen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43FB1D" w14:textId="77777777" w:rsidR="004D3EC6" w:rsidRPr="004D3EC6" w:rsidRDefault="004D3EC6" w:rsidP="004D3EC6">
            <w:pPr>
              <w:rPr>
                <w:lang w:val="es-MX"/>
              </w:rPr>
            </w:pPr>
          </w:p>
          <w:p w14:paraId="64E8155A" w14:textId="77777777" w:rsidR="004D3EC6" w:rsidRPr="004D3EC6" w:rsidRDefault="004D3EC6" w:rsidP="004D3EC6">
            <w:pPr>
              <w:rPr>
                <w:lang w:val="es-MX"/>
              </w:rPr>
            </w:pPr>
          </w:p>
          <w:p w14:paraId="1C776EAE" w14:textId="77777777" w:rsidR="004D3EC6" w:rsidRPr="004D3EC6" w:rsidRDefault="004D3EC6" w:rsidP="004D3EC6">
            <w:pPr>
              <w:rPr>
                <w:lang w:val="es-MX"/>
              </w:rPr>
            </w:pPr>
          </w:p>
          <w:p w14:paraId="552E947C" w14:textId="77777777" w:rsidR="004D3EC6" w:rsidRDefault="004D3EC6" w:rsidP="004D3EC6">
            <w:pPr>
              <w:rPr>
                <w:b/>
                <w:lang w:val="es-MX"/>
              </w:rPr>
            </w:pPr>
          </w:p>
          <w:p w14:paraId="3C0B37E2" w14:textId="2CDDD484" w:rsidR="004D3EC6" w:rsidRPr="004D3EC6" w:rsidRDefault="004D3EC6" w:rsidP="004D3EC6">
            <w:pPr>
              <w:jc w:val="center"/>
              <w:rPr>
                <w:lang w:val="es-MX"/>
              </w:rPr>
            </w:pPr>
          </w:p>
        </w:tc>
      </w:tr>
      <w:tr w:rsidR="005249A5" w14:paraId="59D784C2" w14:textId="77777777" w:rsidTr="00092A99">
        <w:tc>
          <w:tcPr>
            <w:tcW w:w="4414" w:type="dxa"/>
          </w:tcPr>
          <w:p w14:paraId="60C22D74" w14:textId="3444193A" w:rsidR="00E25839" w:rsidRPr="003A3CD9" w:rsidRDefault="004D3EC6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4D3EC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388A23C" wp14:editId="6086F26D">
                  <wp:extent cx="2160000" cy="2520000"/>
                  <wp:effectExtent l="0" t="0" r="0" b="0"/>
                  <wp:docPr id="546" name="Imagen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4569D26" w14:textId="5353DD3C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535B38C3" wp14:editId="4CA7B4A6">
                  <wp:extent cx="2160000" cy="2181600"/>
                  <wp:effectExtent l="0" t="0" r="0" b="9525"/>
                  <wp:docPr id="547" name="Imagen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8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53905598" w14:textId="77777777" w:rsidTr="00092A99">
        <w:tc>
          <w:tcPr>
            <w:tcW w:w="4414" w:type="dxa"/>
          </w:tcPr>
          <w:p w14:paraId="08509FD7" w14:textId="0C6C0799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276C21DF" wp14:editId="3B12F686">
                  <wp:extent cx="2160000" cy="2829600"/>
                  <wp:effectExtent l="0" t="0" r="0" b="8890"/>
                  <wp:docPr id="548" name="Imagen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810B22E" w14:textId="0F83FE28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55B9F10A" wp14:editId="74DB489C">
                  <wp:extent cx="2160000" cy="3409200"/>
                  <wp:effectExtent l="0" t="0" r="0" b="1270"/>
                  <wp:docPr id="549" name="Imagen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4F792B0E" w14:textId="77777777" w:rsidTr="00092A99">
        <w:tc>
          <w:tcPr>
            <w:tcW w:w="4414" w:type="dxa"/>
          </w:tcPr>
          <w:p w14:paraId="63307B9D" w14:textId="78F1543D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D39940E" wp14:editId="4B3F4E86">
                  <wp:extent cx="2160000" cy="3427200"/>
                  <wp:effectExtent l="0" t="0" r="0" b="1905"/>
                  <wp:docPr id="550" name="Imagen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603163E" w14:textId="0CDB2109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4D8F07B9" wp14:editId="34690BCB">
                  <wp:extent cx="2160000" cy="3304800"/>
                  <wp:effectExtent l="0" t="0" r="0" b="0"/>
                  <wp:docPr id="554" name="Imagen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339EE703" w14:textId="77777777" w:rsidTr="00092A99">
        <w:tc>
          <w:tcPr>
            <w:tcW w:w="4414" w:type="dxa"/>
          </w:tcPr>
          <w:p w14:paraId="76758C74" w14:textId="3C6EA36E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7B8084C8" wp14:editId="2C3B309B">
                  <wp:extent cx="2160000" cy="3769200"/>
                  <wp:effectExtent l="0" t="0" r="0" b="3175"/>
                  <wp:docPr id="555" name="Imagen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76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69A2C37" w14:textId="6FDDDA32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2D0896F8" wp14:editId="00C033BF">
                  <wp:extent cx="2160000" cy="3049200"/>
                  <wp:effectExtent l="0" t="0" r="0" b="0"/>
                  <wp:docPr id="556" name="Imagen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4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19975586" w14:textId="77777777" w:rsidTr="00092A99">
        <w:tc>
          <w:tcPr>
            <w:tcW w:w="4414" w:type="dxa"/>
          </w:tcPr>
          <w:p w14:paraId="72113E4C" w14:textId="5A8EDAF0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5721DC7" wp14:editId="25FFC357">
                  <wp:extent cx="2160000" cy="3081600"/>
                  <wp:effectExtent l="0" t="0" r="0" b="5080"/>
                  <wp:docPr id="557" name="Imagen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8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A8FCC25" w14:textId="15C97E1E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6DF80D20" wp14:editId="41B6040A">
                  <wp:extent cx="2160000" cy="2721600"/>
                  <wp:effectExtent l="0" t="0" r="0" b="3175"/>
                  <wp:docPr id="558" name="Imagen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7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1B640B98" w14:textId="77777777" w:rsidTr="00092A99">
        <w:tc>
          <w:tcPr>
            <w:tcW w:w="4414" w:type="dxa"/>
          </w:tcPr>
          <w:p w14:paraId="5DB8C45A" w14:textId="30F1EFDE" w:rsidR="00E25839" w:rsidRPr="003A3CD9" w:rsidRDefault="002D0D7D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2D0D7D">
              <w:rPr>
                <w:b/>
                <w:noProof/>
                <w:lang w:val="es-MX"/>
              </w:rPr>
              <w:drawing>
                <wp:inline distT="0" distB="0" distL="0" distR="0" wp14:anchorId="4C8BE905" wp14:editId="312CB360">
                  <wp:extent cx="2160000" cy="3441600"/>
                  <wp:effectExtent l="0" t="0" r="0" b="6985"/>
                  <wp:docPr id="559" name="Imagen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451A643" w14:textId="44C70CFD" w:rsidR="00E25839" w:rsidRPr="003A3CD9" w:rsidRDefault="0013177B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drawing>
                <wp:inline distT="0" distB="0" distL="0" distR="0" wp14:anchorId="234A3029" wp14:editId="0CAC9CE5">
                  <wp:extent cx="2160000" cy="3049200"/>
                  <wp:effectExtent l="0" t="0" r="0" b="0"/>
                  <wp:docPr id="560" name="Imagen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4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07BACE14" w14:textId="77777777" w:rsidTr="00092A99">
        <w:tc>
          <w:tcPr>
            <w:tcW w:w="4414" w:type="dxa"/>
          </w:tcPr>
          <w:p w14:paraId="681D82FC" w14:textId="0E8796AC" w:rsidR="00E25839" w:rsidRPr="003A3CD9" w:rsidRDefault="0013177B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2ABF232" wp14:editId="08470173">
                  <wp:extent cx="2160000" cy="3268800"/>
                  <wp:effectExtent l="0" t="0" r="0" b="8255"/>
                  <wp:docPr id="561" name="Imagen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F36E34D" w14:textId="2E47D922" w:rsidR="00A268F7" w:rsidRPr="00DD25AE" w:rsidRDefault="0013177B" w:rsidP="0013177B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drawing>
                <wp:inline distT="0" distB="0" distL="0" distR="0" wp14:anchorId="22A50AD1" wp14:editId="07F3C7E2">
                  <wp:extent cx="2160000" cy="3708000"/>
                  <wp:effectExtent l="0" t="0" r="0" b="6985"/>
                  <wp:docPr id="562" name="Imagen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7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33869937" w14:textId="77777777" w:rsidTr="00092A99">
        <w:tc>
          <w:tcPr>
            <w:tcW w:w="4414" w:type="dxa"/>
          </w:tcPr>
          <w:p w14:paraId="6088BF31" w14:textId="661EF2BF" w:rsidR="00E25839" w:rsidRPr="003A3CD9" w:rsidRDefault="0013177B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drawing>
                <wp:inline distT="0" distB="0" distL="0" distR="0" wp14:anchorId="4C5374D5" wp14:editId="38787BB8">
                  <wp:extent cx="2160000" cy="3078000"/>
                  <wp:effectExtent l="0" t="0" r="0" b="8255"/>
                  <wp:docPr id="617" name="Imagen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91B9DEE" w14:textId="6664BB1B" w:rsidR="00E25839" w:rsidRPr="003A3CD9" w:rsidRDefault="0013177B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drawing>
                <wp:inline distT="0" distB="0" distL="0" distR="0" wp14:anchorId="416AF0D2" wp14:editId="6EF99819">
                  <wp:extent cx="2160000" cy="2019600"/>
                  <wp:effectExtent l="0" t="0" r="0" b="0"/>
                  <wp:docPr id="622" name="Imagen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7CCC8E26" w14:textId="77777777" w:rsidTr="00092A99">
        <w:tc>
          <w:tcPr>
            <w:tcW w:w="4414" w:type="dxa"/>
          </w:tcPr>
          <w:p w14:paraId="719BCA1F" w14:textId="61AF1223" w:rsidR="00E25839" w:rsidRPr="003A3CD9" w:rsidRDefault="0013177B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1457B0CB" wp14:editId="67DA9B97">
                  <wp:extent cx="2160000" cy="2970000"/>
                  <wp:effectExtent l="0" t="0" r="0" b="1905"/>
                  <wp:docPr id="629" name="Imagen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7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0A609A4" w14:textId="1C303FAB" w:rsidR="00E25839" w:rsidRPr="003A3CD9" w:rsidRDefault="0013177B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drawing>
                <wp:inline distT="0" distB="0" distL="0" distR="0" wp14:anchorId="0207358D" wp14:editId="721A9588">
                  <wp:extent cx="2160000" cy="1976400"/>
                  <wp:effectExtent l="0" t="0" r="0" b="5080"/>
                  <wp:docPr id="630" name="Imagen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14:paraId="093459A3" w14:textId="77777777" w:rsidTr="00092A99">
        <w:tc>
          <w:tcPr>
            <w:tcW w:w="4414" w:type="dxa"/>
          </w:tcPr>
          <w:p w14:paraId="4E764323" w14:textId="35414813" w:rsidR="00E25839" w:rsidRPr="003A3CD9" w:rsidRDefault="0013177B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13177B">
              <w:rPr>
                <w:b/>
                <w:noProof/>
                <w:lang w:val="es-MX"/>
              </w:rPr>
              <w:drawing>
                <wp:inline distT="0" distB="0" distL="0" distR="0" wp14:anchorId="2476E383" wp14:editId="0694F744">
                  <wp:extent cx="2160000" cy="3175200"/>
                  <wp:effectExtent l="0" t="0" r="0" b="6350"/>
                  <wp:docPr id="631" name="Imagen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9FA7A58" w14:textId="43D90CFC" w:rsidR="00E25839" w:rsidRPr="003A3CD9" w:rsidRDefault="00E25839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</w:p>
        </w:tc>
      </w:tr>
      <w:tr w:rsidR="00D51716" w:rsidRPr="00083E87" w14:paraId="44005AE8" w14:textId="77777777" w:rsidTr="00092A99">
        <w:tc>
          <w:tcPr>
            <w:tcW w:w="8828" w:type="dxa"/>
            <w:gridSpan w:val="2"/>
          </w:tcPr>
          <w:p w14:paraId="454004AE" w14:textId="4401DA04" w:rsidR="00D51716" w:rsidRPr="00083E87" w:rsidRDefault="00D51716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FACEBOOK </w:t>
            </w:r>
            <w:r w:rsidR="00DC2339">
              <w:rPr>
                <w:rFonts w:ascii="Arial" w:hAnsi="Arial" w:cs="Arial"/>
                <w:b/>
                <w:noProof/>
              </w:rPr>
              <w:t>–</w:t>
            </w:r>
            <w:r w:rsidR="003C7F5F">
              <w:rPr>
                <w:rFonts w:ascii="Arial" w:hAnsi="Arial" w:cs="Arial"/>
                <w:b/>
                <w:noProof/>
              </w:rPr>
              <w:t xml:space="preserve"> </w:t>
            </w:r>
            <w:r w:rsidR="006F5EE0">
              <w:rPr>
                <w:rFonts w:ascii="Arial" w:hAnsi="Arial" w:cs="Arial"/>
                <w:b/>
                <w:noProof/>
              </w:rPr>
              <w:t>AGOSTO</w:t>
            </w:r>
          </w:p>
        </w:tc>
      </w:tr>
      <w:tr w:rsidR="005249A5" w:rsidRPr="003A3CD9" w14:paraId="0146983B" w14:textId="77777777" w:rsidTr="00092A99">
        <w:tc>
          <w:tcPr>
            <w:tcW w:w="4414" w:type="dxa"/>
          </w:tcPr>
          <w:p w14:paraId="5CAC4BFF" w14:textId="652B5F00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BE88201" wp14:editId="3EEB6DA5">
                  <wp:extent cx="1800000" cy="2743200"/>
                  <wp:effectExtent l="0" t="0" r="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8EC6E0C" w14:textId="2892E562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26769AD3" wp14:editId="3B6D411A">
                  <wp:extent cx="1800000" cy="3121200"/>
                  <wp:effectExtent l="0" t="0" r="0" b="317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79D29159" w14:textId="77777777" w:rsidTr="00092A99">
        <w:tc>
          <w:tcPr>
            <w:tcW w:w="4414" w:type="dxa"/>
          </w:tcPr>
          <w:p w14:paraId="0C4AC90F" w14:textId="16308773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5EC8F648" wp14:editId="006C2E36">
                  <wp:extent cx="1800000" cy="2646000"/>
                  <wp:effectExtent l="0" t="0" r="0" b="254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4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C0FEBB7" w14:textId="329E3884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7AEADF57" wp14:editId="76085B0F">
                  <wp:extent cx="1800000" cy="3042000"/>
                  <wp:effectExtent l="0" t="0" r="0" b="635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4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3418781A" w14:textId="77777777" w:rsidTr="00092A99">
        <w:tc>
          <w:tcPr>
            <w:tcW w:w="4414" w:type="dxa"/>
          </w:tcPr>
          <w:p w14:paraId="1E1EFEEE" w14:textId="433FE064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4902264" wp14:editId="6CDDBB63">
                  <wp:extent cx="1800000" cy="2818800"/>
                  <wp:effectExtent l="0" t="0" r="0" b="635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1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626A86F" w14:textId="7129D29E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6C81E876" wp14:editId="67F732FB">
                  <wp:extent cx="1800000" cy="1720800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55882FC6" w14:textId="77777777" w:rsidTr="00092A99">
        <w:tc>
          <w:tcPr>
            <w:tcW w:w="4414" w:type="dxa"/>
          </w:tcPr>
          <w:p w14:paraId="29C445C1" w14:textId="621C79D2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797A55BC" wp14:editId="07311E7D">
                  <wp:extent cx="1800000" cy="2721600"/>
                  <wp:effectExtent l="0" t="0" r="0" b="3175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B4BB74" w14:textId="04A39E91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1406D641" wp14:editId="333AC1DF">
                  <wp:extent cx="2160000" cy="1332000"/>
                  <wp:effectExtent l="0" t="0" r="0" b="190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675F377A" w14:textId="77777777" w:rsidTr="00092A99">
        <w:tc>
          <w:tcPr>
            <w:tcW w:w="4414" w:type="dxa"/>
          </w:tcPr>
          <w:p w14:paraId="649DA894" w14:textId="4A401B54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18653D09" wp14:editId="1AE6505F">
                  <wp:extent cx="1800000" cy="3168000"/>
                  <wp:effectExtent l="0" t="0" r="0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5913F4" w14:textId="29226A03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2849B7DA" wp14:editId="6214E35A">
                  <wp:extent cx="1800000" cy="3078000"/>
                  <wp:effectExtent l="0" t="0" r="0" b="8255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46A234A4" w14:textId="77777777" w:rsidTr="00092A99">
        <w:tc>
          <w:tcPr>
            <w:tcW w:w="4414" w:type="dxa"/>
          </w:tcPr>
          <w:p w14:paraId="4AE03A3B" w14:textId="2A816FC6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42A9C8BC" wp14:editId="4BE181B7">
                  <wp:extent cx="1800000" cy="3103200"/>
                  <wp:effectExtent l="0" t="0" r="0" b="254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26CD64" w14:textId="6DEA3719" w:rsidR="00D51716" w:rsidRPr="00D51716" w:rsidRDefault="006F5EE0" w:rsidP="00570E63">
            <w:pPr>
              <w:pStyle w:val="Prrafodelista"/>
              <w:numPr>
                <w:ilvl w:val="0"/>
                <w:numId w:val="7"/>
              </w:numPr>
              <w:jc w:val="both"/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4D50BC4F" wp14:editId="395F1AAA">
                  <wp:extent cx="1800000" cy="2721600"/>
                  <wp:effectExtent l="0" t="0" r="0" b="3175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3A1C77A9" w14:textId="77777777" w:rsidTr="00092A99">
        <w:tc>
          <w:tcPr>
            <w:tcW w:w="4414" w:type="dxa"/>
          </w:tcPr>
          <w:p w14:paraId="57CA6413" w14:textId="76EECDB1" w:rsidR="0070256A" w:rsidRPr="00D51716" w:rsidRDefault="006F5EE0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255E6B4" wp14:editId="190616B2">
                  <wp:extent cx="1800000" cy="2876400"/>
                  <wp:effectExtent l="0" t="0" r="0" b="635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A6E0758" w14:textId="6F696E0E" w:rsidR="0070256A" w:rsidRPr="00D51716" w:rsidRDefault="006F5EE0" w:rsidP="007E561F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3AB00656" wp14:editId="08092F9F">
                  <wp:extent cx="1800000" cy="2599200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24A4FCC5" w14:textId="77777777" w:rsidTr="00092A99">
        <w:tc>
          <w:tcPr>
            <w:tcW w:w="4414" w:type="dxa"/>
          </w:tcPr>
          <w:p w14:paraId="71276D2D" w14:textId="0AE432E6" w:rsidR="0070256A" w:rsidRPr="00D51716" w:rsidRDefault="006F5EE0" w:rsidP="00503497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6F8162D1" wp14:editId="374891E8">
                  <wp:extent cx="1800000" cy="2268000"/>
                  <wp:effectExtent l="0" t="0" r="0" b="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0944EF0" w14:textId="7B31669E" w:rsidR="0070256A" w:rsidRPr="00D51716" w:rsidRDefault="006F5EE0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313AB29C" wp14:editId="0AE9C95A">
                  <wp:extent cx="1800000" cy="2239200"/>
                  <wp:effectExtent l="0" t="0" r="0" b="889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4E88C460" w14:textId="77777777" w:rsidTr="00092A99">
        <w:tc>
          <w:tcPr>
            <w:tcW w:w="4414" w:type="dxa"/>
          </w:tcPr>
          <w:p w14:paraId="6881D227" w14:textId="3CE249D2" w:rsidR="0070256A" w:rsidRPr="00D51716" w:rsidRDefault="006F5EE0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036D554" wp14:editId="1B3406C9">
                  <wp:extent cx="1800000" cy="2721600"/>
                  <wp:effectExtent l="0" t="0" r="0" b="317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7681209" w14:textId="4219AE95" w:rsidR="0070256A" w:rsidRPr="00D51716" w:rsidRDefault="006F5EE0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6E4B56EE" wp14:editId="3AC751F6">
                  <wp:extent cx="1800000" cy="2282400"/>
                  <wp:effectExtent l="0" t="0" r="0" b="381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8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209530F8" w14:textId="77777777" w:rsidTr="00092A99">
        <w:tc>
          <w:tcPr>
            <w:tcW w:w="4414" w:type="dxa"/>
          </w:tcPr>
          <w:p w14:paraId="6FE2804C" w14:textId="2EBF99FD" w:rsidR="0070256A" w:rsidRPr="00D51716" w:rsidRDefault="006F5EE0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07833DDB" wp14:editId="47B6FDFA">
                  <wp:extent cx="1800000" cy="3200400"/>
                  <wp:effectExtent l="0" t="0" r="0" b="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F60D340" w14:textId="16BBE304" w:rsidR="0070256A" w:rsidRPr="00D51716" w:rsidRDefault="006F5EE0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4100C833" wp14:editId="3F58FA09">
                  <wp:extent cx="1800000" cy="3153600"/>
                  <wp:effectExtent l="0" t="0" r="0" b="889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5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29D5AF5F" w14:textId="77777777" w:rsidTr="00092A99">
        <w:tc>
          <w:tcPr>
            <w:tcW w:w="4414" w:type="dxa"/>
          </w:tcPr>
          <w:p w14:paraId="16845118" w14:textId="5D222F26" w:rsidR="002D6AD1" w:rsidRPr="002D6AD1" w:rsidRDefault="006F5EE0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377A385" wp14:editId="63C7E576">
                  <wp:extent cx="1800000" cy="2271600"/>
                  <wp:effectExtent l="0" t="0" r="0" b="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D27C5A1" w14:textId="35895D7F" w:rsidR="002D6AD1" w:rsidRPr="002D6AD1" w:rsidRDefault="006F5EE0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71D4AF3E" wp14:editId="5414D8B9">
                  <wp:extent cx="1800000" cy="2667600"/>
                  <wp:effectExtent l="0" t="0" r="0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74D145C5" w14:textId="77777777" w:rsidTr="00092A99">
        <w:tc>
          <w:tcPr>
            <w:tcW w:w="4414" w:type="dxa"/>
          </w:tcPr>
          <w:p w14:paraId="05B588FC" w14:textId="403D9F0B" w:rsidR="002D6AD1" w:rsidRPr="002D6AD1" w:rsidRDefault="006F5EE0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6F5EE0">
              <w:rPr>
                <w:b/>
                <w:noProof/>
                <w:lang w:val="es-MX"/>
              </w:rPr>
              <w:drawing>
                <wp:inline distT="0" distB="0" distL="0" distR="0" wp14:anchorId="170B453C" wp14:editId="2244E538">
                  <wp:extent cx="1800000" cy="3121200"/>
                  <wp:effectExtent l="0" t="0" r="0" b="3175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054EB3D" w14:textId="18B20C6A" w:rsidR="002D6AD1" w:rsidRPr="002D6AD1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0192ECF8" wp14:editId="2BCA8FCB">
                  <wp:extent cx="1800000" cy="2203200"/>
                  <wp:effectExtent l="0" t="0" r="0" b="6985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3EC9A3A9" w14:textId="77777777" w:rsidTr="00092A99">
        <w:tc>
          <w:tcPr>
            <w:tcW w:w="4414" w:type="dxa"/>
          </w:tcPr>
          <w:p w14:paraId="3C344B73" w14:textId="75AAF561" w:rsidR="00FD70C6" w:rsidRPr="00FD70C6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A947A7B" wp14:editId="58B7FA80">
                  <wp:extent cx="1800000" cy="2790000"/>
                  <wp:effectExtent l="0" t="0" r="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D3F41BC" w14:textId="437CD82B" w:rsidR="00FD70C6" w:rsidRPr="002D6AD1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277DB66D" wp14:editId="3012F9D4">
                  <wp:extent cx="1800000" cy="2764800"/>
                  <wp:effectExtent l="0" t="0" r="0" b="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516B84C0" w14:textId="77777777" w:rsidTr="00092A99">
        <w:tc>
          <w:tcPr>
            <w:tcW w:w="4414" w:type="dxa"/>
          </w:tcPr>
          <w:p w14:paraId="487FF4B4" w14:textId="7ED8287E" w:rsidR="00FD70C6" w:rsidRPr="00FD70C6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45967909" wp14:editId="554D82F7">
                  <wp:extent cx="1800000" cy="2253600"/>
                  <wp:effectExtent l="0" t="0" r="0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FDB76DA" w14:textId="6A253B9F" w:rsidR="00FD70C6" w:rsidRPr="002D6AD1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316D28E4" wp14:editId="703496F0">
                  <wp:extent cx="1800000" cy="2833200"/>
                  <wp:effectExtent l="0" t="0" r="0" b="5715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7E049379" w14:textId="77777777" w:rsidTr="00092A99">
        <w:tc>
          <w:tcPr>
            <w:tcW w:w="4414" w:type="dxa"/>
          </w:tcPr>
          <w:p w14:paraId="197B97EA" w14:textId="1E0D684C" w:rsidR="00FD70C6" w:rsidRPr="00FD70C6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366FB69" wp14:editId="12504B24">
                  <wp:extent cx="1800000" cy="2559600"/>
                  <wp:effectExtent l="0" t="0" r="0" b="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57FAC5F" w14:textId="49F19B23" w:rsidR="00FD70C6" w:rsidRPr="002D6AD1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54D95B31" wp14:editId="21912BD2">
                  <wp:extent cx="1800000" cy="2228400"/>
                  <wp:effectExtent l="0" t="0" r="0" b="635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6843FA45" w14:textId="77777777" w:rsidTr="00092A99">
        <w:tc>
          <w:tcPr>
            <w:tcW w:w="4414" w:type="dxa"/>
          </w:tcPr>
          <w:p w14:paraId="109A766E" w14:textId="168BA108" w:rsidR="00FD70C6" w:rsidRPr="00FD70C6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05AD6DCD" wp14:editId="6C73CFFE">
                  <wp:extent cx="1800000" cy="2908800"/>
                  <wp:effectExtent l="0" t="0" r="0" b="635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0BE1BFA" w14:textId="1077C28C" w:rsidR="00FD70C6" w:rsidRPr="002D6AD1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5D6F26C3" wp14:editId="5BDD2C3C">
                  <wp:extent cx="1800000" cy="2372400"/>
                  <wp:effectExtent l="0" t="0" r="0" b="8890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3A39D605" w14:textId="77777777" w:rsidTr="00092A99">
        <w:tc>
          <w:tcPr>
            <w:tcW w:w="4414" w:type="dxa"/>
          </w:tcPr>
          <w:p w14:paraId="2EC88CB9" w14:textId="00A190A6" w:rsidR="00FD70C6" w:rsidRPr="00FD70C6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136CFEC" wp14:editId="2C601578">
                  <wp:extent cx="1800000" cy="2307600"/>
                  <wp:effectExtent l="0" t="0" r="0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ECB599D" w14:textId="239627FC" w:rsidR="00FD70C6" w:rsidRPr="002D6AD1" w:rsidRDefault="00FE600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E6001">
              <w:rPr>
                <w:b/>
                <w:noProof/>
                <w:lang w:val="es-MX"/>
              </w:rPr>
              <w:drawing>
                <wp:inline distT="0" distB="0" distL="0" distR="0" wp14:anchorId="5288B3DB" wp14:editId="7859396A">
                  <wp:extent cx="1800000" cy="1764000"/>
                  <wp:effectExtent l="0" t="0" r="0" b="8255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94D" w:rsidRPr="003A3CD9" w14:paraId="3361B2FA" w14:textId="77777777" w:rsidTr="00242C4D">
        <w:tc>
          <w:tcPr>
            <w:tcW w:w="8828" w:type="dxa"/>
            <w:gridSpan w:val="2"/>
          </w:tcPr>
          <w:p w14:paraId="66BE737F" w14:textId="36E176FB" w:rsidR="000D594D" w:rsidRPr="000D594D" w:rsidRDefault="000D594D" w:rsidP="000D594D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 xml:space="preserve">FACEBOOK - </w:t>
            </w:r>
            <w:r w:rsidR="00CE18A1">
              <w:rPr>
                <w:b/>
                <w:lang w:val="es-MX"/>
              </w:rPr>
              <w:t>SEPTIEMBRE</w:t>
            </w:r>
          </w:p>
        </w:tc>
      </w:tr>
      <w:tr w:rsidR="005249A5" w:rsidRPr="003A3CD9" w14:paraId="58053C0C" w14:textId="77777777" w:rsidTr="00092A99">
        <w:tc>
          <w:tcPr>
            <w:tcW w:w="4414" w:type="dxa"/>
          </w:tcPr>
          <w:p w14:paraId="54E78482" w14:textId="1651AAA9" w:rsidR="00FD70C6" w:rsidRPr="00FD70C6" w:rsidRDefault="003704C8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560CC6B2" wp14:editId="5DB21B2A">
                  <wp:extent cx="2160000" cy="3438000"/>
                  <wp:effectExtent l="0" t="0" r="0" b="0"/>
                  <wp:docPr id="583" name="Imagen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3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D35F8B" w14:textId="52EC5042" w:rsidR="00FD70C6" w:rsidRPr="002D6AD1" w:rsidRDefault="003704C8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4ECFDE26" wp14:editId="7361D3C4">
                  <wp:extent cx="2160000" cy="3315600"/>
                  <wp:effectExtent l="0" t="0" r="0" b="0"/>
                  <wp:docPr id="584" name="Imagen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26552F47" w14:textId="77777777" w:rsidTr="00092A99">
        <w:tc>
          <w:tcPr>
            <w:tcW w:w="4414" w:type="dxa"/>
          </w:tcPr>
          <w:p w14:paraId="5BDD8F6B" w14:textId="04682FC8" w:rsidR="00FD70C6" w:rsidRPr="00FD70C6" w:rsidRDefault="003704C8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BFDC341" wp14:editId="34324CC0">
                  <wp:extent cx="2160000" cy="3556800"/>
                  <wp:effectExtent l="0" t="0" r="0" b="5715"/>
                  <wp:docPr id="585" name="Imagen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5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DD3EDC3" w14:textId="23191B1A" w:rsidR="00FD70C6" w:rsidRPr="002D6AD1" w:rsidRDefault="003704C8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15316B98" wp14:editId="26C35374">
                  <wp:extent cx="2160000" cy="2955600"/>
                  <wp:effectExtent l="0" t="0" r="0" b="0"/>
                  <wp:docPr id="586" name="Imagen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3A3CD9" w14:paraId="66B00FBB" w14:textId="77777777" w:rsidTr="00092A99">
        <w:tc>
          <w:tcPr>
            <w:tcW w:w="4414" w:type="dxa"/>
          </w:tcPr>
          <w:p w14:paraId="2D037DAD" w14:textId="22EAD754" w:rsidR="00FD70C6" w:rsidRPr="00FD70C6" w:rsidRDefault="003704C8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65384EA" wp14:editId="6E753720">
                  <wp:extent cx="2160000" cy="3769200"/>
                  <wp:effectExtent l="0" t="0" r="0" b="3175"/>
                  <wp:docPr id="587" name="Imagen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76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9F9293D" w14:textId="43CEBDDF" w:rsidR="00FD70C6" w:rsidRPr="002D6AD1" w:rsidRDefault="003704C8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6D56E562" wp14:editId="77868CDE">
                  <wp:extent cx="2160000" cy="2973600"/>
                  <wp:effectExtent l="0" t="0" r="0" b="0"/>
                  <wp:docPr id="588" name="Imagen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7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41C94521" w14:textId="77777777" w:rsidTr="00D27684">
        <w:tc>
          <w:tcPr>
            <w:tcW w:w="4414" w:type="dxa"/>
          </w:tcPr>
          <w:p w14:paraId="635A39EA" w14:textId="06471CCB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71283890" wp14:editId="0FF2963F">
                  <wp:extent cx="2160000" cy="3301200"/>
                  <wp:effectExtent l="0" t="0" r="0" b="0"/>
                  <wp:docPr id="589" name="Imagen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6CBE32" w14:textId="22427218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6A1FB48B" wp14:editId="03F3A968">
                  <wp:extent cx="2160000" cy="2340000"/>
                  <wp:effectExtent l="0" t="0" r="0" b="3175"/>
                  <wp:docPr id="590" name="Imagen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3067D64D" w14:textId="77777777" w:rsidTr="00D27684">
        <w:tc>
          <w:tcPr>
            <w:tcW w:w="4414" w:type="dxa"/>
          </w:tcPr>
          <w:p w14:paraId="616DC8F8" w14:textId="62FBBA82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E2EF167" wp14:editId="08EAE380">
                  <wp:extent cx="2160000" cy="2383200"/>
                  <wp:effectExtent l="0" t="0" r="0" b="0"/>
                  <wp:docPr id="591" name="Imagen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BC3C4F5" w14:textId="7ED261FE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68064F46" wp14:editId="1546265C">
                  <wp:extent cx="2160000" cy="3679200"/>
                  <wp:effectExtent l="0" t="0" r="0" b="0"/>
                  <wp:docPr id="592" name="Imagen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3879D310" w14:textId="77777777" w:rsidTr="00D27684">
        <w:tc>
          <w:tcPr>
            <w:tcW w:w="4414" w:type="dxa"/>
          </w:tcPr>
          <w:p w14:paraId="1A952603" w14:textId="42AEAC54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4215DB6C" wp14:editId="4D34C099">
                  <wp:extent cx="2160000" cy="2300400"/>
                  <wp:effectExtent l="0" t="0" r="0" b="5080"/>
                  <wp:docPr id="593" name="Imagen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6DFF2FD" w14:textId="120AB299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3F724F41" wp14:editId="2D65BB9C">
                  <wp:extent cx="2160000" cy="2433600"/>
                  <wp:effectExtent l="0" t="0" r="0" b="5080"/>
                  <wp:docPr id="594" name="Imagen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1FFFA555" w14:textId="77777777" w:rsidTr="00D27684">
        <w:tc>
          <w:tcPr>
            <w:tcW w:w="4414" w:type="dxa"/>
          </w:tcPr>
          <w:p w14:paraId="34A2F005" w14:textId="6EE57EC0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53C6BE1" wp14:editId="683C6510">
                  <wp:extent cx="2160000" cy="3294000"/>
                  <wp:effectExtent l="0" t="0" r="0" b="1905"/>
                  <wp:docPr id="595" name="Imagen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DEB62C" w14:textId="32E9442C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39E92899" wp14:editId="1703359D">
                  <wp:extent cx="2160000" cy="2901600"/>
                  <wp:effectExtent l="0" t="0" r="0" b="0"/>
                  <wp:docPr id="596" name="Imagen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3FFECCEA" w14:textId="77777777" w:rsidTr="00D27684">
        <w:tc>
          <w:tcPr>
            <w:tcW w:w="4414" w:type="dxa"/>
          </w:tcPr>
          <w:p w14:paraId="2D765E36" w14:textId="1A010BD3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352F5B05" wp14:editId="4D2BBE38">
                  <wp:extent cx="2160000" cy="3200400"/>
                  <wp:effectExtent l="0" t="0" r="0" b="0"/>
                  <wp:docPr id="597" name="Imagen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108F72A" w14:textId="46D2C3CC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1EAE48B8" wp14:editId="67C98392">
                  <wp:extent cx="2160000" cy="2372400"/>
                  <wp:effectExtent l="0" t="0" r="0" b="8890"/>
                  <wp:docPr id="598" name="Imagen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4985F02E" w14:textId="77777777" w:rsidTr="00D27684">
        <w:tc>
          <w:tcPr>
            <w:tcW w:w="4414" w:type="dxa"/>
          </w:tcPr>
          <w:p w14:paraId="2D0811DD" w14:textId="19BB6AA4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5F6D903" wp14:editId="064646CD">
                  <wp:extent cx="2160000" cy="3229200"/>
                  <wp:effectExtent l="0" t="0" r="0" b="0"/>
                  <wp:docPr id="599" name="Imagen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9A2117F" w14:textId="772AEAE6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44826E5E" wp14:editId="6AE33432">
                  <wp:extent cx="2160000" cy="3092400"/>
                  <wp:effectExtent l="0" t="0" r="0" b="0"/>
                  <wp:docPr id="600" name="Imagen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46081325" w14:textId="77777777" w:rsidTr="00D27684">
        <w:tc>
          <w:tcPr>
            <w:tcW w:w="4414" w:type="dxa"/>
          </w:tcPr>
          <w:p w14:paraId="325BF3A5" w14:textId="323EB000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29F2B862" wp14:editId="54BC9353">
                  <wp:extent cx="2160000" cy="3063600"/>
                  <wp:effectExtent l="0" t="0" r="0" b="3810"/>
                  <wp:docPr id="601" name="Imagen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0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C9EE01B" w14:textId="2ED3EE6D" w:rsidR="00923B37" w:rsidRPr="005406BB" w:rsidRDefault="003704C8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3704C8">
              <w:rPr>
                <w:b/>
                <w:noProof/>
                <w:lang w:val="es-MX"/>
              </w:rPr>
              <w:drawing>
                <wp:inline distT="0" distB="0" distL="0" distR="0" wp14:anchorId="136E988D" wp14:editId="7428BBAA">
                  <wp:extent cx="2160000" cy="3348000"/>
                  <wp:effectExtent l="0" t="0" r="0" b="5080"/>
                  <wp:docPr id="602" name="Imagen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2BA71F2E" w14:textId="77777777" w:rsidTr="00D27684">
        <w:tc>
          <w:tcPr>
            <w:tcW w:w="4414" w:type="dxa"/>
          </w:tcPr>
          <w:p w14:paraId="3ED35A24" w14:textId="33634CA5" w:rsidR="00923B37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3802FEF" wp14:editId="397677B8">
                  <wp:extent cx="2160000" cy="2847600"/>
                  <wp:effectExtent l="0" t="0" r="0" b="0"/>
                  <wp:docPr id="603" name="Imagen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D35FFE7" w14:textId="008C4DEA" w:rsidR="00923B37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2195B492" wp14:editId="62C54646">
                  <wp:extent cx="2160000" cy="3337200"/>
                  <wp:effectExtent l="0" t="0" r="0" b="0"/>
                  <wp:docPr id="604" name="Imagen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3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25D4CD5B" w14:textId="77777777" w:rsidTr="00D27684">
        <w:tc>
          <w:tcPr>
            <w:tcW w:w="4414" w:type="dxa"/>
          </w:tcPr>
          <w:p w14:paraId="4563EE85" w14:textId="35BDE98A" w:rsidR="00923B37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51B511B2" wp14:editId="4143FAAB">
                  <wp:extent cx="2160000" cy="3574800"/>
                  <wp:effectExtent l="0" t="0" r="0" b="6985"/>
                  <wp:docPr id="605" name="Imagen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5C230BF" w14:textId="2302FBD2" w:rsidR="00923B37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44836CF9" wp14:editId="4E42BED8">
                  <wp:extent cx="2160000" cy="3157200"/>
                  <wp:effectExtent l="0" t="0" r="0" b="5715"/>
                  <wp:docPr id="606" name="Imagen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11748E62" w14:textId="77777777" w:rsidTr="00D27684">
        <w:tc>
          <w:tcPr>
            <w:tcW w:w="4414" w:type="dxa"/>
          </w:tcPr>
          <w:p w14:paraId="6FD6D7D9" w14:textId="1E88D83B" w:rsidR="00923B37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2DC1FD6" wp14:editId="26B5A2A7">
                  <wp:extent cx="2160000" cy="3286800"/>
                  <wp:effectExtent l="0" t="0" r="0" b="8890"/>
                  <wp:docPr id="607" name="Imagen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0239E17" w14:textId="30B119D9" w:rsidR="00923B37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1539649D" wp14:editId="48FCD907">
                  <wp:extent cx="2160000" cy="2970000"/>
                  <wp:effectExtent l="0" t="0" r="0" b="1905"/>
                  <wp:docPr id="608" name="Imagen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97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33BE44ED" w14:textId="77777777" w:rsidTr="00D27684">
        <w:tc>
          <w:tcPr>
            <w:tcW w:w="4414" w:type="dxa"/>
          </w:tcPr>
          <w:p w14:paraId="052F8A4E" w14:textId="0EE8E385" w:rsidR="003C7F5F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176D230F" wp14:editId="4F44CB1F">
                  <wp:extent cx="2160000" cy="3326400"/>
                  <wp:effectExtent l="0" t="0" r="0" b="7620"/>
                  <wp:docPr id="609" name="Imagen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2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BD98B36" w14:textId="0ABC1DC9" w:rsidR="003C7F5F" w:rsidRPr="005406BB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6DCF513A" wp14:editId="01696F9A">
                  <wp:extent cx="2160000" cy="3171600"/>
                  <wp:effectExtent l="0" t="0" r="0" b="0"/>
                  <wp:docPr id="610" name="Imagen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5CE8EC27" w14:textId="77777777" w:rsidTr="00D27684">
        <w:tc>
          <w:tcPr>
            <w:tcW w:w="4414" w:type="dxa"/>
          </w:tcPr>
          <w:p w14:paraId="142B489D" w14:textId="7952B058" w:rsidR="005249A5" w:rsidRPr="005249A5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>
              <w:rPr>
                <w:b/>
                <w:lang w:val="es-MX"/>
              </w:rPr>
              <w:lastRenderedPageBreak/>
              <w:t xml:space="preserve"> </w:t>
            </w: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74440D23" wp14:editId="5B36AFCA">
                  <wp:extent cx="2160000" cy="3312000"/>
                  <wp:effectExtent l="0" t="0" r="0" b="3175"/>
                  <wp:docPr id="611" name="Imagen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B8D75B1" w14:textId="7C4C4208" w:rsidR="005249A5" w:rsidRPr="005249A5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148E36B4" wp14:editId="4CE69352">
                  <wp:extent cx="2160000" cy="2840400"/>
                  <wp:effectExtent l="0" t="0" r="0" b="0"/>
                  <wp:docPr id="612" name="Imagen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49EDAC95" w14:textId="77777777" w:rsidTr="00D27684">
        <w:tc>
          <w:tcPr>
            <w:tcW w:w="4414" w:type="dxa"/>
          </w:tcPr>
          <w:p w14:paraId="5DC35614" w14:textId="19ABAA92" w:rsidR="005249A5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69BB5850" wp14:editId="63A93D51">
                  <wp:extent cx="2160000" cy="3236400"/>
                  <wp:effectExtent l="0" t="0" r="0" b="2540"/>
                  <wp:docPr id="613" name="Imagen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9CA1E00" w14:textId="11E64584" w:rsidR="005249A5" w:rsidRPr="005249A5" w:rsidRDefault="005249A5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5249A5">
              <w:rPr>
                <w:b/>
                <w:noProof/>
                <w:lang w:val="es-MX"/>
              </w:rPr>
              <w:drawing>
                <wp:inline distT="0" distB="0" distL="0" distR="0" wp14:anchorId="4A05A1DC" wp14:editId="46CCD209">
                  <wp:extent cx="2160000" cy="3128400"/>
                  <wp:effectExtent l="0" t="0" r="0" b="0"/>
                  <wp:docPr id="614" name="Imagen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1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9A5" w:rsidRPr="005406BB" w14:paraId="33D14818" w14:textId="77777777" w:rsidTr="00D27684">
        <w:tc>
          <w:tcPr>
            <w:tcW w:w="4414" w:type="dxa"/>
          </w:tcPr>
          <w:p w14:paraId="684A6EB0" w14:textId="246AF1A8" w:rsidR="005249A5" w:rsidRDefault="00FD6B2A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FD6B2A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5C57899" wp14:editId="5B4EE666">
                  <wp:extent cx="2160000" cy="2160000"/>
                  <wp:effectExtent l="0" t="0" r="0" b="0"/>
                  <wp:docPr id="615" name="Imagen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A853866" w14:textId="42D168CD" w:rsidR="005249A5" w:rsidRPr="005249A5" w:rsidRDefault="00FD6B2A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FD6B2A">
              <w:rPr>
                <w:b/>
                <w:noProof/>
                <w:lang w:val="es-MX"/>
              </w:rPr>
              <w:drawing>
                <wp:inline distT="0" distB="0" distL="0" distR="0" wp14:anchorId="76AE4FD2" wp14:editId="68245A92">
                  <wp:extent cx="2160000" cy="3348000"/>
                  <wp:effectExtent l="0" t="0" r="0" b="5080"/>
                  <wp:docPr id="616" name="Imagen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3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B2A" w:rsidRPr="005406BB" w14:paraId="1A056463" w14:textId="77777777" w:rsidTr="00D27684">
        <w:tc>
          <w:tcPr>
            <w:tcW w:w="4414" w:type="dxa"/>
          </w:tcPr>
          <w:p w14:paraId="6710E559" w14:textId="4FD5E185" w:rsidR="00FD6B2A" w:rsidRPr="00FD6B2A" w:rsidRDefault="00FD6B2A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FD6B2A">
              <w:rPr>
                <w:b/>
                <w:noProof/>
                <w:lang w:val="es-MX"/>
              </w:rPr>
              <w:drawing>
                <wp:inline distT="0" distB="0" distL="0" distR="0" wp14:anchorId="5B399125" wp14:editId="787F6C10">
                  <wp:extent cx="2160000" cy="3474000"/>
                  <wp:effectExtent l="0" t="0" r="0" b="0"/>
                  <wp:docPr id="618" name="Imagen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7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E3B7508" w14:textId="34E71A0B" w:rsidR="00FD6B2A" w:rsidRPr="00FD6B2A" w:rsidRDefault="00FD6B2A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FD6B2A">
              <w:rPr>
                <w:b/>
                <w:noProof/>
                <w:lang w:val="es-MX"/>
              </w:rPr>
              <w:drawing>
                <wp:inline distT="0" distB="0" distL="0" distR="0" wp14:anchorId="20DEEA45" wp14:editId="2A769A93">
                  <wp:extent cx="2160000" cy="3456000"/>
                  <wp:effectExtent l="0" t="0" r="0" b="0"/>
                  <wp:docPr id="619" name="Imagen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4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B2A" w:rsidRPr="005406BB" w14:paraId="11763FBC" w14:textId="77777777" w:rsidTr="00D27684">
        <w:tc>
          <w:tcPr>
            <w:tcW w:w="4414" w:type="dxa"/>
          </w:tcPr>
          <w:p w14:paraId="170CC26F" w14:textId="17B5C477" w:rsidR="00FD6B2A" w:rsidRPr="00FD6B2A" w:rsidRDefault="00FD6B2A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FD6B2A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33ED582" wp14:editId="3544169B">
                  <wp:extent cx="2160000" cy="3960000"/>
                  <wp:effectExtent l="0" t="0" r="0" b="2540"/>
                  <wp:docPr id="620" name="Imagen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F8BCE4D" w14:textId="77777777" w:rsidR="00FD6B2A" w:rsidRPr="00FD6B2A" w:rsidRDefault="00FD6B2A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</w:p>
        </w:tc>
      </w:tr>
      <w:bookmarkEnd w:id="0"/>
    </w:tbl>
    <w:p w14:paraId="1655D976" w14:textId="070F1206" w:rsidR="00D51716" w:rsidRPr="00AC5165" w:rsidRDefault="00D51716" w:rsidP="00AC5165">
      <w:pPr>
        <w:rPr>
          <w:b/>
          <w:lang w:val="es-MX"/>
        </w:rPr>
      </w:pPr>
    </w:p>
    <w:p w14:paraId="6F874752" w14:textId="65F54304" w:rsidR="000C49C8" w:rsidRDefault="000C49C8">
      <w:pPr>
        <w:spacing w:after="0" w:line="240" w:lineRule="auto"/>
        <w:rPr>
          <w:b/>
          <w:noProof/>
          <w:lang w:eastAsia="es-CO"/>
        </w:rPr>
      </w:pPr>
      <w:r>
        <w:rPr>
          <w:b/>
          <w:noProof/>
          <w:lang w:eastAsia="es-CO"/>
        </w:rPr>
        <w:br w:type="page"/>
      </w:r>
    </w:p>
    <w:p w14:paraId="683336E9" w14:textId="0B07F805" w:rsidR="00E61E1E" w:rsidRDefault="00BE6B3C" w:rsidP="00B921B4">
      <w:pPr>
        <w:jc w:val="center"/>
        <w:rPr>
          <w:b/>
          <w:noProof/>
          <w:lang w:eastAsia="es-CO"/>
        </w:rPr>
      </w:pPr>
      <w:r>
        <w:rPr>
          <w:b/>
          <w:noProof/>
          <w:lang w:eastAsia="es-CO"/>
        </w:rPr>
        <w:lastRenderedPageBreak/>
        <w:t xml:space="preserve">INSTAGRAM </w:t>
      </w:r>
      <w:r w:rsidR="00DD105B">
        <w:rPr>
          <w:b/>
          <w:noProof/>
          <w:lang w:eastAsia="es-CO"/>
        </w:rPr>
        <w:t>–</w:t>
      </w:r>
      <w:r>
        <w:rPr>
          <w:b/>
          <w:noProof/>
          <w:lang w:eastAsia="es-CO"/>
        </w:rPr>
        <w:t xml:space="preserve"> </w:t>
      </w:r>
      <w:r w:rsidR="003C7F5F">
        <w:rPr>
          <w:b/>
          <w:noProof/>
          <w:lang w:eastAsia="es-CO"/>
        </w:rPr>
        <w:t>JULIO</w:t>
      </w:r>
    </w:p>
    <w:p w14:paraId="2EA717FB" w14:textId="0FA673B2" w:rsidR="00405930" w:rsidRDefault="003C7F5F" w:rsidP="00B921B4">
      <w:pPr>
        <w:jc w:val="center"/>
        <w:rPr>
          <w:b/>
          <w:noProof/>
          <w:lang w:eastAsia="es-CO"/>
        </w:rPr>
      </w:pPr>
      <w:r w:rsidRPr="00B85247">
        <w:rPr>
          <w:b/>
          <w:noProof/>
          <w:lang w:eastAsia="es-CO"/>
        </w:rPr>
        <w:drawing>
          <wp:inline distT="0" distB="0" distL="0" distR="0" wp14:anchorId="7FB12E41" wp14:editId="612B1508">
            <wp:extent cx="5612130" cy="5107940"/>
            <wp:effectExtent l="0" t="0" r="7620" b="0"/>
            <wp:docPr id="632" name="Imagen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10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BCD4B" w14:textId="061540AC" w:rsidR="009B0D8E" w:rsidRDefault="009B0D8E" w:rsidP="00B921B4">
      <w:pPr>
        <w:jc w:val="center"/>
        <w:rPr>
          <w:b/>
          <w:noProof/>
          <w:lang w:eastAsia="es-CO"/>
        </w:rPr>
      </w:pPr>
    </w:p>
    <w:p w14:paraId="196F5D88" w14:textId="6063F21C" w:rsidR="00DD25AE" w:rsidRDefault="00DD25AE" w:rsidP="00B921B4">
      <w:pPr>
        <w:jc w:val="center"/>
        <w:rPr>
          <w:b/>
          <w:noProof/>
          <w:lang w:eastAsia="es-CO"/>
        </w:rPr>
      </w:pPr>
    </w:p>
    <w:p w14:paraId="754C15DA" w14:textId="785EB2D7" w:rsidR="00DD25AE" w:rsidRDefault="00DD25AE" w:rsidP="00B921B4">
      <w:pPr>
        <w:jc w:val="center"/>
        <w:rPr>
          <w:b/>
          <w:noProof/>
          <w:lang w:eastAsia="es-CO"/>
        </w:rPr>
      </w:pPr>
    </w:p>
    <w:p w14:paraId="3230BD62" w14:textId="392A80CD" w:rsidR="00405930" w:rsidRDefault="00405930" w:rsidP="00B921B4">
      <w:pPr>
        <w:jc w:val="center"/>
        <w:rPr>
          <w:b/>
          <w:noProof/>
          <w:lang w:eastAsia="es-CO"/>
        </w:rPr>
      </w:pPr>
    </w:p>
    <w:p w14:paraId="25B779F8" w14:textId="4DB82260" w:rsidR="009B0D8E" w:rsidRDefault="009B0D8E" w:rsidP="00B921B4">
      <w:pPr>
        <w:jc w:val="center"/>
        <w:rPr>
          <w:b/>
          <w:noProof/>
          <w:lang w:eastAsia="es-CO"/>
        </w:rPr>
      </w:pPr>
    </w:p>
    <w:p w14:paraId="5623A38F" w14:textId="5B198C0B" w:rsidR="00DD105B" w:rsidRDefault="00DD105B" w:rsidP="00B921B4">
      <w:pPr>
        <w:jc w:val="center"/>
        <w:rPr>
          <w:b/>
          <w:lang w:val="es-MX"/>
        </w:rPr>
      </w:pPr>
    </w:p>
    <w:p w14:paraId="0C898685" w14:textId="18C27841" w:rsidR="00BF4408" w:rsidRDefault="003C7F5F" w:rsidP="00B921B4">
      <w:pPr>
        <w:jc w:val="center"/>
        <w:rPr>
          <w:b/>
          <w:lang w:val="es-MX"/>
        </w:rPr>
      </w:pPr>
      <w:r w:rsidRPr="003C7F5F">
        <w:rPr>
          <w:b/>
          <w:noProof/>
          <w:lang w:val="es-MX"/>
        </w:rPr>
        <w:lastRenderedPageBreak/>
        <w:drawing>
          <wp:inline distT="0" distB="0" distL="0" distR="0" wp14:anchorId="778C1094" wp14:editId="5B10F028">
            <wp:extent cx="5612130" cy="5096510"/>
            <wp:effectExtent l="0" t="0" r="7620" b="8890"/>
            <wp:docPr id="633" name="Imagen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09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3F21" w14:textId="7E1E6B91" w:rsidR="00BF4408" w:rsidRDefault="00BF4408" w:rsidP="00B921B4">
      <w:pPr>
        <w:jc w:val="center"/>
        <w:rPr>
          <w:b/>
          <w:lang w:val="es-MX"/>
        </w:rPr>
      </w:pPr>
    </w:p>
    <w:p w14:paraId="0C00EADC" w14:textId="77777777" w:rsidR="00DD25AE" w:rsidRDefault="00DD25AE" w:rsidP="00B921B4">
      <w:pPr>
        <w:jc w:val="center"/>
        <w:rPr>
          <w:b/>
          <w:lang w:val="es-MX"/>
        </w:rPr>
      </w:pPr>
    </w:p>
    <w:p w14:paraId="61EF75A2" w14:textId="63FFD053" w:rsidR="00DD105B" w:rsidRDefault="00DD105B" w:rsidP="00B921B4">
      <w:pPr>
        <w:jc w:val="center"/>
        <w:rPr>
          <w:b/>
          <w:lang w:val="es-MX"/>
        </w:rPr>
      </w:pPr>
    </w:p>
    <w:p w14:paraId="743EBB49" w14:textId="33F48E95" w:rsidR="004B2E21" w:rsidRDefault="004B2E21" w:rsidP="00B921B4">
      <w:pPr>
        <w:jc w:val="center"/>
        <w:rPr>
          <w:b/>
          <w:lang w:val="es-MX"/>
        </w:rPr>
      </w:pPr>
    </w:p>
    <w:p w14:paraId="2D6D6CC3" w14:textId="6976CD4B" w:rsidR="004B2E21" w:rsidRDefault="004B2E21" w:rsidP="00B921B4">
      <w:pPr>
        <w:jc w:val="center"/>
        <w:rPr>
          <w:b/>
          <w:lang w:val="es-MX"/>
        </w:rPr>
      </w:pPr>
    </w:p>
    <w:p w14:paraId="0DAE94BC" w14:textId="5E82384D" w:rsidR="004B2E21" w:rsidRDefault="004B2E21" w:rsidP="00B921B4">
      <w:pPr>
        <w:jc w:val="center"/>
        <w:rPr>
          <w:b/>
          <w:lang w:val="es-MX"/>
        </w:rPr>
      </w:pPr>
    </w:p>
    <w:p w14:paraId="7A0EF0D7" w14:textId="52208D7B" w:rsidR="004B2E21" w:rsidRDefault="004B2E21" w:rsidP="00B921B4">
      <w:pPr>
        <w:jc w:val="center"/>
        <w:rPr>
          <w:b/>
          <w:lang w:val="es-MX"/>
        </w:rPr>
      </w:pPr>
    </w:p>
    <w:p w14:paraId="3353093B" w14:textId="7F166808" w:rsidR="004B2E21" w:rsidRDefault="003C7F5F" w:rsidP="00B921B4">
      <w:pPr>
        <w:jc w:val="center"/>
        <w:rPr>
          <w:b/>
          <w:lang w:val="es-MX"/>
        </w:rPr>
      </w:pPr>
      <w:r w:rsidRPr="003C7F5F">
        <w:rPr>
          <w:b/>
          <w:noProof/>
          <w:lang w:val="es-MX"/>
        </w:rPr>
        <w:lastRenderedPageBreak/>
        <w:drawing>
          <wp:inline distT="0" distB="0" distL="0" distR="0" wp14:anchorId="19A1FE68" wp14:editId="7211A8BC">
            <wp:extent cx="5612130" cy="5091430"/>
            <wp:effectExtent l="0" t="0" r="7620" b="0"/>
            <wp:docPr id="634" name="Imagen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09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2723" w14:textId="1E9719F9" w:rsidR="00DD25AE" w:rsidRDefault="00DD25AE" w:rsidP="00B921B4">
      <w:pPr>
        <w:jc w:val="center"/>
        <w:rPr>
          <w:b/>
          <w:lang w:val="es-MX"/>
        </w:rPr>
      </w:pPr>
    </w:p>
    <w:p w14:paraId="25CC1809" w14:textId="45C22A03" w:rsidR="00DD25AE" w:rsidRDefault="00DD25AE" w:rsidP="00B921B4">
      <w:pPr>
        <w:jc w:val="center"/>
        <w:rPr>
          <w:b/>
          <w:lang w:val="es-MX"/>
        </w:rPr>
      </w:pPr>
    </w:p>
    <w:p w14:paraId="17D96FD7" w14:textId="44D2985F" w:rsidR="004B2E21" w:rsidRDefault="004B2E21" w:rsidP="00B921B4">
      <w:pPr>
        <w:jc w:val="center"/>
        <w:rPr>
          <w:b/>
          <w:lang w:val="es-MX"/>
        </w:rPr>
      </w:pPr>
    </w:p>
    <w:p w14:paraId="1B30C57A" w14:textId="39148933" w:rsidR="00DD25AE" w:rsidRDefault="00DD25AE" w:rsidP="00B921B4">
      <w:pPr>
        <w:jc w:val="center"/>
        <w:rPr>
          <w:b/>
          <w:lang w:val="es-MX"/>
        </w:rPr>
      </w:pPr>
    </w:p>
    <w:p w14:paraId="63E045FD" w14:textId="5E2C41D6" w:rsidR="00DD25AE" w:rsidRDefault="00DD25AE" w:rsidP="00B921B4">
      <w:pPr>
        <w:jc w:val="center"/>
        <w:rPr>
          <w:b/>
          <w:lang w:val="es-MX"/>
        </w:rPr>
      </w:pPr>
    </w:p>
    <w:p w14:paraId="6D0AF8EC" w14:textId="0B91C6C2" w:rsidR="00F019DF" w:rsidRDefault="00F019DF" w:rsidP="00B921B4">
      <w:pPr>
        <w:jc w:val="center"/>
        <w:rPr>
          <w:b/>
          <w:lang w:val="es-MX"/>
        </w:rPr>
      </w:pPr>
    </w:p>
    <w:p w14:paraId="7282C8DB" w14:textId="77777777" w:rsidR="00484069" w:rsidRDefault="00484069" w:rsidP="00B921B4">
      <w:pPr>
        <w:jc w:val="center"/>
        <w:rPr>
          <w:b/>
          <w:lang w:val="es-MX"/>
        </w:rPr>
      </w:pPr>
    </w:p>
    <w:p w14:paraId="268F3808" w14:textId="52F7E825" w:rsidR="00D57320" w:rsidRDefault="006325E7" w:rsidP="00D57320">
      <w:pPr>
        <w:jc w:val="center"/>
        <w:rPr>
          <w:b/>
          <w:lang w:val="es-MX"/>
        </w:rPr>
      </w:pPr>
      <w:r>
        <w:rPr>
          <w:b/>
          <w:lang w:val="es-MX"/>
        </w:rPr>
        <w:lastRenderedPageBreak/>
        <w:tab/>
      </w:r>
      <w:r w:rsidR="00D57320">
        <w:rPr>
          <w:b/>
          <w:lang w:val="es-MX"/>
        </w:rPr>
        <w:t>INSTAGRAM -</w:t>
      </w:r>
      <w:r w:rsidR="00DA618E">
        <w:rPr>
          <w:b/>
          <w:lang w:val="es-MX"/>
        </w:rPr>
        <w:t xml:space="preserve"> </w:t>
      </w:r>
      <w:r w:rsidR="00484069">
        <w:rPr>
          <w:b/>
          <w:lang w:val="es-MX"/>
        </w:rPr>
        <w:t>AGOSTO</w:t>
      </w:r>
    </w:p>
    <w:p w14:paraId="6FDF4C6E" w14:textId="480EBBBA" w:rsidR="00882C31" w:rsidRDefault="00882C31" w:rsidP="006325E7">
      <w:pPr>
        <w:tabs>
          <w:tab w:val="left" w:pos="5480"/>
        </w:tabs>
        <w:rPr>
          <w:b/>
          <w:lang w:val="es-MX"/>
        </w:rPr>
      </w:pPr>
    </w:p>
    <w:p w14:paraId="45A8FAD4" w14:textId="18E09862" w:rsidR="006325E7" w:rsidRDefault="00484069" w:rsidP="006325E7">
      <w:pPr>
        <w:tabs>
          <w:tab w:val="left" w:pos="5480"/>
        </w:tabs>
        <w:rPr>
          <w:b/>
          <w:lang w:val="es-MX"/>
        </w:rPr>
      </w:pPr>
      <w:r w:rsidRPr="00484069">
        <w:rPr>
          <w:b/>
          <w:noProof/>
          <w:lang w:val="es-MX"/>
        </w:rPr>
        <w:drawing>
          <wp:inline distT="0" distB="0" distL="0" distR="0" wp14:anchorId="7B429C6C" wp14:editId="51E91AAB">
            <wp:extent cx="5612130" cy="6437630"/>
            <wp:effectExtent l="0" t="0" r="7620" b="127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3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19AFA" w14:textId="03134DE7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16A04BAC" w14:textId="6DA75A29" w:rsidR="006325E7" w:rsidRDefault="00484069" w:rsidP="006325E7">
      <w:pPr>
        <w:tabs>
          <w:tab w:val="left" w:pos="5480"/>
        </w:tabs>
        <w:rPr>
          <w:b/>
          <w:lang w:val="es-MX"/>
        </w:rPr>
      </w:pPr>
      <w:r w:rsidRPr="00484069">
        <w:rPr>
          <w:b/>
          <w:noProof/>
          <w:lang w:val="es-MX"/>
        </w:rPr>
        <w:lastRenderedPageBreak/>
        <w:drawing>
          <wp:inline distT="0" distB="0" distL="0" distR="0" wp14:anchorId="3CF3EDAF" wp14:editId="7EF73B35">
            <wp:extent cx="5612130" cy="6433820"/>
            <wp:effectExtent l="0" t="0" r="7620" b="508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AC51D" w14:textId="11A8CADF" w:rsidR="00484069" w:rsidRDefault="00484069" w:rsidP="006325E7">
      <w:pPr>
        <w:tabs>
          <w:tab w:val="left" w:pos="5480"/>
        </w:tabs>
        <w:rPr>
          <w:b/>
          <w:lang w:val="es-MX"/>
        </w:rPr>
      </w:pPr>
    </w:p>
    <w:p w14:paraId="137B7E9E" w14:textId="3D5E51FA" w:rsidR="00484069" w:rsidRDefault="00484069" w:rsidP="006325E7">
      <w:pPr>
        <w:tabs>
          <w:tab w:val="left" w:pos="5480"/>
        </w:tabs>
        <w:rPr>
          <w:b/>
          <w:lang w:val="es-MX"/>
        </w:rPr>
      </w:pPr>
      <w:r w:rsidRPr="00484069">
        <w:rPr>
          <w:b/>
          <w:noProof/>
          <w:lang w:val="es-MX"/>
        </w:rPr>
        <w:lastRenderedPageBreak/>
        <w:drawing>
          <wp:inline distT="0" distB="0" distL="0" distR="0" wp14:anchorId="667BB3B1" wp14:editId="04B94099">
            <wp:extent cx="5612130" cy="6489700"/>
            <wp:effectExtent l="0" t="0" r="7620" b="635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4C64D" w14:textId="62E699F6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661A82F8" w14:textId="33C3EDD8" w:rsidR="00F019DF" w:rsidRDefault="00F019DF" w:rsidP="00B921B4">
      <w:pPr>
        <w:jc w:val="center"/>
        <w:rPr>
          <w:b/>
          <w:lang w:val="es-MX"/>
        </w:rPr>
      </w:pPr>
    </w:p>
    <w:p w14:paraId="241365F0" w14:textId="43AD6FCC" w:rsidR="00F019DF" w:rsidRDefault="00F019DF" w:rsidP="00B921B4">
      <w:pPr>
        <w:jc w:val="center"/>
        <w:rPr>
          <w:b/>
          <w:lang w:val="es-MX"/>
        </w:rPr>
      </w:pPr>
    </w:p>
    <w:p w14:paraId="56630C3E" w14:textId="6B59FD8D" w:rsidR="00F019DF" w:rsidRDefault="00F019DF" w:rsidP="00B921B4">
      <w:pPr>
        <w:jc w:val="center"/>
        <w:rPr>
          <w:b/>
          <w:lang w:val="es-MX"/>
        </w:rPr>
      </w:pPr>
    </w:p>
    <w:p w14:paraId="688D7326" w14:textId="51335615" w:rsidR="009C1702" w:rsidRDefault="00484069" w:rsidP="00B921B4">
      <w:pPr>
        <w:jc w:val="center"/>
        <w:rPr>
          <w:b/>
          <w:lang w:val="es-MX"/>
        </w:rPr>
      </w:pPr>
      <w:r w:rsidRPr="00484069">
        <w:rPr>
          <w:b/>
          <w:noProof/>
          <w:lang w:val="es-MX"/>
        </w:rPr>
        <w:drawing>
          <wp:inline distT="0" distB="0" distL="0" distR="0" wp14:anchorId="397A3B39" wp14:editId="200288C0">
            <wp:extent cx="5612130" cy="6465570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6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51D8E" w14:textId="412AE8A9" w:rsidR="006325E7" w:rsidRDefault="006325E7" w:rsidP="00B921B4">
      <w:pPr>
        <w:jc w:val="center"/>
        <w:rPr>
          <w:b/>
          <w:lang w:val="es-MX"/>
        </w:rPr>
      </w:pPr>
    </w:p>
    <w:p w14:paraId="262C7FBA" w14:textId="49863527" w:rsidR="00903DEC" w:rsidRDefault="00C24183" w:rsidP="00B921B4">
      <w:pPr>
        <w:jc w:val="center"/>
        <w:rPr>
          <w:b/>
          <w:lang w:val="es-MX"/>
        </w:rPr>
      </w:pPr>
      <w:r w:rsidRPr="00C24183">
        <w:rPr>
          <w:b/>
          <w:noProof/>
          <w:lang w:val="es-MX"/>
        </w:rPr>
        <w:lastRenderedPageBreak/>
        <w:drawing>
          <wp:inline distT="0" distB="0" distL="0" distR="0" wp14:anchorId="67CE1FC9" wp14:editId="628954C7">
            <wp:extent cx="5612130" cy="5507355"/>
            <wp:effectExtent l="0" t="0" r="7620" b="0"/>
            <wp:docPr id="621" name="Imagen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1F15C" w14:textId="2597A62E" w:rsidR="00C24183" w:rsidRDefault="00C24183" w:rsidP="00B921B4">
      <w:pPr>
        <w:jc w:val="center"/>
        <w:rPr>
          <w:b/>
          <w:lang w:val="es-MX"/>
        </w:rPr>
      </w:pPr>
    </w:p>
    <w:p w14:paraId="45CEFF36" w14:textId="1310F016" w:rsidR="00C24183" w:rsidRDefault="00C24183" w:rsidP="00B921B4">
      <w:pPr>
        <w:jc w:val="center"/>
        <w:rPr>
          <w:b/>
          <w:lang w:val="es-MX"/>
        </w:rPr>
      </w:pPr>
      <w:r w:rsidRPr="00C24183">
        <w:rPr>
          <w:b/>
          <w:noProof/>
          <w:lang w:val="es-MX"/>
        </w:rPr>
        <w:lastRenderedPageBreak/>
        <w:drawing>
          <wp:inline distT="0" distB="0" distL="0" distR="0" wp14:anchorId="7AA6E4E2" wp14:editId="7CC4557F">
            <wp:extent cx="5612130" cy="5518150"/>
            <wp:effectExtent l="0" t="0" r="7620" b="6350"/>
            <wp:docPr id="623" name="Imagen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734B7" w14:textId="1BEDE799" w:rsidR="00C24183" w:rsidRDefault="00C24183" w:rsidP="00B921B4">
      <w:pPr>
        <w:jc w:val="center"/>
        <w:rPr>
          <w:b/>
          <w:lang w:val="es-MX"/>
        </w:rPr>
      </w:pPr>
      <w:r w:rsidRPr="00C24183">
        <w:rPr>
          <w:b/>
          <w:noProof/>
          <w:lang w:val="es-MX"/>
        </w:rPr>
        <w:lastRenderedPageBreak/>
        <w:drawing>
          <wp:inline distT="0" distB="0" distL="0" distR="0" wp14:anchorId="10DAA2EA" wp14:editId="281B477D">
            <wp:extent cx="5612130" cy="5524500"/>
            <wp:effectExtent l="0" t="0" r="7620" b="0"/>
            <wp:docPr id="624" name="Imagen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5528C" w14:textId="1B6CB5C7" w:rsidR="00C24183" w:rsidRDefault="00C24183" w:rsidP="00B921B4">
      <w:pPr>
        <w:jc w:val="center"/>
        <w:rPr>
          <w:b/>
          <w:lang w:val="es-MX"/>
        </w:rPr>
      </w:pPr>
    </w:p>
    <w:p w14:paraId="348662DE" w14:textId="71423551" w:rsidR="00C24183" w:rsidRDefault="00C24183" w:rsidP="00B921B4">
      <w:pPr>
        <w:jc w:val="center"/>
        <w:rPr>
          <w:b/>
          <w:lang w:val="es-MX"/>
        </w:rPr>
      </w:pPr>
      <w:r w:rsidRPr="00C24183">
        <w:rPr>
          <w:b/>
          <w:noProof/>
          <w:lang w:val="es-MX"/>
        </w:rPr>
        <w:lastRenderedPageBreak/>
        <w:drawing>
          <wp:inline distT="0" distB="0" distL="0" distR="0" wp14:anchorId="140453C6" wp14:editId="6C429385">
            <wp:extent cx="5612130" cy="5512435"/>
            <wp:effectExtent l="0" t="0" r="7620" b="0"/>
            <wp:docPr id="625" name="Imagen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1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AD4D2" w14:textId="7C62D7E9" w:rsidR="00C24183" w:rsidRDefault="00C24183" w:rsidP="00B921B4">
      <w:pPr>
        <w:jc w:val="center"/>
        <w:rPr>
          <w:b/>
          <w:lang w:val="es-MX"/>
        </w:rPr>
      </w:pPr>
    </w:p>
    <w:p w14:paraId="7701F80F" w14:textId="21963F60" w:rsidR="00120DB4" w:rsidRDefault="00120DB4" w:rsidP="00B921B4">
      <w:pPr>
        <w:jc w:val="center"/>
        <w:rPr>
          <w:b/>
          <w:lang w:val="es-MX"/>
        </w:rPr>
      </w:pPr>
    </w:p>
    <w:p w14:paraId="1C0A1D52" w14:textId="4B13854A" w:rsidR="00120DB4" w:rsidRDefault="00120DB4" w:rsidP="00B921B4">
      <w:pPr>
        <w:jc w:val="center"/>
        <w:rPr>
          <w:b/>
          <w:lang w:val="es-MX"/>
        </w:rPr>
      </w:pPr>
    </w:p>
    <w:p w14:paraId="46ED520E" w14:textId="1971CBB0" w:rsidR="00120DB4" w:rsidRDefault="00120DB4" w:rsidP="00B921B4">
      <w:pPr>
        <w:jc w:val="center"/>
        <w:rPr>
          <w:b/>
          <w:lang w:val="es-MX"/>
        </w:rPr>
      </w:pPr>
    </w:p>
    <w:p w14:paraId="3D9FE84B" w14:textId="77777777" w:rsidR="00120DB4" w:rsidRDefault="00120DB4" w:rsidP="00B921B4">
      <w:pPr>
        <w:jc w:val="center"/>
        <w:rPr>
          <w:b/>
          <w:lang w:val="es-MX"/>
        </w:rPr>
      </w:pPr>
    </w:p>
    <w:p w14:paraId="64A1AB8C" w14:textId="77777777" w:rsidR="00C24183" w:rsidRDefault="00C24183" w:rsidP="00B921B4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E61E1E" w:rsidRPr="00083E87" w14:paraId="75E538C2" w14:textId="77777777" w:rsidTr="001A7639">
        <w:tc>
          <w:tcPr>
            <w:tcW w:w="8828" w:type="dxa"/>
            <w:gridSpan w:val="2"/>
          </w:tcPr>
          <w:p w14:paraId="661CB1FE" w14:textId="6F7D0F44" w:rsidR="00E61E1E" w:rsidRPr="00083E87" w:rsidRDefault="00B2180A" w:rsidP="001A763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lastRenderedPageBreak/>
              <w:t>X</w:t>
            </w:r>
            <w:r w:rsidR="000B258A">
              <w:rPr>
                <w:rFonts w:ascii="Arial" w:hAnsi="Arial" w:cs="Arial"/>
                <w:b/>
                <w:noProof/>
              </w:rPr>
              <w:t xml:space="preserve"> </w:t>
            </w:r>
            <w:r w:rsidR="00147BB7">
              <w:rPr>
                <w:rFonts w:ascii="Arial" w:hAnsi="Arial" w:cs="Arial"/>
                <w:b/>
                <w:noProof/>
              </w:rPr>
              <w:t>–</w:t>
            </w:r>
            <w:r w:rsidR="000B258A">
              <w:rPr>
                <w:rFonts w:ascii="Arial" w:hAnsi="Arial" w:cs="Arial"/>
                <w:b/>
                <w:noProof/>
              </w:rPr>
              <w:t xml:space="preserve"> </w:t>
            </w:r>
            <w:r w:rsidR="007665E8">
              <w:rPr>
                <w:rFonts w:ascii="Arial" w:hAnsi="Arial" w:cs="Arial"/>
                <w:b/>
                <w:noProof/>
              </w:rPr>
              <w:t>JULIO</w:t>
            </w:r>
          </w:p>
        </w:tc>
      </w:tr>
      <w:tr w:rsidR="008F30DF" w:rsidRPr="00D51716" w14:paraId="482BDBB4" w14:textId="77777777" w:rsidTr="001A7639">
        <w:tc>
          <w:tcPr>
            <w:tcW w:w="4414" w:type="dxa"/>
          </w:tcPr>
          <w:p w14:paraId="75BF625C" w14:textId="2BBFA1F5" w:rsidR="000837A9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3C7F5F">
              <w:rPr>
                <w:b/>
                <w:noProof/>
                <w:lang w:val="es-MX"/>
              </w:rPr>
              <w:drawing>
                <wp:inline distT="0" distB="0" distL="0" distR="0" wp14:anchorId="71B51063" wp14:editId="4A42A4BE">
                  <wp:extent cx="2160000" cy="1990800"/>
                  <wp:effectExtent l="0" t="0" r="0" b="0"/>
                  <wp:docPr id="635" name="Imagen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A2D553D" w14:textId="7649F613" w:rsidR="00E61E1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0E7224D3" wp14:editId="093BB2A0">
                  <wp:extent cx="2160000" cy="1976400"/>
                  <wp:effectExtent l="0" t="0" r="0" b="5080"/>
                  <wp:docPr id="636" name="Imagen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0BD59FAF" w14:textId="77777777" w:rsidTr="001A7639">
        <w:tc>
          <w:tcPr>
            <w:tcW w:w="4414" w:type="dxa"/>
          </w:tcPr>
          <w:p w14:paraId="4E7BA58E" w14:textId="749C872E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33FAF1CA" wp14:editId="3F7104DE">
                  <wp:extent cx="2160000" cy="2077200"/>
                  <wp:effectExtent l="0" t="0" r="0" b="0"/>
                  <wp:docPr id="637" name="Imagen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7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88B1C9D" w14:textId="671D61D1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D3E810A" wp14:editId="3E87877D">
                  <wp:extent cx="2160000" cy="1760400"/>
                  <wp:effectExtent l="0" t="0" r="0" b="0"/>
                  <wp:docPr id="638" name="Imagen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6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F4928A2" w14:textId="77777777" w:rsidTr="001A7639">
        <w:tc>
          <w:tcPr>
            <w:tcW w:w="4414" w:type="dxa"/>
          </w:tcPr>
          <w:p w14:paraId="1C6772A7" w14:textId="4A29B77F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3D716D9C" wp14:editId="2710F2E4">
                  <wp:extent cx="2160000" cy="1839600"/>
                  <wp:effectExtent l="0" t="0" r="0" b="8255"/>
                  <wp:docPr id="639" name="Imagen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3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7A63B99" w14:textId="17ACFAC3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21CC0F0" wp14:editId="3DF741A5">
                  <wp:extent cx="2160000" cy="2048400"/>
                  <wp:effectExtent l="0" t="0" r="0" b="9525"/>
                  <wp:docPr id="704" name="Imagen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8029034" w14:textId="77777777" w:rsidTr="001A7639">
        <w:tc>
          <w:tcPr>
            <w:tcW w:w="4414" w:type="dxa"/>
          </w:tcPr>
          <w:p w14:paraId="214A0667" w14:textId="016F4EDF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6316847" wp14:editId="7916EB57">
                  <wp:extent cx="2160000" cy="2030400"/>
                  <wp:effectExtent l="0" t="0" r="0" b="8255"/>
                  <wp:docPr id="705" name="Imagen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FE464FA" w14:textId="1B96E336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06974398" wp14:editId="13CB6F89">
                  <wp:extent cx="2160000" cy="1990800"/>
                  <wp:effectExtent l="0" t="0" r="0" b="0"/>
                  <wp:docPr id="706" name="Imagen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378B3381" w14:textId="77777777" w:rsidTr="001A7639">
        <w:tc>
          <w:tcPr>
            <w:tcW w:w="4414" w:type="dxa"/>
          </w:tcPr>
          <w:p w14:paraId="0DC7F38D" w14:textId="6C5DA718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5FE02BDE" wp14:editId="31DE1603">
                  <wp:extent cx="2160000" cy="2192400"/>
                  <wp:effectExtent l="0" t="0" r="0" b="0"/>
                  <wp:docPr id="707" name="Imagen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AD70FEF" w14:textId="3F2DFFFB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2C22689" wp14:editId="25DA7D54">
                  <wp:extent cx="2160000" cy="2019600"/>
                  <wp:effectExtent l="0" t="0" r="0" b="0"/>
                  <wp:docPr id="708" name="Imagen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3EB8280C" w14:textId="77777777" w:rsidTr="001A7639">
        <w:tc>
          <w:tcPr>
            <w:tcW w:w="4414" w:type="dxa"/>
          </w:tcPr>
          <w:p w14:paraId="7243BEC4" w14:textId="78EBEF28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>
              <w:rPr>
                <w:b/>
                <w:lang w:val="es-MX"/>
              </w:rPr>
              <w:t>s</w:t>
            </w: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4F2B71B" wp14:editId="72DBE4F8">
                  <wp:extent cx="2160000" cy="1915200"/>
                  <wp:effectExtent l="0" t="0" r="0" b="8890"/>
                  <wp:docPr id="709" name="Imagen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BFA5C6A" w14:textId="4248EC23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0297DA8D" wp14:editId="48EA5D9F">
                  <wp:extent cx="2160000" cy="1861200"/>
                  <wp:effectExtent l="0" t="0" r="0" b="5715"/>
                  <wp:docPr id="710" name="Imagen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6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F754C87" w14:textId="77777777" w:rsidTr="001A7639">
        <w:tc>
          <w:tcPr>
            <w:tcW w:w="4414" w:type="dxa"/>
          </w:tcPr>
          <w:p w14:paraId="39E53086" w14:textId="11A1C377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5D472F7" wp14:editId="59F7A0E3">
                  <wp:extent cx="2160000" cy="2332800"/>
                  <wp:effectExtent l="0" t="0" r="0" b="0"/>
                  <wp:docPr id="711" name="Imagen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3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8834831" w14:textId="50D3CE3C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89BB5BA" wp14:editId="2892E50C">
                  <wp:extent cx="2160000" cy="1814400"/>
                  <wp:effectExtent l="0" t="0" r="0" b="0"/>
                  <wp:docPr id="712" name="Imagen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2814851" w14:textId="77777777" w:rsidTr="001A7639">
        <w:tc>
          <w:tcPr>
            <w:tcW w:w="4414" w:type="dxa"/>
          </w:tcPr>
          <w:p w14:paraId="6205B0E1" w14:textId="350D18A2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5276DA6A" wp14:editId="5C81E055">
                  <wp:extent cx="2160000" cy="1832400"/>
                  <wp:effectExtent l="0" t="0" r="0" b="0"/>
                  <wp:docPr id="713" name="Imagen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3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5F9FC7" w14:textId="062E28A6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33DA1D48" wp14:editId="524F4AB8">
                  <wp:extent cx="2160000" cy="2696400"/>
                  <wp:effectExtent l="0" t="0" r="0" b="8890"/>
                  <wp:docPr id="714" name="Imagen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9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8FD6DF2" w14:textId="77777777" w:rsidTr="001A7639">
        <w:tc>
          <w:tcPr>
            <w:tcW w:w="4414" w:type="dxa"/>
          </w:tcPr>
          <w:p w14:paraId="6622AE3B" w14:textId="303A7BFE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EB3899A" wp14:editId="5B958E46">
                  <wp:extent cx="2160000" cy="2584800"/>
                  <wp:effectExtent l="0" t="0" r="0" b="6350"/>
                  <wp:docPr id="715" name="Imagen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8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B82EE51" w14:textId="4EC7A2E5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5BC1049E" wp14:editId="6B8BB1D2">
                  <wp:extent cx="2160000" cy="1900800"/>
                  <wp:effectExtent l="0" t="0" r="0" b="4445"/>
                  <wp:docPr id="716" name="Imagen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0C0F5D89" w14:textId="77777777" w:rsidTr="001A7639">
        <w:tc>
          <w:tcPr>
            <w:tcW w:w="4414" w:type="dxa"/>
          </w:tcPr>
          <w:p w14:paraId="3D6FB28F" w14:textId="4518F38D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9443120" wp14:editId="20F8C026">
                  <wp:extent cx="2160000" cy="1735200"/>
                  <wp:effectExtent l="0" t="0" r="0" b="0"/>
                  <wp:docPr id="717" name="Imagen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121E308" w14:textId="23C70329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24D11330" wp14:editId="58F45933">
                  <wp:extent cx="2160000" cy="1699200"/>
                  <wp:effectExtent l="0" t="0" r="0" b="0"/>
                  <wp:docPr id="718" name="Imagen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B867B1B" w14:textId="77777777" w:rsidTr="001A7639">
        <w:tc>
          <w:tcPr>
            <w:tcW w:w="4414" w:type="dxa"/>
          </w:tcPr>
          <w:p w14:paraId="44840A04" w14:textId="04D4D6BE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43EDEBC" wp14:editId="62AC3A9D">
                  <wp:extent cx="2160000" cy="1764000"/>
                  <wp:effectExtent l="0" t="0" r="0" b="8255"/>
                  <wp:docPr id="719" name="Imagen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881181B" w14:textId="0CE8492C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464BE584" wp14:editId="619692CC">
                  <wp:extent cx="2160000" cy="2872800"/>
                  <wp:effectExtent l="0" t="0" r="0" b="3810"/>
                  <wp:docPr id="720" name="Imagen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7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25D925F" w14:textId="77777777" w:rsidTr="001A7639">
        <w:tc>
          <w:tcPr>
            <w:tcW w:w="4414" w:type="dxa"/>
          </w:tcPr>
          <w:p w14:paraId="612D9698" w14:textId="50087FF6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7121D8B4" wp14:editId="608CBBD2">
                  <wp:extent cx="2160000" cy="1836000"/>
                  <wp:effectExtent l="0" t="0" r="0" b="0"/>
                  <wp:docPr id="723" name="Imagen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CF7329E" w14:textId="78D4F10B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1C303A9E" wp14:editId="64C719D5">
                  <wp:extent cx="2160000" cy="1828800"/>
                  <wp:effectExtent l="0" t="0" r="0" b="0"/>
                  <wp:docPr id="724" name="Imagen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56EF4653" w14:textId="77777777" w:rsidTr="001A7639">
        <w:tc>
          <w:tcPr>
            <w:tcW w:w="4414" w:type="dxa"/>
          </w:tcPr>
          <w:p w14:paraId="7AC4F81C" w14:textId="08438FF3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2F61061" wp14:editId="11051FF5">
                  <wp:extent cx="2160000" cy="2635200"/>
                  <wp:effectExtent l="0" t="0" r="0" b="0"/>
                  <wp:docPr id="725" name="Imagen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6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16F53D0" w14:textId="68F71CAF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B145FB4" wp14:editId="662DE00D">
                  <wp:extent cx="2160000" cy="1900800"/>
                  <wp:effectExtent l="0" t="0" r="0" b="4445"/>
                  <wp:docPr id="726" name="Imagen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33D961A9" w14:textId="77777777" w:rsidTr="001A7639">
        <w:tc>
          <w:tcPr>
            <w:tcW w:w="4414" w:type="dxa"/>
          </w:tcPr>
          <w:p w14:paraId="3469D06B" w14:textId="04E2AAC3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06BDAFE5" wp14:editId="59A9E72D">
                  <wp:extent cx="2160000" cy="1861200"/>
                  <wp:effectExtent l="0" t="0" r="0" b="5715"/>
                  <wp:docPr id="733" name="Imagen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6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A6D72C9" w14:textId="4B34FA30" w:rsidR="00DD25AE" w:rsidRPr="00D51716" w:rsidRDefault="007665E8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4A6EE3B8" wp14:editId="26DE4738">
                  <wp:extent cx="2160000" cy="1958400"/>
                  <wp:effectExtent l="0" t="0" r="0" b="3810"/>
                  <wp:docPr id="747" name="Imagen 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53706A7" w14:textId="77777777" w:rsidTr="001A7639">
        <w:tc>
          <w:tcPr>
            <w:tcW w:w="4414" w:type="dxa"/>
          </w:tcPr>
          <w:p w14:paraId="358465AA" w14:textId="71DAA8C3" w:rsidR="00DD25AE" w:rsidRPr="000837A9" w:rsidRDefault="007665E8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7665E8">
              <w:rPr>
                <w:b/>
                <w:noProof/>
                <w:lang w:val="es-MX"/>
              </w:rPr>
              <w:drawing>
                <wp:inline distT="0" distB="0" distL="0" distR="0" wp14:anchorId="6C892C22" wp14:editId="72155616">
                  <wp:extent cx="2160000" cy="1998000"/>
                  <wp:effectExtent l="0" t="0" r="0" b="2540"/>
                  <wp:docPr id="748" name="Imagen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33CF95C" w14:textId="7C646947" w:rsidR="00DD25AE" w:rsidRPr="00D51716" w:rsidRDefault="00636CE4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636CE4">
              <w:rPr>
                <w:b/>
                <w:noProof/>
                <w:lang w:val="es-MX"/>
              </w:rPr>
              <w:drawing>
                <wp:inline distT="0" distB="0" distL="0" distR="0" wp14:anchorId="3327C2DA" wp14:editId="7E2B94EC">
                  <wp:extent cx="1800000" cy="1591200"/>
                  <wp:effectExtent l="0" t="0" r="0" b="9525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3BF" w:rsidRPr="00D51716" w14:paraId="45CC29D2" w14:textId="77777777" w:rsidTr="000F27CC">
        <w:tc>
          <w:tcPr>
            <w:tcW w:w="8828" w:type="dxa"/>
            <w:gridSpan w:val="2"/>
          </w:tcPr>
          <w:p w14:paraId="0C62CFD7" w14:textId="44382194" w:rsidR="00EA53BF" w:rsidRPr="001B41A8" w:rsidRDefault="00B2180A" w:rsidP="00EA53BF">
            <w:pPr>
              <w:pStyle w:val="Prrafodelista"/>
              <w:ind w:left="459"/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X</w:t>
            </w:r>
            <w:r w:rsidR="00F03734">
              <w:rPr>
                <w:b/>
                <w:lang w:val="es-MX"/>
              </w:rPr>
              <w:t xml:space="preserve"> -</w:t>
            </w:r>
            <w:r w:rsidR="00636CE4">
              <w:rPr>
                <w:b/>
                <w:lang w:val="es-MX"/>
              </w:rPr>
              <w:t xml:space="preserve"> AGOSTO</w:t>
            </w:r>
          </w:p>
        </w:tc>
      </w:tr>
      <w:tr w:rsidR="008F30DF" w:rsidRPr="00D51716" w14:paraId="351AF303" w14:textId="77777777" w:rsidTr="001A7639">
        <w:tc>
          <w:tcPr>
            <w:tcW w:w="4414" w:type="dxa"/>
          </w:tcPr>
          <w:p w14:paraId="64B55B16" w14:textId="641D5286" w:rsidR="001B41A8" w:rsidRPr="001B41A8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3F3B8F8" wp14:editId="094C19A6">
                  <wp:extent cx="1800000" cy="1594800"/>
                  <wp:effectExtent l="0" t="0" r="0" b="5715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C744F82" w14:textId="15929A5D" w:rsidR="001B41A8" w:rsidRPr="001B41A8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34389EA1" wp14:editId="20D2E9D0">
                  <wp:extent cx="1800000" cy="1886400"/>
                  <wp:effectExtent l="0" t="0" r="0" b="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359D7809" w14:textId="77777777" w:rsidTr="001A7639">
        <w:tc>
          <w:tcPr>
            <w:tcW w:w="4414" w:type="dxa"/>
          </w:tcPr>
          <w:p w14:paraId="5140A2F4" w14:textId="3C80EC02" w:rsidR="001B41A8" w:rsidRPr="001B41A8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38EACF29" wp14:editId="3D775C0A">
                  <wp:extent cx="1800000" cy="1591200"/>
                  <wp:effectExtent l="0" t="0" r="0" b="9525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7B854E4" w14:textId="2E2ECEB8" w:rsidR="001B41A8" w:rsidRPr="001B41A8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54BD4022" wp14:editId="1EE00AFF">
                  <wp:extent cx="1800000" cy="1918800"/>
                  <wp:effectExtent l="0" t="0" r="0" b="5715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1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56373FA" w14:textId="77777777" w:rsidTr="001A7639">
        <w:tc>
          <w:tcPr>
            <w:tcW w:w="4414" w:type="dxa"/>
          </w:tcPr>
          <w:p w14:paraId="41C9F200" w14:textId="79FC0637" w:rsidR="001B41A8" w:rsidRPr="001B41A8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54876CEE" wp14:editId="1FDB338E">
                  <wp:extent cx="1800000" cy="2052000"/>
                  <wp:effectExtent l="0" t="0" r="0" b="5715"/>
                  <wp:docPr id="512" name="Imagen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B55CB41" w14:textId="1BB1F22E" w:rsidR="001B41A8" w:rsidRPr="001E42A1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14A48DA7" wp14:editId="79017DD4">
                  <wp:extent cx="1800000" cy="1566000"/>
                  <wp:effectExtent l="0" t="0" r="0" b="0"/>
                  <wp:docPr id="513" name="Imagen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7905A51" w14:textId="77777777" w:rsidTr="001A7639">
        <w:tc>
          <w:tcPr>
            <w:tcW w:w="4414" w:type="dxa"/>
          </w:tcPr>
          <w:p w14:paraId="25BE002E" w14:textId="00F8127E" w:rsidR="00CA15C9" w:rsidRPr="00CA15C9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7EA24A5" wp14:editId="3A4729B7">
                  <wp:extent cx="1800000" cy="1436400"/>
                  <wp:effectExtent l="0" t="0" r="0" b="0"/>
                  <wp:docPr id="514" name="Imagen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519BDBB" w14:textId="11699572" w:rsidR="00CA15C9" w:rsidRPr="00CA15C9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1A96F6C8" wp14:editId="2D6AAA16">
                  <wp:extent cx="1800000" cy="1789200"/>
                  <wp:effectExtent l="0" t="0" r="0" b="1905"/>
                  <wp:docPr id="515" name="Imagen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785F251" w14:textId="77777777" w:rsidTr="001A7639">
        <w:tc>
          <w:tcPr>
            <w:tcW w:w="4414" w:type="dxa"/>
          </w:tcPr>
          <w:p w14:paraId="2D3A59C1" w14:textId="7ED2B550" w:rsidR="00CA15C9" w:rsidRPr="00CA15C9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7482B007" wp14:editId="47706CFC">
                  <wp:extent cx="1800000" cy="1778400"/>
                  <wp:effectExtent l="0" t="0" r="0" b="0"/>
                  <wp:docPr id="516" name="Imagen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7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2920992" w14:textId="795A83D5" w:rsidR="00CA15C9" w:rsidRPr="00CA15C9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20806A75" wp14:editId="5CBFC3F0">
                  <wp:extent cx="1800000" cy="1886400"/>
                  <wp:effectExtent l="0" t="0" r="0" b="0"/>
                  <wp:docPr id="517" name="Imagen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37F3C63E" w14:textId="77777777" w:rsidTr="001A7639">
        <w:tc>
          <w:tcPr>
            <w:tcW w:w="4414" w:type="dxa"/>
          </w:tcPr>
          <w:p w14:paraId="69314E4B" w14:textId="0E0A2173" w:rsidR="00CA15C9" w:rsidRPr="00CA15C9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35B202BC" wp14:editId="1DF6201C">
                  <wp:extent cx="1800000" cy="1429200"/>
                  <wp:effectExtent l="0" t="0" r="0" b="0"/>
                  <wp:docPr id="519" name="Imagen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395769A" w14:textId="73A33256" w:rsidR="00CA15C9" w:rsidRPr="00CA15C9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56CF06ED" wp14:editId="237348E5">
                  <wp:extent cx="1800000" cy="2008800"/>
                  <wp:effectExtent l="0" t="0" r="0" b="0"/>
                  <wp:docPr id="522" name="Imagen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E1A7763" w14:textId="77777777" w:rsidTr="001A7639">
        <w:tc>
          <w:tcPr>
            <w:tcW w:w="4414" w:type="dxa"/>
          </w:tcPr>
          <w:p w14:paraId="67970744" w14:textId="5CE717FA" w:rsidR="00F55A5F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88FC523" wp14:editId="15F9BC65">
                  <wp:extent cx="1800000" cy="1908000"/>
                  <wp:effectExtent l="0" t="0" r="0" b="0"/>
                  <wp:docPr id="530" name="Imagen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FE9EAF" w14:textId="384E02FB" w:rsidR="00F55A5F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23D52376" wp14:editId="171A9A61">
                  <wp:extent cx="1800000" cy="1274400"/>
                  <wp:effectExtent l="0" t="0" r="0" b="2540"/>
                  <wp:docPr id="531" name="Imagen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2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0D9775DF" w14:textId="77777777" w:rsidTr="001A7639">
        <w:tc>
          <w:tcPr>
            <w:tcW w:w="4414" w:type="dxa"/>
          </w:tcPr>
          <w:p w14:paraId="5CE0D511" w14:textId="2BABB000" w:rsidR="00F55A5F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748BBD19" wp14:editId="1B407046">
                  <wp:extent cx="1800000" cy="1591200"/>
                  <wp:effectExtent l="0" t="0" r="0" b="9525"/>
                  <wp:docPr id="532" name="Imagen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85AC72A" w14:textId="5B1F0DFA" w:rsidR="00F55A5F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5168047D" wp14:editId="58C25D1C">
                  <wp:extent cx="1800000" cy="1566000"/>
                  <wp:effectExtent l="0" t="0" r="0" b="0"/>
                  <wp:docPr id="533" name="Imagen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52028E20" w14:textId="77777777" w:rsidTr="001A7639">
        <w:tc>
          <w:tcPr>
            <w:tcW w:w="4414" w:type="dxa"/>
          </w:tcPr>
          <w:p w14:paraId="0A80F138" w14:textId="7BFBAEBA" w:rsidR="00F55A5F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016B08E4" wp14:editId="07698E04">
                  <wp:extent cx="1800000" cy="1512000"/>
                  <wp:effectExtent l="0" t="0" r="0" b="0"/>
                  <wp:docPr id="534" name="Imagen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B29B75" w14:textId="3B4C4037" w:rsidR="00F55A5F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774849E1" wp14:editId="66FC9B17">
                  <wp:extent cx="1800000" cy="1425600"/>
                  <wp:effectExtent l="0" t="0" r="0" b="3175"/>
                  <wp:docPr id="535" name="Imagen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568FDD01" w14:textId="77777777" w:rsidTr="001A7639">
        <w:tc>
          <w:tcPr>
            <w:tcW w:w="4414" w:type="dxa"/>
          </w:tcPr>
          <w:p w14:paraId="58A42DFA" w14:textId="3C0FDAB3" w:rsidR="0038520E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4745CF95" wp14:editId="1EC00D7C">
                  <wp:extent cx="1800000" cy="1404000"/>
                  <wp:effectExtent l="0" t="0" r="0" b="5715"/>
                  <wp:docPr id="536" name="Imagen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D84B13B" w14:textId="0C73062B" w:rsidR="0038520E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33C06083" wp14:editId="0D124AEF">
                  <wp:extent cx="1800000" cy="1551600"/>
                  <wp:effectExtent l="0" t="0" r="0" b="0"/>
                  <wp:docPr id="537" name="Imagen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8FAC8F1" w14:textId="77777777" w:rsidTr="001A7639">
        <w:tc>
          <w:tcPr>
            <w:tcW w:w="4414" w:type="dxa"/>
          </w:tcPr>
          <w:p w14:paraId="681E4E85" w14:textId="2CE0B922" w:rsidR="0038520E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42B16EE" wp14:editId="7084BD12">
                  <wp:extent cx="1800000" cy="1908000"/>
                  <wp:effectExtent l="0" t="0" r="0" b="0"/>
                  <wp:docPr id="538" name="Imagen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DB73861" w14:textId="76667F57" w:rsidR="0038520E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55302EC1" wp14:editId="76572F6D">
                  <wp:extent cx="1800000" cy="1429200"/>
                  <wp:effectExtent l="0" t="0" r="0" b="0"/>
                  <wp:docPr id="539" name="Imagen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08DC7882" w14:textId="77777777" w:rsidTr="001A7639">
        <w:tc>
          <w:tcPr>
            <w:tcW w:w="4414" w:type="dxa"/>
          </w:tcPr>
          <w:p w14:paraId="37FB8803" w14:textId="5537ADAE" w:rsidR="0038520E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540ECE84" wp14:editId="6F6D63B9">
                  <wp:extent cx="1800000" cy="1443600"/>
                  <wp:effectExtent l="0" t="0" r="0" b="4445"/>
                  <wp:docPr id="540" name="Imagen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79DB959" w14:textId="0CA745A8" w:rsidR="0038520E" w:rsidRPr="00F55A5F" w:rsidRDefault="002463B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0827E705" wp14:editId="25FA3D41">
                  <wp:extent cx="1800000" cy="1537200"/>
                  <wp:effectExtent l="0" t="0" r="0" b="6350"/>
                  <wp:docPr id="541" name="Imagen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A0F270B" w14:textId="77777777" w:rsidTr="001A7639">
        <w:tc>
          <w:tcPr>
            <w:tcW w:w="4414" w:type="dxa"/>
          </w:tcPr>
          <w:p w14:paraId="5C68A7CA" w14:textId="2CAD8E64" w:rsidR="00F55A5F" w:rsidRPr="00F55A5F" w:rsidRDefault="002463B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193C6C9F" wp14:editId="62DCB4FA">
                  <wp:extent cx="1800000" cy="1983600"/>
                  <wp:effectExtent l="0" t="0" r="0" b="0"/>
                  <wp:docPr id="542" name="Imagen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5F9C534" w14:textId="11187887" w:rsidR="00F55A5F" w:rsidRPr="00F55A5F" w:rsidRDefault="002463B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drawing>
                <wp:inline distT="0" distB="0" distL="0" distR="0" wp14:anchorId="72D48F82" wp14:editId="0D3EFF55">
                  <wp:extent cx="1800000" cy="1465200"/>
                  <wp:effectExtent l="0" t="0" r="0" b="1905"/>
                  <wp:docPr id="543" name="Imagen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8C4A8B3" w14:textId="77777777" w:rsidTr="001A7639">
        <w:tc>
          <w:tcPr>
            <w:tcW w:w="4414" w:type="dxa"/>
          </w:tcPr>
          <w:p w14:paraId="654984EB" w14:textId="34423AB9" w:rsidR="00600608" w:rsidRPr="00F55A5F" w:rsidRDefault="002463B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2463B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BD38A98" wp14:editId="10B6FBF8">
                  <wp:extent cx="1800000" cy="1551600"/>
                  <wp:effectExtent l="0" t="0" r="0" b="0"/>
                  <wp:docPr id="544" name="Imagen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7D0F66" w14:textId="012294DD" w:rsidR="00600608" w:rsidRPr="00F55A5F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26B58282" wp14:editId="20C4D795">
                  <wp:extent cx="1800000" cy="1987200"/>
                  <wp:effectExtent l="0" t="0" r="0" b="0"/>
                  <wp:docPr id="545" name="Imagen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AD482DE" w14:textId="77777777" w:rsidTr="001A7639">
        <w:tc>
          <w:tcPr>
            <w:tcW w:w="4414" w:type="dxa"/>
          </w:tcPr>
          <w:p w14:paraId="7F381C47" w14:textId="08021EC1" w:rsidR="0048073B" w:rsidRPr="0048073B" w:rsidRDefault="007978B5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7978B5">
              <w:rPr>
                <w:b/>
                <w:noProof/>
                <w:lang w:eastAsia="es-CO"/>
              </w:rPr>
              <w:drawing>
                <wp:inline distT="0" distB="0" distL="0" distR="0" wp14:anchorId="129C6858" wp14:editId="78C46679">
                  <wp:extent cx="0" cy="0"/>
                  <wp:effectExtent l="0" t="0" r="0" b="0"/>
                  <wp:docPr id="326" name="Imagen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06229">
              <w:rPr>
                <w:noProof/>
                <w:lang w:eastAsia="es-CO"/>
              </w:rPr>
              <w:t xml:space="preserve"> </w:t>
            </w:r>
            <w:r w:rsidR="009E72F2" w:rsidRPr="009E72F2">
              <w:rPr>
                <w:noProof/>
                <w:lang w:eastAsia="es-CO"/>
              </w:rPr>
              <w:drawing>
                <wp:inline distT="0" distB="0" distL="0" distR="0" wp14:anchorId="546299E5" wp14:editId="2F0303CE">
                  <wp:extent cx="1800000" cy="1504800"/>
                  <wp:effectExtent l="0" t="0" r="0" b="635"/>
                  <wp:docPr id="551" name="Imagen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6A1DE29" w14:textId="2E240D54" w:rsidR="0048073B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38200C5C" wp14:editId="131020A4">
                  <wp:extent cx="1800000" cy="1371600"/>
                  <wp:effectExtent l="0" t="0" r="0" b="0"/>
                  <wp:docPr id="552" name="Imagen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0C6C6558" w14:textId="77777777" w:rsidTr="001A7639">
        <w:tc>
          <w:tcPr>
            <w:tcW w:w="4414" w:type="dxa"/>
          </w:tcPr>
          <w:p w14:paraId="113DB7A0" w14:textId="034AA253" w:rsidR="0048073B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614205A5" wp14:editId="6271E696">
                  <wp:extent cx="1800000" cy="1515600"/>
                  <wp:effectExtent l="0" t="0" r="0" b="8890"/>
                  <wp:docPr id="553" name="Imagen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BA2D66" w14:textId="2CECCC56" w:rsidR="0048073B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1367BB6A" wp14:editId="0861B2AA">
                  <wp:extent cx="1800000" cy="1836000"/>
                  <wp:effectExtent l="0" t="0" r="0" b="0"/>
                  <wp:docPr id="563" name="Imagen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9243DA2" w14:textId="77777777" w:rsidTr="001A7639">
        <w:tc>
          <w:tcPr>
            <w:tcW w:w="4414" w:type="dxa"/>
          </w:tcPr>
          <w:p w14:paraId="35C3ED76" w14:textId="2CA0E539" w:rsidR="009E72F2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3386801E" wp14:editId="43B20711">
                  <wp:extent cx="1800000" cy="1404000"/>
                  <wp:effectExtent l="0" t="0" r="0" b="5715"/>
                  <wp:docPr id="564" name="Imagen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879865C" w14:textId="528FF55F" w:rsidR="009E72F2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77C525BC" wp14:editId="44C6BFB2">
                  <wp:extent cx="1800000" cy="1443600"/>
                  <wp:effectExtent l="0" t="0" r="0" b="4445"/>
                  <wp:docPr id="565" name="Imagen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33D05470" w14:textId="77777777" w:rsidTr="001A7639">
        <w:tc>
          <w:tcPr>
            <w:tcW w:w="4414" w:type="dxa"/>
          </w:tcPr>
          <w:p w14:paraId="417E14DC" w14:textId="5C53B965" w:rsidR="009E72F2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12FC411E" wp14:editId="2416E1EA">
                  <wp:extent cx="1800000" cy="1576800"/>
                  <wp:effectExtent l="0" t="0" r="0" b="4445"/>
                  <wp:docPr id="566" name="Imagen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7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CF31098" w14:textId="5D2E271F" w:rsidR="009E72F2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4E9FB1E5" wp14:editId="29C751EB">
                  <wp:extent cx="1800000" cy="1778400"/>
                  <wp:effectExtent l="0" t="0" r="0" b="0"/>
                  <wp:docPr id="567" name="Imagen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7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9107B70" w14:textId="77777777" w:rsidTr="001A7639">
        <w:tc>
          <w:tcPr>
            <w:tcW w:w="4414" w:type="dxa"/>
          </w:tcPr>
          <w:p w14:paraId="5A440F86" w14:textId="3A2494E1" w:rsidR="009E72F2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287045EB" wp14:editId="3B258EEE">
                  <wp:extent cx="1800000" cy="1594800"/>
                  <wp:effectExtent l="0" t="0" r="0" b="5715"/>
                  <wp:docPr id="568" name="Imagen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014626C" w14:textId="2EE63655" w:rsidR="009E72F2" w:rsidRPr="0048073B" w:rsidRDefault="009E72F2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9E72F2">
              <w:rPr>
                <w:b/>
                <w:noProof/>
                <w:lang w:val="es-MX"/>
              </w:rPr>
              <w:drawing>
                <wp:inline distT="0" distB="0" distL="0" distR="0" wp14:anchorId="50BF2A4D" wp14:editId="72ED4A8A">
                  <wp:extent cx="1800000" cy="1663200"/>
                  <wp:effectExtent l="0" t="0" r="0" b="0"/>
                  <wp:docPr id="569" name="Imagen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12D9" w:rsidRPr="00D51716" w14:paraId="4333090A" w14:textId="77777777" w:rsidTr="006D06F0">
        <w:tc>
          <w:tcPr>
            <w:tcW w:w="8828" w:type="dxa"/>
            <w:gridSpan w:val="2"/>
          </w:tcPr>
          <w:p w14:paraId="06C15DAA" w14:textId="3BD9CD5A" w:rsidR="000012D9" w:rsidRPr="000012D9" w:rsidRDefault="000012D9" w:rsidP="000012D9">
            <w:pPr>
              <w:jc w:val="center"/>
              <w:rPr>
                <w:b/>
                <w:lang w:val="es-MX"/>
              </w:rPr>
            </w:pPr>
            <w:bookmarkStart w:id="1" w:name="_Hlk202360130"/>
            <w:r>
              <w:rPr>
                <w:b/>
                <w:lang w:val="es-MX"/>
              </w:rPr>
              <w:t xml:space="preserve">X - </w:t>
            </w:r>
            <w:r w:rsidR="006F2894">
              <w:rPr>
                <w:b/>
                <w:lang w:val="es-MX"/>
              </w:rPr>
              <w:t>SEPTIEMBRE</w:t>
            </w:r>
          </w:p>
        </w:tc>
      </w:tr>
      <w:tr w:rsidR="008F30DF" w:rsidRPr="00D51716" w14:paraId="15699439" w14:textId="77777777" w:rsidTr="001A7639">
        <w:tc>
          <w:tcPr>
            <w:tcW w:w="4414" w:type="dxa"/>
          </w:tcPr>
          <w:p w14:paraId="75D18DAA" w14:textId="489715FE" w:rsidR="0048073B" w:rsidRPr="0048073B" w:rsidRDefault="006F2894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6F2894">
              <w:rPr>
                <w:b/>
                <w:noProof/>
                <w:lang w:val="es-MX"/>
              </w:rPr>
              <w:drawing>
                <wp:inline distT="0" distB="0" distL="0" distR="0" wp14:anchorId="6733809D" wp14:editId="39240FE1">
                  <wp:extent cx="2160000" cy="1947600"/>
                  <wp:effectExtent l="0" t="0" r="0" b="0"/>
                  <wp:docPr id="626" name="Imagen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334A34E" w14:textId="6ABD59DF" w:rsidR="0048073B" w:rsidRPr="0048073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7D2DAB3B" wp14:editId="4D00BE99">
                  <wp:extent cx="2160000" cy="1749600"/>
                  <wp:effectExtent l="0" t="0" r="0" b="3175"/>
                  <wp:docPr id="627" name="Imagen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4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588E3633" w14:textId="77777777" w:rsidTr="001A7639">
        <w:tc>
          <w:tcPr>
            <w:tcW w:w="4414" w:type="dxa"/>
          </w:tcPr>
          <w:p w14:paraId="7CD6A81D" w14:textId="432CA832" w:rsidR="0048073B" w:rsidRPr="0048073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33D5E95" wp14:editId="31C59AB6">
                  <wp:extent cx="2160000" cy="1825200"/>
                  <wp:effectExtent l="0" t="0" r="0" b="3810"/>
                  <wp:docPr id="628" name="Imagen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2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1FC5679" w14:textId="0878E5CE" w:rsidR="0048073B" w:rsidRPr="0048073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2114C689" wp14:editId="7693A2FD">
                  <wp:extent cx="2160000" cy="1879200"/>
                  <wp:effectExtent l="0" t="0" r="0" b="6985"/>
                  <wp:docPr id="721" name="Imagen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57BEEA7" w14:textId="77777777" w:rsidTr="001A7639">
        <w:tc>
          <w:tcPr>
            <w:tcW w:w="4414" w:type="dxa"/>
          </w:tcPr>
          <w:p w14:paraId="00D9347B" w14:textId="03F77A6A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481FD613" wp14:editId="231252AA">
                  <wp:extent cx="2160000" cy="1803600"/>
                  <wp:effectExtent l="0" t="0" r="0" b="6350"/>
                  <wp:docPr id="722" name="Imagen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0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BF0051" w14:textId="21A01578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156473E3" wp14:editId="03343AF4">
                  <wp:extent cx="2160000" cy="1882800"/>
                  <wp:effectExtent l="0" t="0" r="0" b="3175"/>
                  <wp:docPr id="729" name="Imagen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5C8DB171" w14:textId="77777777" w:rsidTr="001A7639">
        <w:tc>
          <w:tcPr>
            <w:tcW w:w="4414" w:type="dxa"/>
          </w:tcPr>
          <w:p w14:paraId="3A9B248B" w14:textId="64413D76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35DFD662" wp14:editId="34D3BFF6">
                  <wp:extent cx="2160000" cy="1890000"/>
                  <wp:effectExtent l="0" t="0" r="0" b="0"/>
                  <wp:docPr id="730" name="Imagen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CD5AE54" w14:textId="2DF243BE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421DAA63" wp14:editId="679256F2">
                  <wp:extent cx="2160000" cy="1792800"/>
                  <wp:effectExtent l="0" t="0" r="0" b="0"/>
                  <wp:docPr id="731" name="Imagen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9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14350C6" w14:textId="77777777" w:rsidTr="001A7639">
        <w:tc>
          <w:tcPr>
            <w:tcW w:w="4414" w:type="dxa"/>
          </w:tcPr>
          <w:p w14:paraId="064E5B48" w14:textId="1E668439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DEB42AB" wp14:editId="02208B18">
                  <wp:extent cx="2160000" cy="1854000"/>
                  <wp:effectExtent l="0" t="0" r="0" b="0"/>
                  <wp:docPr id="732" name="Imagen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108ECF" w14:textId="3F69F420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5EC73CE0" wp14:editId="189473E5">
                  <wp:extent cx="2160000" cy="1818000"/>
                  <wp:effectExtent l="0" t="0" r="0" b="0"/>
                  <wp:docPr id="734" name="Imagen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838288B" w14:textId="77777777" w:rsidTr="001A7639">
        <w:tc>
          <w:tcPr>
            <w:tcW w:w="4414" w:type="dxa"/>
          </w:tcPr>
          <w:p w14:paraId="62E4B2A8" w14:textId="143BB26B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51387242" wp14:editId="1ABD9F87">
                  <wp:extent cx="2160000" cy="1767600"/>
                  <wp:effectExtent l="0" t="0" r="0" b="4445"/>
                  <wp:docPr id="735" name="Imagen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AA6B344" w14:textId="4787A5AB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39EB6797" wp14:editId="4E14E01B">
                  <wp:extent cx="2160000" cy="1742400"/>
                  <wp:effectExtent l="0" t="0" r="0" b="0"/>
                  <wp:docPr id="736" name="Imagen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1D8431B5" w14:textId="77777777" w:rsidTr="001A7639">
        <w:tc>
          <w:tcPr>
            <w:tcW w:w="4414" w:type="dxa"/>
          </w:tcPr>
          <w:p w14:paraId="779C2D58" w14:textId="46480742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544B4FA2" wp14:editId="7BEFA2FA">
                  <wp:extent cx="2160000" cy="1918800"/>
                  <wp:effectExtent l="0" t="0" r="0" b="5715"/>
                  <wp:docPr id="737" name="Imagen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1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D8474DE" w14:textId="14848889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3B769F93" wp14:editId="22528BEA">
                  <wp:extent cx="2160000" cy="2113200"/>
                  <wp:effectExtent l="0" t="0" r="0" b="1905"/>
                  <wp:docPr id="738" name="Imagen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54632D93" w14:textId="77777777" w:rsidTr="001A7639">
        <w:tc>
          <w:tcPr>
            <w:tcW w:w="4414" w:type="dxa"/>
          </w:tcPr>
          <w:p w14:paraId="03F502B3" w14:textId="3A7B8C6F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0C76188" wp14:editId="37AEEAFA">
                  <wp:extent cx="2160000" cy="1753200"/>
                  <wp:effectExtent l="0" t="0" r="0" b="0"/>
                  <wp:docPr id="739" name="Imagen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754EF6" w14:textId="30D19DE6" w:rsidR="007A6738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74A34303" wp14:editId="2E95E62E">
                  <wp:extent cx="2160000" cy="1836000"/>
                  <wp:effectExtent l="0" t="0" r="0" b="0"/>
                  <wp:docPr id="740" name="Imagen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0E874FE" w14:textId="77777777" w:rsidTr="001A7639">
        <w:tc>
          <w:tcPr>
            <w:tcW w:w="4414" w:type="dxa"/>
          </w:tcPr>
          <w:p w14:paraId="0BB7A902" w14:textId="578ABB32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003C644E" wp14:editId="25FEE83B">
                  <wp:extent cx="2160000" cy="2430000"/>
                  <wp:effectExtent l="0" t="0" r="0" b="8890"/>
                  <wp:docPr id="741" name="Imagen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FDB7371" w14:textId="00C1A7B9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204C10B7" wp14:editId="1A419EC8">
                  <wp:extent cx="2160000" cy="1846800"/>
                  <wp:effectExtent l="0" t="0" r="0" b="1270"/>
                  <wp:docPr id="742" name="Imagen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7E4C7AB" w14:textId="77777777" w:rsidTr="001A7639">
        <w:tc>
          <w:tcPr>
            <w:tcW w:w="4414" w:type="dxa"/>
          </w:tcPr>
          <w:p w14:paraId="7409B242" w14:textId="46137B46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746CF615" wp14:editId="6F1B9B7F">
                  <wp:extent cx="2160000" cy="1666800"/>
                  <wp:effectExtent l="0" t="0" r="0" b="0"/>
                  <wp:docPr id="743" name="Imagen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3087E5F" w14:textId="0DF97CF8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373BF57C" wp14:editId="4A19F74B">
                  <wp:extent cx="2160000" cy="1983600"/>
                  <wp:effectExtent l="0" t="0" r="0" b="0"/>
                  <wp:docPr id="744" name="Imagen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2EF9EA39" w14:textId="77777777" w:rsidTr="001A7639">
        <w:tc>
          <w:tcPr>
            <w:tcW w:w="4414" w:type="dxa"/>
          </w:tcPr>
          <w:p w14:paraId="71B36164" w14:textId="0A1EF671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0E0F775" wp14:editId="347BD62D">
                  <wp:extent cx="2160000" cy="1702800"/>
                  <wp:effectExtent l="0" t="0" r="0" b="0"/>
                  <wp:docPr id="745" name="Imagen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0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9AC3856" w14:textId="023826BC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3F32AB60" wp14:editId="61340E8D">
                  <wp:extent cx="2160000" cy="2138400"/>
                  <wp:effectExtent l="0" t="0" r="0" b="0"/>
                  <wp:docPr id="746" name="Imagen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672566F6" w14:textId="77777777" w:rsidTr="001A7639">
        <w:tc>
          <w:tcPr>
            <w:tcW w:w="4414" w:type="dxa"/>
          </w:tcPr>
          <w:p w14:paraId="1F53D908" w14:textId="0C8A5F4A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337661E4" wp14:editId="50ACBF8A">
                  <wp:extent cx="2160000" cy="2451600"/>
                  <wp:effectExtent l="0" t="0" r="0" b="6350"/>
                  <wp:docPr id="749" name="Imagen 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4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EB9C0C6" w14:textId="209A946E" w:rsidR="00B1527D" w:rsidRPr="005406BB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653CFC93" wp14:editId="2EB1E02C">
                  <wp:extent cx="2160000" cy="1818000"/>
                  <wp:effectExtent l="0" t="0" r="0" b="0"/>
                  <wp:docPr id="750" name="Imagen 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007D535" w14:textId="77777777" w:rsidTr="001A7639">
        <w:tc>
          <w:tcPr>
            <w:tcW w:w="4414" w:type="dxa"/>
          </w:tcPr>
          <w:p w14:paraId="1D62242E" w14:textId="736AAAA6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5E219000" wp14:editId="518B3156">
                  <wp:extent cx="2160000" cy="1882800"/>
                  <wp:effectExtent l="0" t="0" r="0" b="3175"/>
                  <wp:docPr id="751" name="Imagen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912C476" w14:textId="074B2355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689735AA" wp14:editId="115B0341">
                  <wp:extent cx="2160000" cy="2502000"/>
                  <wp:effectExtent l="0" t="0" r="0" b="0"/>
                  <wp:docPr id="752" name="Imagen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50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05C021FC" w14:textId="77777777" w:rsidTr="001A7639">
        <w:tc>
          <w:tcPr>
            <w:tcW w:w="4414" w:type="dxa"/>
          </w:tcPr>
          <w:p w14:paraId="5D6AC570" w14:textId="624762AA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7A0F683" wp14:editId="7A5B6183">
                  <wp:extent cx="2160000" cy="1926000"/>
                  <wp:effectExtent l="0" t="0" r="0" b="0"/>
                  <wp:docPr id="753" name="Imagen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4254B21" w14:textId="732C1249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7CC678C5" wp14:editId="3583CA48">
                  <wp:extent cx="2160000" cy="1846800"/>
                  <wp:effectExtent l="0" t="0" r="0" b="1270"/>
                  <wp:docPr id="754" name="Imagen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4E65C3B3" w14:textId="77777777" w:rsidTr="001A7639">
        <w:tc>
          <w:tcPr>
            <w:tcW w:w="4414" w:type="dxa"/>
          </w:tcPr>
          <w:p w14:paraId="3C70211B" w14:textId="21094880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7C2F15A9" wp14:editId="47112F56">
                  <wp:extent cx="2160000" cy="2062800"/>
                  <wp:effectExtent l="0" t="0" r="0" b="0"/>
                  <wp:docPr id="755" name="Imagen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0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4B2E772" w14:textId="6BBD1C47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50F2C428" wp14:editId="14BB543C">
                  <wp:extent cx="2160000" cy="1810800"/>
                  <wp:effectExtent l="0" t="0" r="0" b="0"/>
                  <wp:docPr id="756" name="Imagen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76E0147D" w14:textId="77777777" w:rsidTr="001A7639">
        <w:tc>
          <w:tcPr>
            <w:tcW w:w="4414" w:type="dxa"/>
          </w:tcPr>
          <w:p w14:paraId="7F85F9D5" w14:textId="6F5DC4BE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7B51AAAD" wp14:editId="66F43073">
                  <wp:extent cx="2160000" cy="1904400"/>
                  <wp:effectExtent l="0" t="0" r="0" b="635"/>
                  <wp:docPr id="757" name="Imagen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1CE6AB2" w14:textId="318CA638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7BD1751A" wp14:editId="03CF61BE">
                  <wp:extent cx="2160000" cy="1965600"/>
                  <wp:effectExtent l="0" t="0" r="0" b="0"/>
                  <wp:docPr id="758" name="Imagen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6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5DA9F46D" w14:textId="77777777" w:rsidTr="001A7639">
        <w:tc>
          <w:tcPr>
            <w:tcW w:w="4414" w:type="dxa"/>
          </w:tcPr>
          <w:p w14:paraId="0C1661A3" w14:textId="4416D272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A9429F8" wp14:editId="2C516145">
                  <wp:extent cx="2160000" cy="1926000"/>
                  <wp:effectExtent l="0" t="0" r="0" b="0"/>
                  <wp:docPr id="759" name="Imagen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1AC64F5" w14:textId="6695F20A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21735FCC" wp14:editId="76DB12A8">
                  <wp:extent cx="2160000" cy="1771200"/>
                  <wp:effectExtent l="0" t="0" r="0" b="635"/>
                  <wp:docPr id="760" name="Imagen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7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0DF" w:rsidRPr="00D51716" w14:paraId="71EB8EFD" w14:textId="77777777" w:rsidTr="001A7639">
        <w:tc>
          <w:tcPr>
            <w:tcW w:w="4414" w:type="dxa"/>
          </w:tcPr>
          <w:p w14:paraId="4DB57AF9" w14:textId="3851DE9A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8F30DF">
              <w:rPr>
                <w:b/>
                <w:noProof/>
                <w:lang w:val="es-MX"/>
              </w:rPr>
              <w:drawing>
                <wp:inline distT="0" distB="0" distL="0" distR="0" wp14:anchorId="37D57EF5" wp14:editId="432EBA2C">
                  <wp:extent cx="2160000" cy="1926000"/>
                  <wp:effectExtent l="0" t="0" r="0" b="0"/>
                  <wp:docPr id="761" name="Imagen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63B745B" w14:textId="77777777" w:rsidR="008F30DF" w:rsidRPr="008F30DF" w:rsidRDefault="008F30DF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</w:p>
        </w:tc>
      </w:tr>
      <w:bookmarkEnd w:id="1"/>
    </w:tbl>
    <w:p w14:paraId="7E56E1AD" w14:textId="77777777" w:rsidR="00E61E1E" w:rsidRDefault="00E61E1E" w:rsidP="00B921B4">
      <w:pPr>
        <w:jc w:val="center"/>
        <w:rPr>
          <w:b/>
          <w:lang w:val="es-MX"/>
        </w:rPr>
      </w:pPr>
    </w:p>
    <w:p w14:paraId="59CC37BE" w14:textId="7423B12F" w:rsidR="00A23457" w:rsidRDefault="009959B3" w:rsidP="009959B3">
      <w:pPr>
        <w:jc w:val="center"/>
        <w:rPr>
          <w:b/>
          <w:lang w:val="es-MX"/>
        </w:rPr>
      </w:pPr>
      <w:r>
        <w:rPr>
          <w:b/>
          <w:lang w:val="es-MX"/>
        </w:rPr>
        <w:t>TIC TOC</w:t>
      </w:r>
    </w:p>
    <w:p w14:paraId="185148B2" w14:textId="2033CB4C" w:rsidR="009959B3" w:rsidRPr="009959B3" w:rsidRDefault="009959B3" w:rsidP="009959B3">
      <w:pPr>
        <w:jc w:val="center"/>
        <w:rPr>
          <w:bCs/>
          <w:lang w:val="es-MX"/>
        </w:rPr>
      </w:pPr>
      <w:r>
        <w:rPr>
          <w:bCs/>
          <w:lang w:val="es-MX"/>
        </w:rPr>
        <w:t xml:space="preserve">Se abrió la plataforma tic </w:t>
      </w:r>
      <w:proofErr w:type="spellStart"/>
      <w:r>
        <w:rPr>
          <w:bCs/>
          <w:lang w:val="es-MX"/>
        </w:rPr>
        <w:t>toc</w:t>
      </w:r>
      <w:proofErr w:type="spellEnd"/>
      <w:r>
        <w:rPr>
          <w:bCs/>
          <w:lang w:val="es-MX"/>
        </w:rPr>
        <w:t xml:space="preserve"> para empezar a llegar a diversos públicos.</w:t>
      </w:r>
    </w:p>
    <w:p w14:paraId="0C365B7C" w14:textId="59BB45CA" w:rsidR="009959B3" w:rsidRDefault="009959B3" w:rsidP="009959B3">
      <w:pPr>
        <w:jc w:val="center"/>
        <w:rPr>
          <w:b/>
          <w:lang w:val="es-MX"/>
        </w:rPr>
      </w:pPr>
    </w:p>
    <w:p w14:paraId="6E5C9A45" w14:textId="2AEB3F20" w:rsidR="00A23457" w:rsidRDefault="00A23457" w:rsidP="00A23457">
      <w:pPr>
        <w:jc w:val="center"/>
        <w:rPr>
          <w:b/>
          <w:lang w:val="es-MX"/>
        </w:rPr>
      </w:pPr>
      <w:r>
        <w:rPr>
          <w:b/>
          <w:lang w:val="es-MX"/>
        </w:rPr>
        <w:t>SEDE ELECTRÓNICA</w:t>
      </w:r>
    </w:p>
    <w:p w14:paraId="1DE17CA1" w14:textId="055568F5" w:rsidR="00457276" w:rsidRDefault="00457276" w:rsidP="00A23457">
      <w:pPr>
        <w:jc w:val="center"/>
        <w:rPr>
          <w:b/>
          <w:lang w:val="es-MX"/>
        </w:rPr>
      </w:pPr>
    </w:p>
    <w:p w14:paraId="33A207EA" w14:textId="373571DB" w:rsidR="000F7379" w:rsidRDefault="000F7379" w:rsidP="000F7379">
      <w:pPr>
        <w:jc w:val="center"/>
        <w:rPr>
          <w:b/>
          <w:lang w:val="es-MX"/>
        </w:rPr>
      </w:pPr>
      <w:r>
        <w:rPr>
          <w:b/>
          <w:lang w:val="es-MX"/>
        </w:rPr>
        <w:t xml:space="preserve">JULIO - 3 </w:t>
      </w:r>
      <w:r w:rsidR="00D37720">
        <w:rPr>
          <w:b/>
          <w:lang w:val="es-MX"/>
        </w:rPr>
        <w:t>publicaciones</w:t>
      </w:r>
    </w:p>
    <w:p w14:paraId="0CA01618" w14:textId="4CE0CA7F" w:rsidR="00D37720" w:rsidRDefault="00D37720" w:rsidP="00D37720">
      <w:pPr>
        <w:jc w:val="center"/>
        <w:rPr>
          <w:b/>
          <w:lang w:val="es-MX"/>
        </w:rPr>
      </w:pPr>
      <w:r>
        <w:rPr>
          <w:b/>
          <w:lang w:val="es-MX"/>
        </w:rPr>
        <w:t>AGOSTO – 4 publicaciones</w:t>
      </w:r>
    </w:p>
    <w:p w14:paraId="7B4B238F" w14:textId="4DC66F4A" w:rsidR="00D37720" w:rsidRDefault="00D37720" w:rsidP="000F7379">
      <w:pPr>
        <w:jc w:val="center"/>
        <w:rPr>
          <w:b/>
          <w:lang w:val="es-MX"/>
        </w:rPr>
      </w:pPr>
      <w:r>
        <w:rPr>
          <w:b/>
          <w:lang w:val="es-MX"/>
        </w:rPr>
        <w:t>SEPTIEMBRE – 6 publicaciones</w:t>
      </w:r>
    </w:p>
    <w:p w14:paraId="0D948B95" w14:textId="10365039" w:rsidR="00323EEE" w:rsidRDefault="000F7379" w:rsidP="00903DEC">
      <w:pPr>
        <w:jc w:val="both"/>
        <w:rPr>
          <w:b/>
          <w:lang w:val="es-MX"/>
        </w:rPr>
      </w:pPr>
      <w:r w:rsidRPr="000F7379">
        <w:rPr>
          <w:b/>
          <w:noProof/>
          <w:lang w:val="es-MX"/>
        </w:rPr>
        <w:lastRenderedPageBreak/>
        <w:drawing>
          <wp:inline distT="0" distB="0" distL="0" distR="0" wp14:anchorId="0EB059A6" wp14:editId="4939C386">
            <wp:extent cx="5612130" cy="2847975"/>
            <wp:effectExtent l="0" t="0" r="7620" b="9525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63EE8" w14:textId="2213B516" w:rsidR="00323EEE" w:rsidRDefault="00323EEE" w:rsidP="00E4385F">
      <w:pPr>
        <w:rPr>
          <w:b/>
          <w:lang w:val="es-MX"/>
        </w:rPr>
      </w:pPr>
    </w:p>
    <w:p w14:paraId="6916D7D8" w14:textId="122B9AF8" w:rsidR="000F7379" w:rsidRDefault="000F7379" w:rsidP="00E4385F">
      <w:pPr>
        <w:rPr>
          <w:b/>
          <w:lang w:val="es-MX"/>
        </w:rPr>
      </w:pPr>
      <w:r w:rsidRPr="000F7379">
        <w:rPr>
          <w:b/>
          <w:noProof/>
          <w:lang w:val="es-MX"/>
        </w:rPr>
        <w:drawing>
          <wp:inline distT="0" distB="0" distL="0" distR="0" wp14:anchorId="2DE4E0E1" wp14:editId="0E07D922">
            <wp:extent cx="5612130" cy="3068955"/>
            <wp:effectExtent l="0" t="0" r="7620" b="0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06A26" w14:textId="293CFB86" w:rsidR="00323EEE" w:rsidRDefault="00323EEE" w:rsidP="00E4385F">
      <w:pPr>
        <w:rPr>
          <w:b/>
          <w:lang w:val="es-MX"/>
        </w:rPr>
      </w:pPr>
    </w:p>
    <w:p w14:paraId="238A0B17" w14:textId="459C8765" w:rsidR="00406BAB" w:rsidRDefault="00D37720" w:rsidP="00E4385F">
      <w:pPr>
        <w:rPr>
          <w:b/>
          <w:lang w:val="es-MX"/>
        </w:rPr>
      </w:pPr>
      <w:r w:rsidRPr="00D37720">
        <w:rPr>
          <w:b/>
          <w:noProof/>
          <w:lang w:val="es-MX"/>
        </w:rPr>
        <w:lastRenderedPageBreak/>
        <w:drawing>
          <wp:inline distT="0" distB="0" distL="0" distR="0" wp14:anchorId="21030E0D" wp14:editId="017E5DD6">
            <wp:extent cx="5612130" cy="2108835"/>
            <wp:effectExtent l="0" t="0" r="7620" b="5715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22A32" w14:textId="46FFAFE9" w:rsidR="00406BAB" w:rsidRDefault="00D37720" w:rsidP="00E4385F">
      <w:pPr>
        <w:rPr>
          <w:b/>
          <w:lang w:val="es-MX"/>
        </w:rPr>
      </w:pPr>
      <w:r w:rsidRPr="00D37720">
        <w:rPr>
          <w:b/>
          <w:noProof/>
          <w:lang w:val="es-MX"/>
        </w:rPr>
        <w:drawing>
          <wp:inline distT="0" distB="0" distL="0" distR="0" wp14:anchorId="348BDB6F" wp14:editId="7CAAFED8">
            <wp:extent cx="5612130" cy="2985135"/>
            <wp:effectExtent l="0" t="0" r="7620" b="5715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C58D5" w14:textId="7ADF0CDA" w:rsidR="00D37720" w:rsidRDefault="00D37720" w:rsidP="00E4385F">
      <w:pPr>
        <w:rPr>
          <w:b/>
          <w:lang w:val="es-MX"/>
        </w:rPr>
      </w:pPr>
      <w:r w:rsidRPr="00D37720">
        <w:rPr>
          <w:b/>
          <w:noProof/>
          <w:lang w:val="es-MX"/>
        </w:rPr>
        <w:lastRenderedPageBreak/>
        <w:drawing>
          <wp:inline distT="0" distB="0" distL="0" distR="0" wp14:anchorId="59FD02AD" wp14:editId="740C62B9">
            <wp:extent cx="5612130" cy="3877310"/>
            <wp:effectExtent l="0" t="0" r="7620" b="8890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CB44B" w14:textId="2DBDE219" w:rsidR="00E4385F" w:rsidRDefault="00A1570A" w:rsidP="00A1570A">
      <w:pPr>
        <w:jc w:val="center"/>
        <w:rPr>
          <w:b/>
          <w:lang w:val="es-MX"/>
        </w:rPr>
      </w:pPr>
      <w:r>
        <w:rPr>
          <w:b/>
          <w:lang w:val="es-MX"/>
        </w:rPr>
        <w:t>COMUNICACIÓN INTERNA</w:t>
      </w:r>
    </w:p>
    <w:p w14:paraId="6897B5D7" w14:textId="1F27F45D" w:rsidR="00A1570A" w:rsidRDefault="00A1570A" w:rsidP="00A1570A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860"/>
        <w:gridCol w:w="3085"/>
        <w:gridCol w:w="2883"/>
      </w:tblGrid>
      <w:tr w:rsidR="00A1570A" w14:paraId="5C28C985" w14:textId="77777777" w:rsidTr="00B50BA0">
        <w:tc>
          <w:tcPr>
            <w:tcW w:w="8828" w:type="dxa"/>
            <w:gridSpan w:val="3"/>
          </w:tcPr>
          <w:p w14:paraId="5BF4DF56" w14:textId="04D9E82D" w:rsidR="00A1570A" w:rsidRDefault="00A1570A" w:rsidP="00ED2624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MENSAJES WHATSAPP</w:t>
            </w:r>
            <w:r w:rsidR="00ED2624">
              <w:rPr>
                <w:b/>
                <w:lang w:val="es-MX"/>
              </w:rPr>
              <w:t xml:space="preserve"> “</w:t>
            </w:r>
            <w:r>
              <w:rPr>
                <w:b/>
                <w:lang w:val="es-MX"/>
              </w:rPr>
              <w:t>COMUNICACIÓN INTERNA</w:t>
            </w:r>
            <w:r w:rsidR="00ED2624">
              <w:rPr>
                <w:b/>
                <w:lang w:val="es-MX"/>
              </w:rPr>
              <w:t>”</w:t>
            </w:r>
          </w:p>
        </w:tc>
      </w:tr>
      <w:tr w:rsidR="00CA56BD" w14:paraId="5F831750" w14:textId="77777777" w:rsidTr="00B50BA0">
        <w:tc>
          <w:tcPr>
            <w:tcW w:w="8828" w:type="dxa"/>
            <w:gridSpan w:val="3"/>
          </w:tcPr>
          <w:p w14:paraId="2BEDDEA5" w14:textId="07E829AE" w:rsidR="00CA56BD" w:rsidRDefault="00511782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JULIO</w:t>
            </w:r>
          </w:p>
        </w:tc>
      </w:tr>
      <w:tr w:rsidR="008443AE" w14:paraId="37EACA92" w14:textId="77777777" w:rsidTr="002C2EC2">
        <w:tc>
          <w:tcPr>
            <w:tcW w:w="2860" w:type="dxa"/>
          </w:tcPr>
          <w:p w14:paraId="2D4F9A2D" w14:textId="09CACC80" w:rsidR="005668D3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lastRenderedPageBreak/>
              <w:drawing>
                <wp:inline distT="0" distB="0" distL="0" distR="0" wp14:anchorId="4413FC2D" wp14:editId="14F49ACA">
                  <wp:extent cx="1357200" cy="252000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61DA7C79" w14:textId="188A6C3B" w:rsidR="005668D3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1166D6F2" wp14:editId="7CDE72B7">
                  <wp:extent cx="1350000" cy="2520000"/>
                  <wp:effectExtent l="0" t="0" r="3175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15E61CC7" w14:textId="5C06CB50" w:rsidR="005668D3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0BB2A74A" wp14:editId="27E0C0E1">
                  <wp:extent cx="1350000" cy="2520000"/>
                  <wp:effectExtent l="0" t="0" r="3175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10CC" w14:paraId="1BCED12F" w14:textId="77777777" w:rsidTr="002C2EC2">
        <w:tc>
          <w:tcPr>
            <w:tcW w:w="2860" w:type="dxa"/>
          </w:tcPr>
          <w:p w14:paraId="276774AF" w14:textId="3DCC533D" w:rsidR="001C10CC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62A20FA5" wp14:editId="5310B709">
                  <wp:extent cx="1353600" cy="2520000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46F41EB0" w14:textId="0E196118" w:rsidR="001C10CC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7EAE7BEB" wp14:editId="31FE8745">
                  <wp:extent cx="1346400" cy="2520000"/>
                  <wp:effectExtent l="0" t="0" r="635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1E4A19DC" w14:textId="7366FD96" w:rsidR="001C10CC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511B639E" wp14:editId="2E8FC1A8">
                  <wp:extent cx="1357200" cy="252000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10CC" w14:paraId="25FCBEA0" w14:textId="77777777" w:rsidTr="002C2EC2">
        <w:tc>
          <w:tcPr>
            <w:tcW w:w="2860" w:type="dxa"/>
          </w:tcPr>
          <w:p w14:paraId="2004DEA1" w14:textId="2587E428" w:rsidR="001C10CC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lastRenderedPageBreak/>
              <w:drawing>
                <wp:inline distT="0" distB="0" distL="0" distR="0" wp14:anchorId="69489E48" wp14:editId="21514305">
                  <wp:extent cx="1360800" cy="2520000"/>
                  <wp:effectExtent l="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75DD8679" w14:textId="125DE22E" w:rsidR="001C10CC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36BAB4E3" wp14:editId="07AEC8A1">
                  <wp:extent cx="1368000" cy="2520000"/>
                  <wp:effectExtent l="0" t="0" r="381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4E7CD4CE" w14:textId="261274BF" w:rsidR="001C10CC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2D1593B6" wp14:editId="6C38494C">
                  <wp:extent cx="1389600" cy="2520000"/>
                  <wp:effectExtent l="0" t="0" r="127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458E" w14:paraId="0F670801" w14:textId="77777777" w:rsidTr="002C2EC2">
        <w:tc>
          <w:tcPr>
            <w:tcW w:w="2860" w:type="dxa"/>
          </w:tcPr>
          <w:p w14:paraId="3FBCBCE8" w14:textId="1D400BA1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3D0AEC24" wp14:editId="36C88712">
                  <wp:extent cx="1332000" cy="2520000"/>
                  <wp:effectExtent l="0" t="0" r="1905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46A7F3DC" w14:textId="75B1C805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405350CB" wp14:editId="16968F91">
                  <wp:extent cx="1360800" cy="2520000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3443281F" w14:textId="4D6C9BEE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drawing>
                <wp:inline distT="0" distB="0" distL="0" distR="0" wp14:anchorId="5AA6CD01" wp14:editId="25288E84">
                  <wp:extent cx="1360800" cy="25200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458E" w14:paraId="0F9A6799" w14:textId="77777777" w:rsidTr="002C2EC2">
        <w:tc>
          <w:tcPr>
            <w:tcW w:w="2860" w:type="dxa"/>
          </w:tcPr>
          <w:p w14:paraId="34F95CFE" w14:textId="0980D80E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  <w:r w:rsidRPr="006B458E">
              <w:rPr>
                <w:noProof/>
                <w:lang w:eastAsia="es-CO"/>
              </w:rPr>
              <w:lastRenderedPageBreak/>
              <w:drawing>
                <wp:inline distT="0" distB="0" distL="0" distR="0" wp14:anchorId="2EED55A6" wp14:editId="07E40103">
                  <wp:extent cx="1371600" cy="2520000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5D715417" w14:textId="77777777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883" w:type="dxa"/>
          </w:tcPr>
          <w:p w14:paraId="5FB3CBB2" w14:textId="77777777" w:rsidR="006B458E" w:rsidRPr="006A5305" w:rsidRDefault="006B458E" w:rsidP="006A5305">
            <w:pPr>
              <w:pStyle w:val="Prrafodelista"/>
              <w:numPr>
                <w:ilvl w:val="0"/>
                <w:numId w:val="16"/>
              </w:numPr>
              <w:jc w:val="center"/>
              <w:rPr>
                <w:b/>
                <w:noProof/>
                <w:lang w:eastAsia="es-CO"/>
              </w:rPr>
            </w:pPr>
          </w:p>
        </w:tc>
      </w:tr>
      <w:tr w:rsidR="00CA56BD" w14:paraId="68260D58" w14:textId="77777777" w:rsidTr="00A81185">
        <w:tc>
          <w:tcPr>
            <w:tcW w:w="8828" w:type="dxa"/>
            <w:gridSpan w:val="3"/>
          </w:tcPr>
          <w:p w14:paraId="4A743BC7" w14:textId="4A75D075" w:rsidR="00CA56BD" w:rsidRPr="00BD12A6" w:rsidRDefault="0072339A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AGOSTO</w:t>
            </w:r>
          </w:p>
        </w:tc>
      </w:tr>
      <w:tr w:rsidR="00F53649" w14:paraId="372B9B58" w14:textId="77777777" w:rsidTr="002C2EC2">
        <w:tc>
          <w:tcPr>
            <w:tcW w:w="2860" w:type="dxa"/>
          </w:tcPr>
          <w:p w14:paraId="5E00578F" w14:textId="7FD8FFB2" w:rsidR="00F53649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55D60041" wp14:editId="7EEAB843">
                  <wp:extent cx="1134000" cy="2520000"/>
                  <wp:effectExtent l="0" t="0" r="9525" b="0"/>
                  <wp:docPr id="582" name="Imagen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4E2BF4B2" w14:textId="083DA196" w:rsidR="00F53649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3F6CAF3D" wp14:editId="478B9665">
                  <wp:extent cx="1134000" cy="2520000"/>
                  <wp:effectExtent l="0" t="0" r="9525" b="0"/>
                  <wp:docPr id="581" name="Imagen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07573226" w14:textId="011A3C5F" w:rsidR="00F53649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668AB4DF" wp14:editId="7249ADDD">
                  <wp:extent cx="1134000" cy="2520000"/>
                  <wp:effectExtent l="0" t="0" r="9525" b="0"/>
                  <wp:docPr id="580" name="Imagen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649" w14:paraId="29B1B2F7" w14:textId="77777777" w:rsidTr="002C2EC2">
        <w:tc>
          <w:tcPr>
            <w:tcW w:w="2860" w:type="dxa"/>
          </w:tcPr>
          <w:p w14:paraId="1EF35A02" w14:textId="28449700" w:rsidR="00F53649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61A913" wp14:editId="3FA02215">
                  <wp:extent cx="1134000" cy="2520000"/>
                  <wp:effectExtent l="0" t="0" r="9525" b="0"/>
                  <wp:docPr id="579" name="Imagen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78D0CCCC" w14:textId="24D679A7" w:rsidR="00F53649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5305BAC2" wp14:editId="1DDA7C12">
                  <wp:extent cx="1134000" cy="2520000"/>
                  <wp:effectExtent l="0" t="0" r="9525" b="0"/>
                  <wp:docPr id="578" name="Imagen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7D4DB8A6" w14:textId="5AFEB6DE" w:rsidR="00F53649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78BA3FA2" wp14:editId="1C2813A7">
                  <wp:extent cx="1134000" cy="2520000"/>
                  <wp:effectExtent l="0" t="0" r="9525" b="0"/>
                  <wp:docPr id="577" name="Imagen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39A" w14:paraId="1781632A" w14:textId="77777777" w:rsidTr="002C2EC2">
        <w:tc>
          <w:tcPr>
            <w:tcW w:w="2860" w:type="dxa"/>
          </w:tcPr>
          <w:p w14:paraId="00F9A098" w14:textId="265BEC68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F8910F2" wp14:editId="385BF279">
                  <wp:extent cx="1134000" cy="2520000"/>
                  <wp:effectExtent l="0" t="0" r="9525" b="0"/>
                  <wp:docPr id="575" name="Imagen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0392A0D8" w14:textId="1830AD52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1E75E374" wp14:editId="2BA3A99D">
                  <wp:extent cx="1134000" cy="2520000"/>
                  <wp:effectExtent l="0" t="0" r="9525" b="0"/>
                  <wp:docPr id="574" name="Imagen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2B3125BC" w14:textId="57809F73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7C71E19B" wp14:editId="37E8FE8E">
                  <wp:extent cx="1134000" cy="2520000"/>
                  <wp:effectExtent l="0" t="0" r="9525" b="0"/>
                  <wp:docPr id="573" name="Imagen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39A" w14:paraId="52410B7B" w14:textId="77777777" w:rsidTr="002C2EC2">
        <w:tc>
          <w:tcPr>
            <w:tcW w:w="2860" w:type="dxa"/>
          </w:tcPr>
          <w:p w14:paraId="4FC058EB" w14:textId="18063852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AB71AA" wp14:editId="693460BA">
                  <wp:extent cx="1134000" cy="2520000"/>
                  <wp:effectExtent l="0" t="0" r="9525" b="0"/>
                  <wp:docPr id="572" name="Imagen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212011FB" w14:textId="676FAC55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42331AE3" wp14:editId="3D9B406B">
                  <wp:extent cx="1134000" cy="2520000"/>
                  <wp:effectExtent l="0" t="0" r="9525" b="0"/>
                  <wp:docPr id="571" name="Imagen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665E7F28" w14:textId="717C514E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49481B37" wp14:editId="6E48ECD0">
                  <wp:extent cx="1134000" cy="2520000"/>
                  <wp:effectExtent l="0" t="0" r="9525" b="0"/>
                  <wp:docPr id="570" name="Imagen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39A" w14:paraId="7600B0AC" w14:textId="77777777" w:rsidTr="002C2EC2">
        <w:tc>
          <w:tcPr>
            <w:tcW w:w="2860" w:type="dxa"/>
          </w:tcPr>
          <w:p w14:paraId="79D57EA7" w14:textId="084A462C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472A8E7" wp14:editId="5DC6721E">
                  <wp:extent cx="1134000" cy="2520000"/>
                  <wp:effectExtent l="0" t="0" r="9525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0E68C621" w14:textId="0BCDBB56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6E987ED2" wp14:editId="6B464169">
                  <wp:extent cx="1134000" cy="2520000"/>
                  <wp:effectExtent l="0" t="0" r="9525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6485A465" w14:textId="50322741" w:rsidR="0072339A" w:rsidRPr="006A5305" w:rsidRDefault="0072339A" w:rsidP="006A5305">
            <w:pPr>
              <w:pStyle w:val="Prrafodelista"/>
              <w:numPr>
                <w:ilvl w:val="0"/>
                <w:numId w:val="17"/>
              </w:numPr>
              <w:jc w:val="center"/>
              <w:rPr>
                <w:b/>
                <w:noProof/>
                <w:lang w:eastAsia="es-CO"/>
              </w:rPr>
            </w:pPr>
          </w:p>
        </w:tc>
      </w:tr>
      <w:tr w:rsidR="009D11AF" w14:paraId="032FFB66" w14:textId="77777777" w:rsidTr="002C2EC2">
        <w:tc>
          <w:tcPr>
            <w:tcW w:w="2860" w:type="dxa"/>
          </w:tcPr>
          <w:p w14:paraId="130F4B99" w14:textId="25C582DD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3085" w:type="dxa"/>
          </w:tcPr>
          <w:p w14:paraId="4CD3D545" w14:textId="77777777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883" w:type="dxa"/>
          </w:tcPr>
          <w:p w14:paraId="75A983BE" w14:textId="77777777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  <w:tr w:rsidR="00300545" w14:paraId="790131E9" w14:textId="77777777" w:rsidTr="00646194">
        <w:tc>
          <w:tcPr>
            <w:tcW w:w="8828" w:type="dxa"/>
            <w:gridSpan w:val="3"/>
          </w:tcPr>
          <w:p w14:paraId="4C08646B" w14:textId="2CA91364" w:rsidR="00300545" w:rsidRPr="00BD12A6" w:rsidRDefault="006A5305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SEPTIEMBRE</w:t>
            </w:r>
          </w:p>
        </w:tc>
      </w:tr>
      <w:tr w:rsidR="00300545" w14:paraId="5FF5D3D8" w14:textId="77777777" w:rsidTr="002C2EC2">
        <w:tc>
          <w:tcPr>
            <w:tcW w:w="2860" w:type="dxa"/>
          </w:tcPr>
          <w:p w14:paraId="5D17045F" w14:textId="652081BB" w:rsidR="00300545" w:rsidRPr="006A5305" w:rsidRDefault="00CC01E2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CC01E2">
              <w:rPr>
                <w:noProof/>
                <w:lang w:eastAsia="es-CO"/>
              </w:rPr>
              <w:lastRenderedPageBreak/>
              <w:drawing>
                <wp:inline distT="0" distB="0" distL="0" distR="0" wp14:anchorId="2B1DC637" wp14:editId="20EE108F">
                  <wp:extent cx="1544400" cy="2520000"/>
                  <wp:effectExtent l="0" t="0" r="0" b="0"/>
                  <wp:docPr id="762" name="Imagen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570F9BF5" w14:textId="1A36F191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48DE0CE9" wp14:editId="2AD39195">
                  <wp:extent cx="1706400" cy="2520000"/>
                  <wp:effectExtent l="0" t="0" r="8255" b="0"/>
                  <wp:docPr id="763" name="Imagen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0CDEF1FB" w14:textId="5300CBEB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609BD06F" wp14:editId="6A0022F1">
                  <wp:extent cx="1519200" cy="2520000"/>
                  <wp:effectExtent l="0" t="0" r="5080" b="0"/>
                  <wp:docPr id="764" name="Imagen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545" w14:paraId="506B052A" w14:textId="77777777" w:rsidTr="002C2EC2">
        <w:tc>
          <w:tcPr>
            <w:tcW w:w="2860" w:type="dxa"/>
          </w:tcPr>
          <w:p w14:paraId="630258CA" w14:textId="6041EE0D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5C566374" wp14:editId="4C6A916D">
                  <wp:extent cx="1504800" cy="2520000"/>
                  <wp:effectExtent l="0" t="0" r="635" b="0"/>
                  <wp:docPr id="765" name="Imagen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6C151FC3" w14:textId="008A664B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58830CA8" wp14:editId="52ED1C41">
                  <wp:extent cx="1515600" cy="2520000"/>
                  <wp:effectExtent l="0" t="0" r="8890" b="0"/>
                  <wp:docPr id="766" name="Imagen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017068A4" w14:textId="1A9FE7BE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038A1927" wp14:editId="132799F9">
                  <wp:extent cx="1519200" cy="2520000"/>
                  <wp:effectExtent l="0" t="0" r="5080" b="0"/>
                  <wp:docPr id="767" name="Imagen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545" w14:paraId="52668E64" w14:textId="77777777" w:rsidTr="002C2EC2">
        <w:tc>
          <w:tcPr>
            <w:tcW w:w="2860" w:type="dxa"/>
          </w:tcPr>
          <w:p w14:paraId="10B077B2" w14:textId="55F0FEFF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lastRenderedPageBreak/>
              <w:drawing>
                <wp:inline distT="0" distB="0" distL="0" distR="0" wp14:anchorId="197367B7" wp14:editId="743C73BA">
                  <wp:extent cx="1508400" cy="2520000"/>
                  <wp:effectExtent l="0" t="0" r="0" b="0"/>
                  <wp:docPr id="320" name="Imagen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5CEC9C56" w14:textId="780B7D2D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6BCE2ED1" wp14:editId="39C5D30D">
                  <wp:extent cx="1526400" cy="2520000"/>
                  <wp:effectExtent l="0" t="0" r="0" b="0"/>
                  <wp:docPr id="321" name="Imagen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7C3683AD" w14:textId="4412110A" w:rsidR="00300545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042498C2" wp14:editId="5A2D6433">
                  <wp:extent cx="1555200" cy="2520000"/>
                  <wp:effectExtent l="0" t="0" r="6985" b="0"/>
                  <wp:docPr id="322" name="Imagen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E38" w14:paraId="2B03BCE3" w14:textId="77777777" w:rsidTr="002C2EC2">
        <w:tc>
          <w:tcPr>
            <w:tcW w:w="2860" w:type="dxa"/>
          </w:tcPr>
          <w:p w14:paraId="2331CC05" w14:textId="6F0C231C" w:rsidR="00B82E38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noProof/>
                <w:lang w:eastAsia="es-CO"/>
              </w:rPr>
              <w:drawing>
                <wp:inline distT="0" distB="0" distL="0" distR="0" wp14:anchorId="3FABEEFF" wp14:editId="0C616ECB">
                  <wp:extent cx="1540800" cy="2520000"/>
                  <wp:effectExtent l="0" t="0" r="2540" b="0"/>
                  <wp:docPr id="323" name="Imagen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5" w:type="dxa"/>
          </w:tcPr>
          <w:p w14:paraId="486C8FE4" w14:textId="07CC709C" w:rsidR="00B82E38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b/>
                <w:noProof/>
                <w:lang w:eastAsia="es-CO"/>
              </w:rPr>
              <w:drawing>
                <wp:inline distT="0" distB="0" distL="0" distR="0" wp14:anchorId="4908C44C" wp14:editId="196D707E">
                  <wp:extent cx="1526400" cy="2520000"/>
                  <wp:effectExtent l="0" t="0" r="0" b="0"/>
                  <wp:docPr id="324" name="Imagen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3" w:type="dxa"/>
          </w:tcPr>
          <w:p w14:paraId="07D900E3" w14:textId="48FBA9EC" w:rsidR="00B82E38" w:rsidRPr="006A5305" w:rsidRDefault="006A5305" w:rsidP="006A5305">
            <w:pPr>
              <w:pStyle w:val="Prrafodelista"/>
              <w:numPr>
                <w:ilvl w:val="0"/>
                <w:numId w:val="18"/>
              </w:numPr>
              <w:jc w:val="center"/>
              <w:rPr>
                <w:b/>
                <w:noProof/>
                <w:lang w:eastAsia="es-CO"/>
              </w:rPr>
            </w:pPr>
            <w:r w:rsidRPr="006A5305">
              <w:rPr>
                <w:b/>
                <w:noProof/>
                <w:lang w:eastAsia="es-CO"/>
              </w:rPr>
              <w:drawing>
                <wp:inline distT="0" distB="0" distL="0" distR="0" wp14:anchorId="79B2A7CF" wp14:editId="0E990EE5">
                  <wp:extent cx="1548000" cy="2520000"/>
                  <wp:effectExtent l="0" t="0" r="0" b="0"/>
                  <wp:docPr id="325" name="Imagen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D665E8" w14:textId="77777777" w:rsidR="00A1570A" w:rsidRDefault="00A1570A" w:rsidP="00A1570A">
      <w:pPr>
        <w:jc w:val="center"/>
        <w:rPr>
          <w:b/>
          <w:lang w:val="es-MX"/>
        </w:rPr>
      </w:pPr>
    </w:p>
    <w:p w14:paraId="652D7517" w14:textId="77777777" w:rsidR="00D51716" w:rsidRDefault="00D51716" w:rsidP="00B921B4">
      <w:pPr>
        <w:jc w:val="center"/>
        <w:rPr>
          <w:b/>
          <w:lang w:val="es-MX"/>
        </w:rPr>
      </w:pPr>
    </w:p>
    <w:p w14:paraId="5BA37F85" w14:textId="0646A680" w:rsidR="00D51716" w:rsidRDefault="00D51716" w:rsidP="00B921B4">
      <w:pPr>
        <w:jc w:val="center"/>
        <w:rPr>
          <w:rFonts w:ascii="Arial" w:hAnsi="Arial" w:cs="Arial"/>
          <w:b/>
          <w:noProof/>
        </w:rPr>
      </w:pPr>
    </w:p>
    <w:p w14:paraId="2A5FF832" w14:textId="77777777" w:rsidR="00D51E3F" w:rsidRDefault="00D51E3F" w:rsidP="00B921B4">
      <w:pPr>
        <w:jc w:val="center"/>
        <w:rPr>
          <w:rFonts w:ascii="Arial" w:hAnsi="Arial" w:cs="Arial"/>
          <w:b/>
          <w:noProof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74"/>
        <w:gridCol w:w="4254"/>
      </w:tblGrid>
      <w:tr w:rsidR="00A1570A" w14:paraId="08C23598" w14:textId="77777777" w:rsidTr="004521F1">
        <w:tc>
          <w:tcPr>
            <w:tcW w:w="8828" w:type="dxa"/>
            <w:gridSpan w:val="2"/>
          </w:tcPr>
          <w:p w14:paraId="6C8D6E02" w14:textId="4BCA7B76" w:rsidR="00A1570A" w:rsidRDefault="00A1570A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FONDOS DE PANTALLA </w:t>
            </w:r>
          </w:p>
        </w:tc>
      </w:tr>
      <w:tr w:rsidR="00A1570A" w14:paraId="3BA3200C" w14:textId="77777777" w:rsidTr="00317F63">
        <w:tc>
          <w:tcPr>
            <w:tcW w:w="4574" w:type="dxa"/>
          </w:tcPr>
          <w:p w14:paraId="1D8ECD3B" w14:textId="17C14C42" w:rsidR="00A1570A" w:rsidRDefault="002C2EC2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2C2EC2">
              <w:rPr>
                <w:rFonts w:ascii="Arial" w:hAnsi="Arial" w:cs="Arial"/>
                <w:b/>
                <w:noProof/>
              </w:rPr>
              <w:lastRenderedPageBreak/>
              <w:drawing>
                <wp:inline distT="0" distB="0" distL="0" distR="0" wp14:anchorId="6D973805" wp14:editId="5D4D12EC">
                  <wp:extent cx="2734057" cy="1829055"/>
                  <wp:effectExtent l="0" t="0" r="9525" b="0"/>
                  <wp:docPr id="328" name="Imagen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057" cy="182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14:paraId="0A640F14" w14:textId="0FE604B9" w:rsidR="00A1570A" w:rsidRDefault="002C2EC2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2C2EC2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64FE089" wp14:editId="4165AB81">
                  <wp:extent cx="2534004" cy="1619476"/>
                  <wp:effectExtent l="0" t="0" r="0" b="0"/>
                  <wp:docPr id="329" name="Imagen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004" cy="1619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5CDF" w14:paraId="50F12ACE" w14:textId="77777777" w:rsidTr="00A853D2">
        <w:tc>
          <w:tcPr>
            <w:tcW w:w="8828" w:type="dxa"/>
            <w:gridSpan w:val="2"/>
          </w:tcPr>
          <w:p w14:paraId="7ED51E1D" w14:textId="4D257B8A" w:rsidR="00B65CDF" w:rsidRDefault="00B65CDF" w:rsidP="009F45D6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 xml:space="preserve">EVIDENCIA: </w:t>
            </w:r>
            <w:r w:rsidRPr="00B65CDF">
              <w:rPr>
                <w:rFonts w:ascii="Arial" w:hAnsi="Arial" w:cs="Arial"/>
                <w:noProof/>
              </w:rPr>
              <w:t>\\192.168.2.2\Wallpaper</w:t>
            </w:r>
          </w:p>
        </w:tc>
      </w:tr>
    </w:tbl>
    <w:p w14:paraId="15C00065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699D0253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1711408F" w14:textId="0BE668B2" w:rsidR="00F875DF" w:rsidRDefault="00F875DF" w:rsidP="00B921B4">
      <w:pPr>
        <w:jc w:val="center"/>
        <w:rPr>
          <w:noProof/>
        </w:rPr>
      </w:pPr>
    </w:p>
    <w:p w14:paraId="1FAACE26" w14:textId="77777777" w:rsidR="00F875DF" w:rsidRDefault="00F875DF" w:rsidP="00F875DF">
      <w:pPr>
        <w:spacing w:after="0" w:line="240" w:lineRule="auto"/>
        <w:rPr>
          <w:rFonts w:ascii="Arial" w:hAnsi="Arial" w:cs="Arial"/>
          <w:b/>
          <w:lang w:val="es-MX"/>
        </w:rPr>
      </w:pPr>
    </w:p>
    <w:p w14:paraId="1546AE6A" w14:textId="77777777" w:rsidR="00F875DF" w:rsidRDefault="00F875DF" w:rsidP="00B921B4">
      <w:pPr>
        <w:jc w:val="center"/>
        <w:rPr>
          <w:noProof/>
        </w:rPr>
      </w:pPr>
    </w:p>
    <w:p w14:paraId="2DDF2FAA" w14:textId="6FB14C51" w:rsidR="00E70C22" w:rsidRDefault="00E70C22" w:rsidP="00B921B4">
      <w:pPr>
        <w:jc w:val="center"/>
        <w:rPr>
          <w:noProof/>
        </w:rPr>
      </w:pPr>
    </w:p>
    <w:p w14:paraId="0053007E" w14:textId="3310AE81" w:rsidR="00A0698D" w:rsidRDefault="00A0698D" w:rsidP="00B921B4">
      <w:pPr>
        <w:jc w:val="center"/>
        <w:rPr>
          <w:noProof/>
        </w:rPr>
      </w:pPr>
    </w:p>
    <w:p w14:paraId="4C395A5A" w14:textId="67DBA0B6" w:rsidR="00A0698D" w:rsidRDefault="00A0698D" w:rsidP="00B921B4">
      <w:pPr>
        <w:jc w:val="center"/>
        <w:rPr>
          <w:noProof/>
        </w:rPr>
      </w:pPr>
    </w:p>
    <w:p w14:paraId="4D62AD43" w14:textId="0A2C1427" w:rsidR="00B853B2" w:rsidRDefault="00B853B2" w:rsidP="00B921B4">
      <w:pPr>
        <w:jc w:val="center"/>
        <w:rPr>
          <w:noProof/>
        </w:rPr>
      </w:pPr>
    </w:p>
    <w:p w14:paraId="7E100301" w14:textId="772B69B5" w:rsidR="00B853B2" w:rsidRDefault="00B853B2" w:rsidP="00B921B4">
      <w:pPr>
        <w:jc w:val="center"/>
        <w:rPr>
          <w:noProof/>
        </w:rPr>
      </w:pPr>
    </w:p>
    <w:p w14:paraId="6842B80B" w14:textId="4FC503FD" w:rsidR="00B853B2" w:rsidRDefault="00B853B2" w:rsidP="00B921B4">
      <w:pPr>
        <w:jc w:val="center"/>
        <w:rPr>
          <w:noProof/>
        </w:rPr>
      </w:pPr>
    </w:p>
    <w:p w14:paraId="0B5172E4" w14:textId="5119180C" w:rsidR="00020418" w:rsidRDefault="00020418" w:rsidP="00B921B4">
      <w:pPr>
        <w:jc w:val="center"/>
        <w:rPr>
          <w:noProof/>
        </w:rPr>
      </w:pPr>
    </w:p>
    <w:p w14:paraId="2F78349F" w14:textId="47D0DBBF" w:rsidR="00020418" w:rsidRDefault="00515E2A" w:rsidP="00B921B4">
      <w:pPr>
        <w:jc w:val="center"/>
        <w:rPr>
          <w:noProof/>
        </w:rPr>
      </w:pPr>
      <w:r w:rsidRPr="00515E2A">
        <w:rPr>
          <w:noProof/>
        </w:rPr>
        <w:lastRenderedPageBreak/>
        <w:drawing>
          <wp:inline distT="0" distB="0" distL="0" distR="0" wp14:anchorId="4768FBD7" wp14:editId="279FA14E">
            <wp:extent cx="5612130" cy="2720975"/>
            <wp:effectExtent l="0" t="0" r="762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B089A" w14:textId="4265D616" w:rsidR="00515E2A" w:rsidRDefault="00515E2A" w:rsidP="00B921B4">
      <w:pPr>
        <w:jc w:val="center"/>
        <w:rPr>
          <w:noProof/>
        </w:rPr>
      </w:pPr>
      <w:r w:rsidRPr="00515E2A">
        <w:rPr>
          <w:noProof/>
        </w:rPr>
        <w:drawing>
          <wp:inline distT="0" distB="0" distL="0" distR="0" wp14:anchorId="00244366" wp14:editId="3C3117AB">
            <wp:extent cx="5612130" cy="2392045"/>
            <wp:effectExtent l="0" t="0" r="762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2D119" w14:textId="1FC2041B" w:rsidR="00515E2A" w:rsidRDefault="00515E2A" w:rsidP="00B921B4">
      <w:pPr>
        <w:jc w:val="center"/>
        <w:rPr>
          <w:noProof/>
        </w:rPr>
      </w:pPr>
      <w:r w:rsidRPr="00515E2A">
        <w:rPr>
          <w:noProof/>
        </w:rPr>
        <w:lastRenderedPageBreak/>
        <w:drawing>
          <wp:inline distT="0" distB="0" distL="0" distR="0" wp14:anchorId="3CF38741" wp14:editId="488B36CC">
            <wp:extent cx="5612130" cy="265303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44B09" w14:textId="7CFEB60C" w:rsidR="00515E2A" w:rsidRDefault="00515E2A" w:rsidP="00B921B4">
      <w:pPr>
        <w:jc w:val="center"/>
        <w:rPr>
          <w:noProof/>
        </w:rPr>
      </w:pPr>
      <w:r w:rsidRPr="00515E2A">
        <w:rPr>
          <w:noProof/>
        </w:rPr>
        <w:drawing>
          <wp:inline distT="0" distB="0" distL="0" distR="0" wp14:anchorId="529AE458" wp14:editId="5907EAA2">
            <wp:extent cx="5612130" cy="910590"/>
            <wp:effectExtent l="0" t="0" r="762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F09AA" w14:textId="0A8BD6F0" w:rsidR="00020418" w:rsidRDefault="00020418" w:rsidP="00B921B4">
      <w:pPr>
        <w:jc w:val="center"/>
        <w:rPr>
          <w:noProof/>
        </w:rPr>
      </w:pPr>
    </w:p>
    <w:p w14:paraId="51563822" w14:textId="14A498A5" w:rsidR="009B0D8E" w:rsidRDefault="009B0D8E" w:rsidP="00B921B4">
      <w:pPr>
        <w:jc w:val="center"/>
        <w:rPr>
          <w:noProof/>
        </w:rPr>
      </w:pPr>
    </w:p>
    <w:sectPr w:rsidR="009B0D8E" w:rsidSect="00E84ADB">
      <w:headerReference w:type="even" r:id="rId273"/>
      <w:headerReference w:type="default" r:id="rId274"/>
      <w:footerReference w:type="default" r:id="rId275"/>
      <w:headerReference w:type="first" r:id="rId276"/>
      <w:pgSz w:w="12240" w:h="15840" w:code="1"/>
      <w:pgMar w:top="1418" w:right="1701" w:bottom="2268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DDB25" w14:textId="77777777" w:rsidR="001146B0" w:rsidRDefault="001146B0" w:rsidP="00E66E45">
      <w:pPr>
        <w:spacing w:after="0" w:line="240" w:lineRule="auto"/>
      </w:pPr>
      <w:r>
        <w:separator/>
      </w:r>
    </w:p>
  </w:endnote>
  <w:endnote w:type="continuationSeparator" w:id="0">
    <w:p w14:paraId="2E5BA65E" w14:textId="77777777" w:rsidR="001146B0" w:rsidRDefault="001146B0" w:rsidP="00E6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2BDAA" w14:textId="2FD94F55" w:rsidR="00A82F81" w:rsidRDefault="00E84ADB" w:rsidP="004E734A">
    <w:pPr>
      <w:pStyle w:val="Piedepgina"/>
      <w:ind w:left="-1701"/>
      <w:jc w:val="right"/>
    </w:pPr>
    <w:r>
      <w:rPr>
        <w:noProof/>
        <w:lang w:eastAsia="es-CO"/>
      </w:rPr>
      <w:drawing>
        <wp:anchor distT="0" distB="0" distL="114300" distR="114300" simplePos="0" relativeHeight="251658752" behindDoc="1" locked="0" layoutInCell="1" allowOverlap="1" wp14:anchorId="6DA23CF6" wp14:editId="6ABFB34C">
          <wp:simplePos x="0" y="0"/>
          <wp:positionH relativeFrom="column">
            <wp:posOffset>-1011555</wp:posOffset>
          </wp:positionH>
          <wp:positionV relativeFrom="paragraph">
            <wp:posOffset>-676910</wp:posOffset>
          </wp:positionV>
          <wp:extent cx="7650480" cy="1141730"/>
          <wp:effectExtent l="0" t="0" r="7620" b="0"/>
          <wp:wrapNone/>
          <wp:docPr id="1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5914" cy="11425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W w:w="11732" w:type="dxa"/>
      <w:tblInd w:w="-1701" w:type="dxa"/>
      <w:tblLook w:val="04A0" w:firstRow="1" w:lastRow="0" w:firstColumn="1" w:lastColumn="0" w:noHBand="0" w:noVBand="1"/>
    </w:tblPr>
    <w:tblGrid>
      <w:gridCol w:w="5796"/>
      <w:gridCol w:w="5936"/>
    </w:tblGrid>
    <w:tr w:rsidR="00A82F81" w:rsidRPr="00E25F48" w14:paraId="47AA2505" w14:textId="77777777" w:rsidTr="00E84ADB">
      <w:trPr>
        <w:trHeight w:val="68"/>
      </w:trPr>
      <w:tc>
        <w:tcPr>
          <w:tcW w:w="5796" w:type="dxa"/>
          <w:shd w:val="clear" w:color="auto" w:fill="auto"/>
          <w:vAlign w:val="center"/>
        </w:tcPr>
        <w:p w14:paraId="37A31E2A" w14:textId="03DC2738" w:rsidR="00A82F81" w:rsidRPr="00E25F48" w:rsidRDefault="00A82F81" w:rsidP="00E84ADB">
          <w:pPr>
            <w:pStyle w:val="Piedepgina"/>
            <w:jc w:val="center"/>
          </w:pPr>
        </w:p>
      </w:tc>
      <w:tc>
        <w:tcPr>
          <w:tcW w:w="5936" w:type="dxa"/>
          <w:shd w:val="clear" w:color="auto" w:fill="auto"/>
        </w:tcPr>
        <w:p w14:paraId="07C91152" w14:textId="18D6339C" w:rsidR="00A82F81" w:rsidRPr="00E25F48" w:rsidRDefault="00A82F81" w:rsidP="006150D1">
          <w:pPr>
            <w:pStyle w:val="Piedepgina"/>
          </w:pPr>
        </w:p>
      </w:tc>
    </w:tr>
  </w:tbl>
  <w:p w14:paraId="655B0D6D" w14:textId="77777777" w:rsidR="00A82F81" w:rsidRDefault="00A82F81" w:rsidP="004E734A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394911" w14:textId="77777777" w:rsidR="001146B0" w:rsidRDefault="001146B0" w:rsidP="00E66E45">
      <w:pPr>
        <w:spacing w:after="0" w:line="240" w:lineRule="auto"/>
      </w:pPr>
      <w:r>
        <w:separator/>
      </w:r>
    </w:p>
  </w:footnote>
  <w:footnote w:type="continuationSeparator" w:id="0">
    <w:p w14:paraId="1D039592" w14:textId="77777777" w:rsidR="001146B0" w:rsidRDefault="001146B0" w:rsidP="00E66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FA8F9" w14:textId="77777777" w:rsidR="00A82F81" w:rsidRDefault="009B0211">
    <w:pPr>
      <w:pStyle w:val="Encabezado"/>
    </w:pPr>
    <w:r>
      <w:rPr>
        <w:noProof/>
        <w:lang w:eastAsia="es-CO"/>
      </w:rPr>
      <w:pict w14:anchorId="47FCB1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1" o:spid="_x0000_s2066" type="#_x0000_t75" style="position:absolute;margin-left:0;margin-top:0;width:285.95pt;height:396.95pt;z-index:-251658752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831A5" w14:textId="1F7C869C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  <w:tbl>
    <w:tblPr>
      <w:tblW w:w="10207" w:type="dxa"/>
      <w:tblInd w:w="-743" w:type="dxa"/>
      <w:tblLook w:val="04A0" w:firstRow="1" w:lastRow="0" w:firstColumn="1" w:lastColumn="0" w:noHBand="0" w:noVBand="1"/>
    </w:tblPr>
    <w:tblGrid>
      <w:gridCol w:w="4489"/>
      <w:gridCol w:w="5718"/>
    </w:tblGrid>
    <w:tr w:rsidR="00A82F81" w:rsidRPr="00E25F48" w14:paraId="63B8F864" w14:textId="77777777" w:rsidTr="00E25F48">
      <w:tc>
        <w:tcPr>
          <w:tcW w:w="4489" w:type="dxa"/>
          <w:shd w:val="clear" w:color="auto" w:fill="auto"/>
        </w:tcPr>
        <w:p w14:paraId="6C056A12" w14:textId="47980275"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rPr>
              <w:noProof/>
              <w:lang w:eastAsia="es-CO"/>
            </w:rPr>
          </w:pPr>
        </w:p>
        <w:p w14:paraId="26C31A4B" w14:textId="5F6F8C8B" w:rsidR="00A82F81" w:rsidRPr="00E25F48" w:rsidRDefault="00E84ADB" w:rsidP="00E25F48">
          <w:pPr>
            <w:pStyle w:val="Encabezado"/>
            <w:tabs>
              <w:tab w:val="clear" w:pos="4419"/>
              <w:tab w:val="center" w:pos="7655"/>
            </w:tabs>
            <w:ind w:left="284"/>
          </w:pPr>
          <w:r>
            <w:rPr>
              <w:noProof/>
              <w:lang w:eastAsia="es-CO"/>
            </w:rPr>
            <w:drawing>
              <wp:inline distT="0" distB="0" distL="0" distR="0" wp14:anchorId="556F97E5" wp14:editId="35231F82">
                <wp:extent cx="2223770" cy="638175"/>
                <wp:effectExtent l="0" t="0" r="5080" b="9525"/>
                <wp:docPr id="576" name="Gráfico 5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Gráfico 4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23770" cy="638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18" w:type="dxa"/>
          <w:shd w:val="clear" w:color="auto" w:fill="auto"/>
        </w:tcPr>
        <w:p w14:paraId="25D47C80" w14:textId="64098D61" w:rsidR="00A82F81" w:rsidRPr="00E25F48" w:rsidRDefault="00A82F81" w:rsidP="00E84ADB">
          <w:pPr>
            <w:pStyle w:val="Encabezado"/>
            <w:tabs>
              <w:tab w:val="clear" w:pos="4419"/>
              <w:tab w:val="center" w:pos="7655"/>
            </w:tabs>
          </w:pPr>
        </w:p>
      </w:tc>
    </w:tr>
  </w:tbl>
  <w:p w14:paraId="4A1DEF84" w14:textId="77777777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B340BC" w14:textId="77777777" w:rsidR="00A82F81" w:rsidRDefault="009B0211">
    <w:pPr>
      <w:pStyle w:val="Encabezado"/>
    </w:pPr>
    <w:r>
      <w:rPr>
        <w:noProof/>
        <w:lang w:eastAsia="es-CO"/>
      </w:rPr>
      <w:pict w14:anchorId="5F042C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0" o:spid="_x0000_s2065" type="#_x0000_t75" style="position:absolute;margin-left:0;margin-top:0;width:285.95pt;height:396.95pt;z-index:-251659776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C69C3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E1605E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E31A4A"/>
    <w:multiLevelType w:val="hybridMultilevel"/>
    <w:tmpl w:val="A2B8DFF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1C0216"/>
    <w:multiLevelType w:val="hybridMultilevel"/>
    <w:tmpl w:val="5D5CE98C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1B00C8B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4F5656"/>
    <w:multiLevelType w:val="hybridMultilevel"/>
    <w:tmpl w:val="76062A3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781976"/>
    <w:multiLevelType w:val="hybridMultilevel"/>
    <w:tmpl w:val="C85AB0C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30761D"/>
    <w:multiLevelType w:val="hybridMultilevel"/>
    <w:tmpl w:val="33A82D7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7947B8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EC369B"/>
    <w:multiLevelType w:val="hybridMultilevel"/>
    <w:tmpl w:val="84B6A73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53C2D"/>
    <w:multiLevelType w:val="hybridMultilevel"/>
    <w:tmpl w:val="C85AB0C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1BA0BB3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7E7866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8705B0"/>
    <w:multiLevelType w:val="hybridMultilevel"/>
    <w:tmpl w:val="E4B8EF8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AD095F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BFD27EC"/>
    <w:multiLevelType w:val="hybridMultilevel"/>
    <w:tmpl w:val="76062A3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ADE71B4"/>
    <w:multiLevelType w:val="hybridMultilevel"/>
    <w:tmpl w:val="D1A2BDDE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F9C558C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3"/>
  </w:num>
  <w:num w:numId="3">
    <w:abstractNumId w:val="11"/>
  </w:num>
  <w:num w:numId="4">
    <w:abstractNumId w:val="3"/>
  </w:num>
  <w:num w:numId="5">
    <w:abstractNumId w:val="0"/>
  </w:num>
  <w:num w:numId="6">
    <w:abstractNumId w:val="1"/>
  </w:num>
  <w:num w:numId="7">
    <w:abstractNumId w:val="12"/>
  </w:num>
  <w:num w:numId="8">
    <w:abstractNumId w:val="14"/>
  </w:num>
  <w:num w:numId="9">
    <w:abstractNumId w:val="10"/>
  </w:num>
  <w:num w:numId="10">
    <w:abstractNumId w:val="4"/>
  </w:num>
  <w:num w:numId="11">
    <w:abstractNumId w:val="9"/>
  </w:num>
  <w:num w:numId="12">
    <w:abstractNumId w:val="17"/>
  </w:num>
  <w:num w:numId="13">
    <w:abstractNumId w:val="5"/>
  </w:num>
  <w:num w:numId="14">
    <w:abstractNumId w:val="6"/>
  </w:num>
  <w:num w:numId="15">
    <w:abstractNumId w:val="15"/>
  </w:num>
  <w:num w:numId="16">
    <w:abstractNumId w:val="2"/>
  </w:num>
  <w:num w:numId="17">
    <w:abstractNumId w:val="16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F70"/>
    <w:rsid w:val="00000516"/>
    <w:rsid w:val="000012D9"/>
    <w:rsid w:val="000025E4"/>
    <w:rsid w:val="00004124"/>
    <w:rsid w:val="000042D1"/>
    <w:rsid w:val="0001544F"/>
    <w:rsid w:val="00020418"/>
    <w:rsid w:val="0002314B"/>
    <w:rsid w:val="0002771D"/>
    <w:rsid w:val="00035F14"/>
    <w:rsid w:val="00037520"/>
    <w:rsid w:val="00041023"/>
    <w:rsid w:val="000456D2"/>
    <w:rsid w:val="00046137"/>
    <w:rsid w:val="00046BBF"/>
    <w:rsid w:val="00051829"/>
    <w:rsid w:val="00051C75"/>
    <w:rsid w:val="0005451E"/>
    <w:rsid w:val="00056286"/>
    <w:rsid w:val="00056419"/>
    <w:rsid w:val="0005650D"/>
    <w:rsid w:val="00056C7F"/>
    <w:rsid w:val="000577ED"/>
    <w:rsid w:val="00061E1B"/>
    <w:rsid w:val="000624DC"/>
    <w:rsid w:val="00065A75"/>
    <w:rsid w:val="00067743"/>
    <w:rsid w:val="000741C3"/>
    <w:rsid w:val="00076301"/>
    <w:rsid w:val="00080141"/>
    <w:rsid w:val="000831E5"/>
    <w:rsid w:val="000837A9"/>
    <w:rsid w:val="00083E87"/>
    <w:rsid w:val="00084E92"/>
    <w:rsid w:val="00092A99"/>
    <w:rsid w:val="000B06E7"/>
    <w:rsid w:val="000B258A"/>
    <w:rsid w:val="000B411D"/>
    <w:rsid w:val="000C135D"/>
    <w:rsid w:val="000C1F87"/>
    <w:rsid w:val="000C49C8"/>
    <w:rsid w:val="000D122C"/>
    <w:rsid w:val="000D594D"/>
    <w:rsid w:val="000D5E74"/>
    <w:rsid w:val="000D6DFC"/>
    <w:rsid w:val="000D7A02"/>
    <w:rsid w:val="000E653D"/>
    <w:rsid w:val="000F04DA"/>
    <w:rsid w:val="000F7379"/>
    <w:rsid w:val="00100C49"/>
    <w:rsid w:val="00105D0B"/>
    <w:rsid w:val="00105DA6"/>
    <w:rsid w:val="0010669E"/>
    <w:rsid w:val="00113B5B"/>
    <w:rsid w:val="001146B0"/>
    <w:rsid w:val="00116C6C"/>
    <w:rsid w:val="001204C8"/>
    <w:rsid w:val="00120DB4"/>
    <w:rsid w:val="00121A4B"/>
    <w:rsid w:val="0012358D"/>
    <w:rsid w:val="0013140B"/>
    <w:rsid w:val="0013177B"/>
    <w:rsid w:val="00134D95"/>
    <w:rsid w:val="00135AF0"/>
    <w:rsid w:val="00142EDC"/>
    <w:rsid w:val="00144425"/>
    <w:rsid w:val="00147629"/>
    <w:rsid w:val="00147BB7"/>
    <w:rsid w:val="00152A9B"/>
    <w:rsid w:val="0016070D"/>
    <w:rsid w:val="00172534"/>
    <w:rsid w:val="001852B7"/>
    <w:rsid w:val="00186E88"/>
    <w:rsid w:val="001872FA"/>
    <w:rsid w:val="00194681"/>
    <w:rsid w:val="001972C1"/>
    <w:rsid w:val="001A082B"/>
    <w:rsid w:val="001A454C"/>
    <w:rsid w:val="001B41A8"/>
    <w:rsid w:val="001C0345"/>
    <w:rsid w:val="001C10CC"/>
    <w:rsid w:val="001C1321"/>
    <w:rsid w:val="001D0207"/>
    <w:rsid w:val="001D095D"/>
    <w:rsid w:val="001D2B51"/>
    <w:rsid w:val="001D2D86"/>
    <w:rsid w:val="001D4FE1"/>
    <w:rsid w:val="001E0391"/>
    <w:rsid w:val="001E1FFD"/>
    <w:rsid w:val="001E2481"/>
    <w:rsid w:val="001E2958"/>
    <w:rsid w:val="001E42A1"/>
    <w:rsid w:val="00201F04"/>
    <w:rsid w:val="00206229"/>
    <w:rsid w:val="00213E5A"/>
    <w:rsid w:val="0022049F"/>
    <w:rsid w:val="00221EDB"/>
    <w:rsid w:val="00223E42"/>
    <w:rsid w:val="00223E66"/>
    <w:rsid w:val="0022576C"/>
    <w:rsid w:val="0022666D"/>
    <w:rsid w:val="0023541E"/>
    <w:rsid w:val="00236143"/>
    <w:rsid w:val="002411BC"/>
    <w:rsid w:val="0024454F"/>
    <w:rsid w:val="002463B8"/>
    <w:rsid w:val="00256CA1"/>
    <w:rsid w:val="002612BF"/>
    <w:rsid w:val="00261C60"/>
    <w:rsid w:val="00272492"/>
    <w:rsid w:val="0028162E"/>
    <w:rsid w:val="00281F17"/>
    <w:rsid w:val="00283786"/>
    <w:rsid w:val="00285737"/>
    <w:rsid w:val="00285915"/>
    <w:rsid w:val="00287940"/>
    <w:rsid w:val="00287B4E"/>
    <w:rsid w:val="002917EE"/>
    <w:rsid w:val="00295930"/>
    <w:rsid w:val="002967D3"/>
    <w:rsid w:val="002A400C"/>
    <w:rsid w:val="002A439B"/>
    <w:rsid w:val="002C1095"/>
    <w:rsid w:val="002C2EC2"/>
    <w:rsid w:val="002D0D7D"/>
    <w:rsid w:val="002D2D21"/>
    <w:rsid w:val="002D6AD1"/>
    <w:rsid w:val="002F1B0F"/>
    <w:rsid w:val="002F2878"/>
    <w:rsid w:val="002F3617"/>
    <w:rsid w:val="002F3BE7"/>
    <w:rsid w:val="002F5DEC"/>
    <w:rsid w:val="00300545"/>
    <w:rsid w:val="00301301"/>
    <w:rsid w:val="003045E0"/>
    <w:rsid w:val="00305BBA"/>
    <w:rsid w:val="0030615D"/>
    <w:rsid w:val="003073DF"/>
    <w:rsid w:val="00311779"/>
    <w:rsid w:val="0031218D"/>
    <w:rsid w:val="0031226F"/>
    <w:rsid w:val="0031300B"/>
    <w:rsid w:val="00315A48"/>
    <w:rsid w:val="00317F63"/>
    <w:rsid w:val="00323EEE"/>
    <w:rsid w:val="003278EB"/>
    <w:rsid w:val="003279EE"/>
    <w:rsid w:val="003328FE"/>
    <w:rsid w:val="00335E14"/>
    <w:rsid w:val="0034077B"/>
    <w:rsid w:val="003420F5"/>
    <w:rsid w:val="003444B0"/>
    <w:rsid w:val="003460BE"/>
    <w:rsid w:val="00351F33"/>
    <w:rsid w:val="00352CBC"/>
    <w:rsid w:val="0035627C"/>
    <w:rsid w:val="003564B8"/>
    <w:rsid w:val="00357804"/>
    <w:rsid w:val="0036159B"/>
    <w:rsid w:val="00364860"/>
    <w:rsid w:val="003704C8"/>
    <w:rsid w:val="00371760"/>
    <w:rsid w:val="00371C76"/>
    <w:rsid w:val="003800C7"/>
    <w:rsid w:val="00382718"/>
    <w:rsid w:val="00383210"/>
    <w:rsid w:val="0038520E"/>
    <w:rsid w:val="00394FF1"/>
    <w:rsid w:val="003A1BF2"/>
    <w:rsid w:val="003A3CD9"/>
    <w:rsid w:val="003A5424"/>
    <w:rsid w:val="003A6A10"/>
    <w:rsid w:val="003A6D1A"/>
    <w:rsid w:val="003B04F9"/>
    <w:rsid w:val="003B391F"/>
    <w:rsid w:val="003B3A79"/>
    <w:rsid w:val="003C0F38"/>
    <w:rsid w:val="003C47FE"/>
    <w:rsid w:val="003C7F5F"/>
    <w:rsid w:val="003D318A"/>
    <w:rsid w:val="003D428E"/>
    <w:rsid w:val="003D5943"/>
    <w:rsid w:val="003E5A21"/>
    <w:rsid w:val="003F28E8"/>
    <w:rsid w:val="003F6585"/>
    <w:rsid w:val="003F6941"/>
    <w:rsid w:val="004033F4"/>
    <w:rsid w:val="00404861"/>
    <w:rsid w:val="00405930"/>
    <w:rsid w:val="00406BAB"/>
    <w:rsid w:val="004079BA"/>
    <w:rsid w:val="0041391A"/>
    <w:rsid w:val="00420417"/>
    <w:rsid w:val="00421AED"/>
    <w:rsid w:val="004352FC"/>
    <w:rsid w:val="004366CB"/>
    <w:rsid w:val="00436BDA"/>
    <w:rsid w:val="00443EDF"/>
    <w:rsid w:val="00446983"/>
    <w:rsid w:val="00454463"/>
    <w:rsid w:val="00457276"/>
    <w:rsid w:val="0046712D"/>
    <w:rsid w:val="0048073B"/>
    <w:rsid w:val="00480975"/>
    <w:rsid w:val="004823BE"/>
    <w:rsid w:val="00484069"/>
    <w:rsid w:val="00486BBC"/>
    <w:rsid w:val="00491238"/>
    <w:rsid w:val="00491D3D"/>
    <w:rsid w:val="0049284F"/>
    <w:rsid w:val="00496B51"/>
    <w:rsid w:val="004A765E"/>
    <w:rsid w:val="004B2E21"/>
    <w:rsid w:val="004B318A"/>
    <w:rsid w:val="004B43FD"/>
    <w:rsid w:val="004B68A9"/>
    <w:rsid w:val="004C2FD5"/>
    <w:rsid w:val="004C40C1"/>
    <w:rsid w:val="004C5D24"/>
    <w:rsid w:val="004D0657"/>
    <w:rsid w:val="004D109A"/>
    <w:rsid w:val="004D30BB"/>
    <w:rsid w:val="004D3EC6"/>
    <w:rsid w:val="004E48C0"/>
    <w:rsid w:val="004E653E"/>
    <w:rsid w:val="004E734A"/>
    <w:rsid w:val="004F58FF"/>
    <w:rsid w:val="00503497"/>
    <w:rsid w:val="00506F23"/>
    <w:rsid w:val="00511782"/>
    <w:rsid w:val="0051381F"/>
    <w:rsid w:val="00515E2A"/>
    <w:rsid w:val="00516DC6"/>
    <w:rsid w:val="00521CDF"/>
    <w:rsid w:val="005249A5"/>
    <w:rsid w:val="0053021C"/>
    <w:rsid w:val="00532A2A"/>
    <w:rsid w:val="00535651"/>
    <w:rsid w:val="005406BB"/>
    <w:rsid w:val="005461B7"/>
    <w:rsid w:val="00554D91"/>
    <w:rsid w:val="00557E2D"/>
    <w:rsid w:val="00565965"/>
    <w:rsid w:val="005668D3"/>
    <w:rsid w:val="005677E4"/>
    <w:rsid w:val="00570E63"/>
    <w:rsid w:val="00575D07"/>
    <w:rsid w:val="0057780A"/>
    <w:rsid w:val="005837CB"/>
    <w:rsid w:val="0058482A"/>
    <w:rsid w:val="00585D47"/>
    <w:rsid w:val="00592132"/>
    <w:rsid w:val="00595DD9"/>
    <w:rsid w:val="00596EC4"/>
    <w:rsid w:val="005A1261"/>
    <w:rsid w:val="005A30E6"/>
    <w:rsid w:val="005A55D7"/>
    <w:rsid w:val="005A6EE9"/>
    <w:rsid w:val="005A703C"/>
    <w:rsid w:val="005B6E07"/>
    <w:rsid w:val="005B72EF"/>
    <w:rsid w:val="005C3347"/>
    <w:rsid w:val="005D4A02"/>
    <w:rsid w:val="005D6BC6"/>
    <w:rsid w:val="005D70D0"/>
    <w:rsid w:val="005E1B23"/>
    <w:rsid w:val="005F74B4"/>
    <w:rsid w:val="005F7B5B"/>
    <w:rsid w:val="005F7BE7"/>
    <w:rsid w:val="00600608"/>
    <w:rsid w:val="00600A2E"/>
    <w:rsid w:val="00602E7A"/>
    <w:rsid w:val="00603C96"/>
    <w:rsid w:val="006103AB"/>
    <w:rsid w:val="00611EAB"/>
    <w:rsid w:val="006134B7"/>
    <w:rsid w:val="006150D1"/>
    <w:rsid w:val="0061722E"/>
    <w:rsid w:val="00617487"/>
    <w:rsid w:val="00622D0A"/>
    <w:rsid w:val="00626E9A"/>
    <w:rsid w:val="006325E7"/>
    <w:rsid w:val="00634276"/>
    <w:rsid w:val="006363AA"/>
    <w:rsid w:val="00636CE4"/>
    <w:rsid w:val="00642749"/>
    <w:rsid w:val="0064327D"/>
    <w:rsid w:val="00654A2D"/>
    <w:rsid w:val="0065717B"/>
    <w:rsid w:val="0067008C"/>
    <w:rsid w:val="00683D4C"/>
    <w:rsid w:val="00693193"/>
    <w:rsid w:val="006974A1"/>
    <w:rsid w:val="006A01B8"/>
    <w:rsid w:val="006A5305"/>
    <w:rsid w:val="006B27B0"/>
    <w:rsid w:val="006B458E"/>
    <w:rsid w:val="006B5E91"/>
    <w:rsid w:val="006C419D"/>
    <w:rsid w:val="006C60B1"/>
    <w:rsid w:val="006C6382"/>
    <w:rsid w:val="006C685C"/>
    <w:rsid w:val="006E0EEB"/>
    <w:rsid w:val="006E2255"/>
    <w:rsid w:val="006E2DDB"/>
    <w:rsid w:val="006E3D83"/>
    <w:rsid w:val="006E3D99"/>
    <w:rsid w:val="006E5F8F"/>
    <w:rsid w:val="006E6CB9"/>
    <w:rsid w:val="006F2894"/>
    <w:rsid w:val="006F5EE0"/>
    <w:rsid w:val="006F6F0D"/>
    <w:rsid w:val="006F7D24"/>
    <w:rsid w:val="00701D23"/>
    <w:rsid w:val="0070256A"/>
    <w:rsid w:val="00704106"/>
    <w:rsid w:val="007053DE"/>
    <w:rsid w:val="007170FD"/>
    <w:rsid w:val="0072339A"/>
    <w:rsid w:val="007234F0"/>
    <w:rsid w:val="00733BB6"/>
    <w:rsid w:val="00740891"/>
    <w:rsid w:val="007457EE"/>
    <w:rsid w:val="00751A3B"/>
    <w:rsid w:val="007553C6"/>
    <w:rsid w:val="007560AF"/>
    <w:rsid w:val="00756991"/>
    <w:rsid w:val="00761FFA"/>
    <w:rsid w:val="00764943"/>
    <w:rsid w:val="00764D67"/>
    <w:rsid w:val="007665E8"/>
    <w:rsid w:val="00771311"/>
    <w:rsid w:val="00781984"/>
    <w:rsid w:val="00782565"/>
    <w:rsid w:val="00791F1F"/>
    <w:rsid w:val="007978B5"/>
    <w:rsid w:val="007A1818"/>
    <w:rsid w:val="007A3558"/>
    <w:rsid w:val="007A5521"/>
    <w:rsid w:val="007A6738"/>
    <w:rsid w:val="007A7823"/>
    <w:rsid w:val="007B03CD"/>
    <w:rsid w:val="007B119A"/>
    <w:rsid w:val="007B5C36"/>
    <w:rsid w:val="007B6FE8"/>
    <w:rsid w:val="007C3469"/>
    <w:rsid w:val="007E04F4"/>
    <w:rsid w:val="007E17A2"/>
    <w:rsid w:val="007E1897"/>
    <w:rsid w:val="007E1EE7"/>
    <w:rsid w:val="007E2747"/>
    <w:rsid w:val="007E561F"/>
    <w:rsid w:val="007E5AAD"/>
    <w:rsid w:val="007E7540"/>
    <w:rsid w:val="007F045F"/>
    <w:rsid w:val="007F51B1"/>
    <w:rsid w:val="00801BCA"/>
    <w:rsid w:val="00801DEA"/>
    <w:rsid w:val="00801E00"/>
    <w:rsid w:val="00805BCD"/>
    <w:rsid w:val="00806695"/>
    <w:rsid w:val="00810BDC"/>
    <w:rsid w:val="00817AB6"/>
    <w:rsid w:val="00820344"/>
    <w:rsid w:val="0082308F"/>
    <w:rsid w:val="00827D9E"/>
    <w:rsid w:val="00843531"/>
    <w:rsid w:val="008443AE"/>
    <w:rsid w:val="00847F70"/>
    <w:rsid w:val="00862B53"/>
    <w:rsid w:val="00863E3C"/>
    <w:rsid w:val="008643F5"/>
    <w:rsid w:val="00866525"/>
    <w:rsid w:val="00866B4F"/>
    <w:rsid w:val="0086741E"/>
    <w:rsid w:val="00870CA2"/>
    <w:rsid w:val="00871CDD"/>
    <w:rsid w:val="00882A93"/>
    <w:rsid w:val="00882C31"/>
    <w:rsid w:val="0089188B"/>
    <w:rsid w:val="0089268D"/>
    <w:rsid w:val="008928A7"/>
    <w:rsid w:val="00894287"/>
    <w:rsid w:val="008A138C"/>
    <w:rsid w:val="008B16D2"/>
    <w:rsid w:val="008C1B00"/>
    <w:rsid w:val="008C68DA"/>
    <w:rsid w:val="008C7E31"/>
    <w:rsid w:val="008D4915"/>
    <w:rsid w:val="008D4CF7"/>
    <w:rsid w:val="008E1B9B"/>
    <w:rsid w:val="008E2585"/>
    <w:rsid w:val="008E5B0B"/>
    <w:rsid w:val="008E6FD4"/>
    <w:rsid w:val="008F30DF"/>
    <w:rsid w:val="008F4BCF"/>
    <w:rsid w:val="008F5EB3"/>
    <w:rsid w:val="00903C0E"/>
    <w:rsid w:val="00903DEC"/>
    <w:rsid w:val="00906D63"/>
    <w:rsid w:val="00911A0D"/>
    <w:rsid w:val="00917401"/>
    <w:rsid w:val="0092240E"/>
    <w:rsid w:val="00923B37"/>
    <w:rsid w:val="00933094"/>
    <w:rsid w:val="00935E48"/>
    <w:rsid w:val="00936763"/>
    <w:rsid w:val="00943B64"/>
    <w:rsid w:val="00944EF1"/>
    <w:rsid w:val="00945977"/>
    <w:rsid w:val="0096555D"/>
    <w:rsid w:val="00966DEC"/>
    <w:rsid w:val="009713D9"/>
    <w:rsid w:val="00974021"/>
    <w:rsid w:val="00974D08"/>
    <w:rsid w:val="00976657"/>
    <w:rsid w:val="00983A9D"/>
    <w:rsid w:val="009903B9"/>
    <w:rsid w:val="0099308A"/>
    <w:rsid w:val="009959B3"/>
    <w:rsid w:val="00996539"/>
    <w:rsid w:val="009A01D0"/>
    <w:rsid w:val="009B0211"/>
    <w:rsid w:val="009B0D8E"/>
    <w:rsid w:val="009B20C1"/>
    <w:rsid w:val="009C0DE9"/>
    <w:rsid w:val="009C1702"/>
    <w:rsid w:val="009C3BB5"/>
    <w:rsid w:val="009C4837"/>
    <w:rsid w:val="009C789A"/>
    <w:rsid w:val="009D0C3C"/>
    <w:rsid w:val="009D11AF"/>
    <w:rsid w:val="009D7538"/>
    <w:rsid w:val="009D794D"/>
    <w:rsid w:val="009D7CA0"/>
    <w:rsid w:val="009E61D7"/>
    <w:rsid w:val="009E72F2"/>
    <w:rsid w:val="009F05DB"/>
    <w:rsid w:val="009F1121"/>
    <w:rsid w:val="009F45D6"/>
    <w:rsid w:val="009F5397"/>
    <w:rsid w:val="009F6CC0"/>
    <w:rsid w:val="009F7A05"/>
    <w:rsid w:val="00A00BAC"/>
    <w:rsid w:val="00A02D00"/>
    <w:rsid w:val="00A05860"/>
    <w:rsid w:val="00A0698D"/>
    <w:rsid w:val="00A078F1"/>
    <w:rsid w:val="00A1276D"/>
    <w:rsid w:val="00A1414A"/>
    <w:rsid w:val="00A145A0"/>
    <w:rsid w:val="00A14FAE"/>
    <w:rsid w:val="00A1570A"/>
    <w:rsid w:val="00A2000D"/>
    <w:rsid w:val="00A212DB"/>
    <w:rsid w:val="00A2176B"/>
    <w:rsid w:val="00A23457"/>
    <w:rsid w:val="00A23B29"/>
    <w:rsid w:val="00A25047"/>
    <w:rsid w:val="00A2658C"/>
    <w:rsid w:val="00A268F7"/>
    <w:rsid w:val="00A31FAE"/>
    <w:rsid w:val="00A36B3C"/>
    <w:rsid w:val="00A373F4"/>
    <w:rsid w:val="00A42758"/>
    <w:rsid w:val="00A42AE9"/>
    <w:rsid w:val="00A61EE0"/>
    <w:rsid w:val="00A67055"/>
    <w:rsid w:val="00A73336"/>
    <w:rsid w:val="00A7376B"/>
    <w:rsid w:val="00A747AF"/>
    <w:rsid w:val="00A80AEE"/>
    <w:rsid w:val="00A80CB3"/>
    <w:rsid w:val="00A82F81"/>
    <w:rsid w:val="00A90E7A"/>
    <w:rsid w:val="00AA0ACC"/>
    <w:rsid w:val="00AA1B40"/>
    <w:rsid w:val="00AA2268"/>
    <w:rsid w:val="00AA2929"/>
    <w:rsid w:val="00AA5E22"/>
    <w:rsid w:val="00AB0332"/>
    <w:rsid w:val="00AB19B7"/>
    <w:rsid w:val="00AB7335"/>
    <w:rsid w:val="00AC5165"/>
    <w:rsid w:val="00AD2AA6"/>
    <w:rsid w:val="00AD5D2D"/>
    <w:rsid w:val="00AF49D4"/>
    <w:rsid w:val="00AF6883"/>
    <w:rsid w:val="00AF6A61"/>
    <w:rsid w:val="00B01589"/>
    <w:rsid w:val="00B07DB2"/>
    <w:rsid w:val="00B13980"/>
    <w:rsid w:val="00B1527D"/>
    <w:rsid w:val="00B15919"/>
    <w:rsid w:val="00B2117F"/>
    <w:rsid w:val="00B2180A"/>
    <w:rsid w:val="00B22482"/>
    <w:rsid w:val="00B22A2E"/>
    <w:rsid w:val="00B23812"/>
    <w:rsid w:val="00B26EAA"/>
    <w:rsid w:val="00B27D10"/>
    <w:rsid w:val="00B52A97"/>
    <w:rsid w:val="00B562C7"/>
    <w:rsid w:val="00B655FD"/>
    <w:rsid w:val="00B65CDF"/>
    <w:rsid w:val="00B705B2"/>
    <w:rsid w:val="00B746E9"/>
    <w:rsid w:val="00B74A99"/>
    <w:rsid w:val="00B75A85"/>
    <w:rsid w:val="00B82E38"/>
    <w:rsid w:val="00B85247"/>
    <w:rsid w:val="00B85320"/>
    <w:rsid w:val="00B853B2"/>
    <w:rsid w:val="00B8627B"/>
    <w:rsid w:val="00B9059F"/>
    <w:rsid w:val="00B91BEF"/>
    <w:rsid w:val="00B921B4"/>
    <w:rsid w:val="00B95BD3"/>
    <w:rsid w:val="00B971FE"/>
    <w:rsid w:val="00B9740C"/>
    <w:rsid w:val="00BA2216"/>
    <w:rsid w:val="00BA461D"/>
    <w:rsid w:val="00BB2E01"/>
    <w:rsid w:val="00BB3E5C"/>
    <w:rsid w:val="00BC1E0A"/>
    <w:rsid w:val="00BC1EBF"/>
    <w:rsid w:val="00BC6C41"/>
    <w:rsid w:val="00BD12A6"/>
    <w:rsid w:val="00BD6492"/>
    <w:rsid w:val="00BE6AC0"/>
    <w:rsid w:val="00BE6B3C"/>
    <w:rsid w:val="00BF1F4A"/>
    <w:rsid w:val="00BF4408"/>
    <w:rsid w:val="00BF5325"/>
    <w:rsid w:val="00BF5478"/>
    <w:rsid w:val="00C0055E"/>
    <w:rsid w:val="00C16B45"/>
    <w:rsid w:val="00C170AC"/>
    <w:rsid w:val="00C175CD"/>
    <w:rsid w:val="00C20EE8"/>
    <w:rsid w:val="00C21405"/>
    <w:rsid w:val="00C23996"/>
    <w:rsid w:val="00C24183"/>
    <w:rsid w:val="00C26711"/>
    <w:rsid w:val="00C365DD"/>
    <w:rsid w:val="00C4302C"/>
    <w:rsid w:val="00C52CF2"/>
    <w:rsid w:val="00C548B8"/>
    <w:rsid w:val="00C5748D"/>
    <w:rsid w:val="00C73117"/>
    <w:rsid w:val="00C755DB"/>
    <w:rsid w:val="00C85706"/>
    <w:rsid w:val="00C944DB"/>
    <w:rsid w:val="00CA15C9"/>
    <w:rsid w:val="00CA4DB2"/>
    <w:rsid w:val="00CA56BD"/>
    <w:rsid w:val="00CB405A"/>
    <w:rsid w:val="00CB4A36"/>
    <w:rsid w:val="00CB77B5"/>
    <w:rsid w:val="00CC01E2"/>
    <w:rsid w:val="00CC090B"/>
    <w:rsid w:val="00CC40B9"/>
    <w:rsid w:val="00CD001B"/>
    <w:rsid w:val="00CD169D"/>
    <w:rsid w:val="00CD2298"/>
    <w:rsid w:val="00CE18A1"/>
    <w:rsid w:val="00CE6575"/>
    <w:rsid w:val="00CF79D5"/>
    <w:rsid w:val="00D02D93"/>
    <w:rsid w:val="00D04EAC"/>
    <w:rsid w:val="00D14751"/>
    <w:rsid w:val="00D14ADA"/>
    <w:rsid w:val="00D25D68"/>
    <w:rsid w:val="00D2728B"/>
    <w:rsid w:val="00D3072A"/>
    <w:rsid w:val="00D329BB"/>
    <w:rsid w:val="00D34C80"/>
    <w:rsid w:val="00D37720"/>
    <w:rsid w:val="00D436F9"/>
    <w:rsid w:val="00D4591A"/>
    <w:rsid w:val="00D51716"/>
    <w:rsid w:val="00D519EB"/>
    <w:rsid w:val="00D51E3F"/>
    <w:rsid w:val="00D57320"/>
    <w:rsid w:val="00D62B3A"/>
    <w:rsid w:val="00D64A5C"/>
    <w:rsid w:val="00D813CA"/>
    <w:rsid w:val="00D85ADE"/>
    <w:rsid w:val="00D90DE7"/>
    <w:rsid w:val="00D91431"/>
    <w:rsid w:val="00D92ADF"/>
    <w:rsid w:val="00D94017"/>
    <w:rsid w:val="00D95ADC"/>
    <w:rsid w:val="00DA0057"/>
    <w:rsid w:val="00DA254A"/>
    <w:rsid w:val="00DA31DF"/>
    <w:rsid w:val="00DA618E"/>
    <w:rsid w:val="00DA695A"/>
    <w:rsid w:val="00DB0004"/>
    <w:rsid w:val="00DB1E85"/>
    <w:rsid w:val="00DB629F"/>
    <w:rsid w:val="00DC0F5E"/>
    <w:rsid w:val="00DC1F14"/>
    <w:rsid w:val="00DC2339"/>
    <w:rsid w:val="00DD105B"/>
    <w:rsid w:val="00DD1F1D"/>
    <w:rsid w:val="00DD25AE"/>
    <w:rsid w:val="00DE06D7"/>
    <w:rsid w:val="00DE2416"/>
    <w:rsid w:val="00DE52BC"/>
    <w:rsid w:val="00DF079F"/>
    <w:rsid w:val="00DF5DF5"/>
    <w:rsid w:val="00DF65F5"/>
    <w:rsid w:val="00DF730E"/>
    <w:rsid w:val="00E01DBF"/>
    <w:rsid w:val="00E035F1"/>
    <w:rsid w:val="00E0642C"/>
    <w:rsid w:val="00E2163A"/>
    <w:rsid w:val="00E217DC"/>
    <w:rsid w:val="00E25839"/>
    <w:rsid w:val="00E25F48"/>
    <w:rsid w:val="00E32696"/>
    <w:rsid w:val="00E34810"/>
    <w:rsid w:val="00E40558"/>
    <w:rsid w:val="00E4385F"/>
    <w:rsid w:val="00E5180E"/>
    <w:rsid w:val="00E542A9"/>
    <w:rsid w:val="00E61E1E"/>
    <w:rsid w:val="00E61F85"/>
    <w:rsid w:val="00E66E45"/>
    <w:rsid w:val="00E70C22"/>
    <w:rsid w:val="00E730D0"/>
    <w:rsid w:val="00E770A6"/>
    <w:rsid w:val="00E84ADB"/>
    <w:rsid w:val="00E86FEC"/>
    <w:rsid w:val="00E8773F"/>
    <w:rsid w:val="00E91D24"/>
    <w:rsid w:val="00E933C7"/>
    <w:rsid w:val="00EA026E"/>
    <w:rsid w:val="00EA2E2C"/>
    <w:rsid w:val="00EA35D9"/>
    <w:rsid w:val="00EA53BF"/>
    <w:rsid w:val="00EA713F"/>
    <w:rsid w:val="00EB32F9"/>
    <w:rsid w:val="00EB354C"/>
    <w:rsid w:val="00EB4BE8"/>
    <w:rsid w:val="00EB533C"/>
    <w:rsid w:val="00EB798C"/>
    <w:rsid w:val="00EC3E99"/>
    <w:rsid w:val="00ED2624"/>
    <w:rsid w:val="00ED78EF"/>
    <w:rsid w:val="00EE5D49"/>
    <w:rsid w:val="00EE7A75"/>
    <w:rsid w:val="00EF5B8B"/>
    <w:rsid w:val="00EF73AF"/>
    <w:rsid w:val="00F019DF"/>
    <w:rsid w:val="00F03734"/>
    <w:rsid w:val="00F03CF6"/>
    <w:rsid w:val="00F051F1"/>
    <w:rsid w:val="00F15278"/>
    <w:rsid w:val="00F167E3"/>
    <w:rsid w:val="00F305F3"/>
    <w:rsid w:val="00F361E6"/>
    <w:rsid w:val="00F367F0"/>
    <w:rsid w:val="00F37B0C"/>
    <w:rsid w:val="00F44EE4"/>
    <w:rsid w:val="00F51946"/>
    <w:rsid w:val="00F52713"/>
    <w:rsid w:val="00F53649"/>
    <w:rsid w:val="00F558B2"/>
    <w:rsid w:val="00F55A5F"/>
    <w:rsid w:val="00F634AB"/>
    <w:rsid w:val="00F6391A"/>
    <w:rsid w:val="00F63979"/>
    <w:rsid w:val="00F65F24"/>
    <w:rsid w:val="00F66591"/>
    <w:rsid w:val="00F6735C"/>
    <w:rsid w:val="00F73995"/>
    <w:rsid w:val="00F836DA"/>
    <w:rsid w:val="00F875DF"/>
    <w:rsid w:val="00F93755"/>
    <w:rsid w:val="00F94189"/>
    <w:rsid w:val="00F9736B"/>
    <w:rsid w:val="00FA13A8"/>
    <w:rsid w:val="00FA15EA"/>
    <w:rsid w:val="00FA21E2"/>
    <w:rsid w:val="00FA3E4C"/>
    <w:rsid w:val="00FC0309"/>
    <w:rsid w:val="00FD5347"/>
    <w:rsid w:val="00FD5BE1"/>
    <w:rsid w:val="00FD6B2A"/>
    <w:rsid w:val="00FD70C6"/>
    <w:rsid w:val="00FE3880"/>
    <w:rsid w:val="00FE4C2D"/>
    <w:rsid w:val="00FE6001"/>
    <w:rsid w:val="00FE6864"/>
    <w:rsid w:val="00FF397A"/>
    <w:rsid w:val="00FF4AFE"/>
    <w:rsid w:val="00FF6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47E2D9AF"/>
  <w15:docId w15:val="{0E0D907F-BD72-47A7-A95F-6AB104B5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555D"/>
    <w:pPr>
      <w:spacing w:after="160" w:line="259" w:lineRule="auto"/>
    </w:pPr>
    <w:rPr>
      <w:sz w:val="22"/>
      <w:szCs w:val="22"/>
      <w:lang w:val="es-CO"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76494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6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E66E4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6E45"/>
  </w:style>
  <w:style w:type="paragraph" w:styleId="Piedepgina">
    <w:name w:val="footer"/>
    <w:basedOn w:val="Normal"/>
    <w:link w:val="Piedepgina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6E45"/>
  </w:style>
  <w:style w:type="table" w:styleId="Tablaconcuadrcula">
    <w:name w:val="Table Grid"/>
    <w:basedOn w:val="Tablanormal"/>
    <w:uiPriority w:val="39"/>
    <w:rsid w:val="00E66E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96555D"/>
    <w:rPr>
      <w:sz w:val="22"/>
      <w:szCs w:val="22"/>
      <w:lang w:val="es-CO" w:eastAsia="en-US"/>
    </w:rPr>
  </w:style>
  <w:style w:type="paragraph" w:styleId="TDC2">
    <w:name w:val="toc 2"/>
    <w:basedOn w:val="Normal"/>
    <w:next w:val="Normal"/>
    <w:semiHidden/>
    <w:rsid w:val="00FA3E4C"/>
    <w:pPr>
      <w:spacing w:after="0" w:line="360" w:lineRule="auto"/>
      <w:jc w:val="both"/>
      <w:outlineLvl w:val="0"/>
    </w:pPr>
    <w:rPr>
      <w:rFonts w:ascii="Arial" w:eastAsia="Times New Roman" w:hAnsi="Arial"/>
      <w:caps/>
      <w:sz w:val="24"/>
      <w:szCs w:val="20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285915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A30E6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77131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s-CO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F875DF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764943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9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5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2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jpe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jpe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jpeg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jpe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jpeg"/><Relationship Id="rId273" Type="http://schemas.openxmlformats.org/officeDocument/2006/relationships/header" Target="header1.xml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jpeg"/><Relationship Id="rId263" Type="http://schemas.openxmlformats.org/officeDocument/2006/relationships/image" Target="media/image256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jpeg"/><Relationship Id="rId274" Type="http://schemas.openxmlformats.org/officeDocument/2006/relationships/header" Target="header2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jpe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jpe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footer" Target="footer1.xml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header" Target="header3.xml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jpeg"/><Relationship Id="rId266" Type="http://schemas.openxmlformats.org/officeDocument/2006/relationships/image" Target="media/image259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fontTable" Target="fontTable.xml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jpeg"/><Relationship Id="rId267" Type="http://schemas.openxmlformats.org/officeDocument/2006/relationships/image" Target="media/image26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theme" Target="theme/theme1.xml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jpe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68.svg"/><Relationship Id="rId1" Type="http://schemas.openxmlformats.org/officeDocument/2006/relationships/image" Target="media/image26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6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43079638\Downloads\FG-XX%20Carta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F4AC5E-4E9E-4283-A708-8F56D99B5F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FG-XX Carta</Template>
  <TotalTime>335</TotalTime>
  <Pages>69</Pages>
  <Words>249</Words>
  <Characters>1371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43079638</dc:creator>
  <cp:keywords/>
  <dc:description/>
  <cp:lastModifiedBy>Yeimy Montoya</cp:lastModifiedBy>
  <cp:revision>23</cp:revision>
  <cp:lastPrinted>2023-04-12T19:15:00Z</cp:lastPrinted>
  <dcterms:created xsi:type="dcterms:W3CDTF">2025-08-21T14:39:00Z</dcterms:created>
  <dcterms:modified xsi:type="dcterms:W3CDTF">2025-10-21T22:10:00Z</dcterms:modified>
</cp:coreProperties>
</file>