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B9671" w14:textId="25DB3860" w:rsidR="009C0632" w:rsidRPr="002B574A" w:rsidRDefault="009C0632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FORMACIÓN PLAN DE ACCIÓN</w:t>
      </w:r>
    </w:p>
    <w:p w14:paraId="75776CF3" w14:textId="171DD362" w:rsidR="009C0632" w:rsidRPr="002B574A" w:rsidRDefault="00843A11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SEGUNDO</w:t>
      </w:r>
      <w:r w:rsidR="005A7659">
        <w:rPr>
          <w:rFonts w:ascii="Arial" w:hAnsi="Arial" w:cs="Arial"/>
          <w:b/>
          <w:lang w:val="es-MX"/>
        </w:rPr>
        <w:t xml:space="preserve"> TRIMESTRE 202</w:t>
      </w:r>
      <w:r>
        <w:rPr>
          <w:rFonts w:ascii="Arial" w:hAnsi="Arial" w:cs="Arial"/>
          <w:b/>
          <w:lang w:val="es-MX"/>
        </w:rPr>
        <w:t>5</w:t>
      </w:r>
    </w:p>
    <w:p w14:paraId="019BA8E2" w14:textId="77777777" w:rsidR="009C0632" w:rsidRPr="002B574A" w:rsidRDefault="003B7170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 xml:space="preserve">PROCEDIMIENTO PARA LA GESTIÓN DE LAS </w:t>
      </w:r>
      <w:r w:rsidR="009C0632" w:rsidRPr="002B574A">
        <w:rPr>
          <w:rFonts w:ascii="Arial" w:hAnsi="Arial" w:cs="Arial"/>
          <w:b/>
          <w:lang w:val="es-MX"/>
        </w:rPr>
        <w:t>COMUNICACIONES</w:t>
      </w:r>
    </w:p>
    <w:p w14:paraId="4BAA8A4B" w14:textId="77777777" w:rsidR="003B7170" w:rsidRPr="002B574A" w:rsidRDefault="003B7170" w:rsidP="009C0632">
      <w:pPr>
        <w:pStyle w:val="Sinespaciado"/>
        <w:jc w:val="center"/>
        <w:rPr>
          <w:rFonts w:ascii="Arial" w:hAnsi="Arial" w:cs="Arial"/>
          <w:lang w:val="es-MX"/>
        </w:rPr>
      </w:pPr>
    </w:p>
    <w:p w14:paraId="68882ED2" w14:textId="68BF9810" w:rsidR="003B7170" w:rsidRPr="002B574A" w:rsidRDefault="003B7170" w:rsidP="003B7170">
      <w:pPr>
        <w:pStyle w:val="Sinespaciado"/>
        <w:jc w:val="both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6.1 Elaboración del Plan Estra</w:t>
      </w:r>
      <w:r w:rsidR="005A7659">
        <w:rPr>
          <w:rFonts w:ascii="Arial" w:hAnsi="Arial" w:cs="Arial"/>
          <w:lang w:val="es-MX"/>
        </w:rPr>
        <w:t>tégico de las Comunicaciones / A</w:t>
      </w:r>
      <w:r w:rsidRPr="002B574A">
        <w:rPr>
          <w:rFonts w:ascii="Arial" w:hAnsi="Arial" w:cs="Arial"/>
          <w:lang w:val="es-MX"/>
        </w:rPr>
        <w:t>ctividad 7 Realizar seguimiento al Plan Estratégico de Comunicaciones</w:t>
      </w:r>
    </w:p>
    <w:p w14:paraId="4B790FD8" w14:textId="118E06E7" w:rsidR="003B7170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6.2 Comunicación interna / A</w:t>
      </w:r>
      <w:r w:rsidR="003B7170" w:rsidRPr="002B574A">
        <w:rPr>
          <w:rFonts w:ascii="Arial" w:hAnsi="Arial" w:cs="Arial"/>
          <w:lang w:val="es-MX"/>
        </w:rPr>
        <w:t>ctividad 6 Evaluar la eficacia y oportunidad de las comunicaciones</w:t>
      </w:r>
      <w:r w:rsidR="00E577B7" w:rsidRPr="002B574A">
        <w:rPr>
          <w:rFonts w:ascii="Arial" w:hAnsi="Arial" w:cs="Arial"/>
          <w:lang w:val="es-MX"/>
        </w:rPr>
        <w:t>.</w:t>
      </w:r>
    </w:p>
    <w:p w14:paraId="7E61BE56" w14:textId="76DA5056" w:rsidR="00E577B7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6.3 Comunicación externa / A</w:t>
      </w:r>
      <w:r w:rsidR="00E577B7" w:rsidRPr="002B574A">
        <w:rPr>
          <w:rFonts w:ascii="Arial" w:hAnsi="Arial" w:cs="Arial"/>
          <w:lang w:val="es-MX"/>
        </w:rPr>
        <w:t>ctividad 9 Evaluar la eficacia de las comunicaciones externas.</w:t>
      </w:r>
    </w:p>
    <w:p w14:paraId="06CFE68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p w14:paraId="70CB7121" w14:textId="7DABD90F" w:rsidR="00544EF4" w:rsidRPr="002B574A" w:rsidRDefault="00544EF4" w:rsidP="009C0632">
      <w:pPr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8"/>
        <w:gridCol w:w="2085"/>
        <w:gridCol w:w="2085"/>
        <w:gridCol w:w="2086"/>
      </w:tblGrid>
      <w:tr w:rsidR="004E6FD9" w:rsidRPr="002B574A" w14:paraId="7F0C3002" w14:textId="77777777" w:rsidTr="00E355AC">
        <w:tc>
          <w:tcPr>
            <w:tcW w:w="8784" w:type="dxa"/>
            <w:gridSpan w:val="4"/>
            <w:shd w:val="clear" w:color="auto" w:fill="EEECE1" w:themeFill="background2"/>
          </w:tcPr>
          <w:p w14:paraId="4FCCCE1E" w14:textId="4DA0B391" w:rsidR="004E6FD9" w:rsidRPr="004E6FD9" w:rsidRDefault="004E6FD9" w:rsidP="00DD01C4">
            <w:pPr>
              <w:pStyle w:val="Sinespaciado"/>
              <w:jc w:val="center"/>
              <w:rPr>
                <w:rFonts w:ascii="Arial" w:hAnsi="Arial" w:cs="Arial"/>
                <w:b/>
                <w:lang w:val="es-MX"/>
              </w:rPr>
            </w:pPr>
            <w:r w:rsidRPr="004E6FD9">
              <w:rPr>
                <w:rFonts w:ascii="Arial" w:hAnsi="Arial" w:cs="Arial"/>
                <w:b/>
                <w:lang w:val="es-MX"/>
              </w:rPr>
              <w:t>VISITAS SEDE ELECTRÓNICA</w:t>
            </w:r>
          </w:p>
        </w:tc>
      </w:tr>
      <w:tr w:rsidR="004E6FD9" w:rsidRPr="002B574A" w14:paraId="769EAB4F" w14:textId="77777777" w:rsidTr="00E355AC">
        <w:tc>
          <w:tcPr>
            <w:tcW w:w="2528" w:type="dxa"/>
            <w:shd w:val="clear" w:color="auto" w:fill="EEECE1" w:themeFill="background2"/>
          </w:tcPr>
          <w:p w14:paraId="6BC3B31E" w14:textId="77777777"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085" w:type="dxa"/>
            <w:shd w:val="clear" w:color="auto" w:fill="EEECE1" w:themeFill="background2"/>
          </w:tcPr>
          <w:p w14:paraId="4DBB6DF9" w14:textId="3B5DC4F6" w:rsidR="004E6FD9" w:rsidRPr="00B839D3" w:rsidRDefault="00054853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OCTUBRE</w:t>
            </w:r>
          </w:p>
        </w:tc>
        <w:tc>
          <w:tcPr>
            <w:tcW w:w="2085" w:type="dxa"/>
            <w:shd w:val="clear" w:color="auto" w:fill="EEECE1" w:themeFill="background2"/>
          </w:tcPr>
          <w:p w14:paraId="2A76CED6" w14:textId="6C9F9846" w:rsidR="004E6FD9" w:rsidRPr="00B839D3" w:rsidRDefault="0083294F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NOVIEMBRE</w:t>
            </w:r>
          </w:p>
        </w:tc>
        <w:tc>
          <w:tcPr>
            <w:tcW w:w="2086" w:type="dxa"/>
            <w:shd w:val="clear" w:color="auto" w:fill="EEECE1" w:themeFill="background2"/>
          </w:tcPr>
          <w:p w14:paraId="2AE9B85E" w14:textId="51F4D65A" w:rsidR="004E6FD9" w:rsidRPr="00B839D3" w:rsidRDefault="009C7A4B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DICIEMBRE</w:t>
            </w:r>
          </w:p>
        </w:tc>
      </w:tr>
      <w:tr w:rsidR="00581B0E" w:rsidRPr="002B574A" w14:paraId="292456DD" w14:textId="77777777" w:rsidTr="00E355AC">
        <w:tc>
          <w:tcPr>
            <w:tcW w:w="2528" w:type="dxa"/>
            <w:shd w:val="clear" w:color="auto" w:fill="EEECE1" w:themeFill="background2"/>
          </w:tcPr>
          <w:p w14:paraId="7BE6D207" w14:textId="544CAAF1" w:rsidR="00581B0E" w:rsidRPr="002B574A" w:rsidRDefault="00054853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2085" w:type="dxa"/>
          </w:tcPr>
          <w:p w14:paraId="61145253" w14:textId="7EFBC27A" w:rsidR="00581B0E" w:rsidRPr="002B574A" w:rsidRDefault="002D4FC1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34.811</w:t>
            </w:r>
          </w:p>
        </w:tc>
        <w:tc>
          <w:tcPr>
            <w:tcW w:w="2085" w:type="dxa"/>
          </w:tcPr>
          <w:p w14:paraId="63A716B0" w14:textId="5032CF23" w:rsidR="00581B0E" w:rsidRPr="002B574A" w:rsidRDefault="00323558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34.326</w:t>
            </w:r>
          </w:p>
        </w:tc>
        <w:tc>
          <w:tcPr>
            <w:tcW w:w="2086" w:type="dxa"/>
          </w:tcPr>
          <w:p w14:paraId="1C1E444B" w14:textId="258AF349" w:rsidR="00581B0E" w:rsidRPr="002B574A" w:rsidRDefault="003F111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25.059</w:t>
            </w:r>
          </w:p>
        </w:tc>
      </w:tr>
      <w:tr w:rsidR="00581B0E" w:rsidRPr="002B574A" w14:paraId="047D4939" w14:textId="77777777" w:rsidTr="00E355AC">
        <w:tc>
          <w:tcPr>
            <w:tcW w:w="2528" w:type="dxa"/>
            <w:shd w:val="clear" w:color="auto" w:fill="EEECE1" w:themeFill="background2"/>
          </w:tcPr>
          <w:p w14:paraId="615F9632" w14:textId="77777777" w:rsidR="00054853" w:rsidRPr="002B574A" w:rsidRDefault="00054853" w:rsidP="00054853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PUBLICACIONES</w:t>
            </w:r>
          </w:p>
          <w:p w14:paraId="72251C59" w14:textId="2B11E391" w:rsidR="00581B0E" w:rsidRPr="002B574A" w:rsidRDefault="00054853" w:rsidP="00054853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NOTICIAS</w:t>
            </w:r>
          </w:p>
        </w:tc>
        <w:tc>
          <w:tcPr>
            <w:tcW w:w="2085" w:type="dxa"/>
          </w:tcPr>
          <w:p w14:paraId="14BD67CA" w14:textId="19FE06A6" w:rsidR="00581B0E" w:rsidRPr="002B574A" w:rsidRDefault="00B2703D" w:rsidP="00B2703D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5" w:type="dxa"/>
          </w:tcPr>
          <w:p w14:paraId="414361C3" w14:textId="48414ABB" w:rsidR="00581B0E" w:rsidRPr="002B574A" w:rsidRDefault="00323558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2086" w:type="dxa"/>
          </w:tcPr>
          <w:p w14:paraId="510A4437" w14:textId="5EA3EC7E" w:rsidR="00581B0E" w:rsidRPr="002B574A" w:rsidRDefault="003F111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</w:tr>
    </w:tbl>
    <w:p w14:paraId="166DA64D" w14:textId="77777777" w:rsidR="00544EF4" w:rsidRPr="002B574A" w:rsidRDefault="00544EF4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1"/>
        <w:gridCol w:w="1427"/>
        <w:gridCol w:w="1549"/>
        <w:gridCol w:w="1477"/>
        <w:gridCol w:w="3094"/>
      </w:tblGrid>
      <w:tr w:rsidR="008B108F" w:rsidRPr="002B574A" w14:paraId="7491589A" w14:textId="77777777" w:rsidTr="00550BD1">
        <w:tc>
          <w:tcPr>
            <w:tcW w:w="8828" w:type="dxa"/>
            <w:gridSpan w:val="5"/>
            <w:shd w:val="clear" w:color="auto" w:fill="EEECE1" w:themeFill="background2"/>
          </w:tcPr>
          <w:p w14:paraId="07918469" w14:textId="77777777" w:rsidR="008B108F" w:rsidRPr="002B574A" w:rsidRDefault="008B108F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1. CANTIDAD DE PUB</w:t>
            </w:r>
            <w:r w:rsidR="00553872" w:rsidRPr="002B574A">
              <w:rPr>
                <w:rFonts w:ascii="Arial" w:hAnsi="Arial" w:cs="Arial"/>
                <w:b/>
                <w:lang w:val="es-MX"/>
              </w:rPr>
              <w:t>LICACIONES WHATSAPP</w:t>
            </w:r>
          </w:p>
        </w:tc>
      </w:tr>
      <w:tr w:rsidR="00E43CB0" w:rsidRPr="002B574A" w14:paraId="7E48736F" w14:textId="77777777" w:rsidTr="00550BD1">
        <w:tc>
          <w:tcPr>
            <w:tcW w:w="1281" w:type="dxa"/>
          </w:tcPr>
          <w:p w14:paraId="07010F73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427" w:type="dxa"/>
          </w:tcPr>
          <w:p w14:paraId="4EBA59DC" w14:textId="30D187C8" w:rsidR="00E43CB0" w:rsidRPr="002B574A" w:rsidRDefault="0013381D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544" w:type="dxa"/>
          </w:tcPr>
          <w:p w14:paraId="5E1637C5" w14:textId="7B85FE8E" w:rsidR="00E43CB0" w:rsidRPr="002B574A" w:rsidRDefault="00F7351A" w:rsidP="00EF6B4D">
            <w:pPr>
              <w:tabs>
                <w:tab w:val="center" w:pos="666"/>
              </w:tabs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477" w:type="dxa"/>
          </w:tcPr>
          <w:p w14:paraId="15665B28" w14:textId="02C01630" w:rsidR="00E43CB0" w:rsidRPr="002B574A" w:rsidRDefault="00EF33EF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  <w:tc>
          <w:tcPr>
            <w:tcW w:w="3099" w:type="dxa"/>
            <w:shd w:val="clear" w:color="auto" w:fill="EEECE1" w:themeFill="background2"/>
          </w:tcPr>
          <w:p w14:paraId="12C3D82A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EE411D" w:rsidRPr="002B574A" w14:paraId="46BC088C" w14:textId="77777777" w:rsidTr="00550BD1">
        <w:tc>
          <w:tcPr>
            <w:tcW w:w="1281" w:type="dxa"/>
          </w:tcPr>
          <w:p w14:paraId="3C8161A9" w14:textId="77777777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WhatsApp</w:t>
            </w:r>
          </w:p>
        </w:tc>
        <w:tc>
          <w:tcPr>
            <w:tcW w:w="1427" w:type="dxa"/>
          </w:tcPr>
          <w:p w14:paraId="4A8C5F72" w14:textId="134D1FB5" w:rsidR="00EE411D" w:rsidRPr="002B574A" w:rsidRDefault="001338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1544" w:type="dxa"/>
          </w:tcPr>
          <w:p w14:paraId="06366418" w14:textId="4CF10CA6" w:rsidR="00EE411D" w:rsidRPr="002B574A" w:rsidRDefault="006C7C47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</w:t>
            </w:r>
          </w:p>
        </w:tc>
        <w:tc>
          <w:tcPr>
            <w:tcW w:w="1477" w:type="dxa"/>
          </w:tcPr>
          <w:p w14:paraId="6FAAB1BA" w14:textId="3CDDF782" w:rsidR="00EE411D" w:rsidRPr="002B574A" w:rsidRDefault="00EF33EF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3099" w:type="dxa"/>
            <w:shd w:val="clear" w:color="auto" w:fill="EEECE1" w:themeFill="background2"/>
          </w:tcPr>
          <w:p w14:paraId="02711194" w14:textId="6E129449" w:rsidR="00EE411D" w:rsidRPr="002B574A" w:rsidRDefault="00EF33EF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36</w:t>
            </w:r>
          </w:p>
        </w:tc>
      </w:tr>
      <w:tr w:rsidR="00EE411D" w:rsidRPr="002B574A" w14:paraId="73151A83" w14:textId="77777777" w:rsidTr="00550BD1">
        <w:tc>
          <w:tcPr>
            <w:tcW w:w="1281" w:type="dxa"/>
          </w:tcPr>
          <w:p w14:paraId="7B9F8792" w14:textId="3FB007A4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Fondo pantalla </w:t>
            </w:r>
          </w:p>
        </w:tc>
        <w:tc>
          <w:tcPr>
            <w:tcW w:w="1427" w:type="dxa"/>
          </w:tcPr>
          <w:p w14:paraId="3220F289" w14:textId="10C6261E" w:rsidR="00EE411D" w:rsidRDefault="001338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544" w:type="dxa"/>
          </w:tcPr>
          <w:p w14:paraId="35054D68" w14:textId="567F2B1F" w:rsidR="00EE411D" w:rsidRDefault="006C7C47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477" w:type="dxa"/>
          </w:tcPr>
          <w:p w14:paraId="27776E3E" w14:textId="1E1FDA39" w:rsidR="00EE411D" w:rsidRDefault="00EF33EF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3099" w:type="dxa"/>
            <w:shd w:val="clear" w:color="auto" w:fill="EEECE1" w:themeFill="background2"/>
          </w:tcPr>
          <w:p w14:paraId="2BCD03BC" w14:textId="59CF9AF2" w:rsidR="00EE411D" w:rsidRDefault="00EF33EF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</w:tr>
    </w:tbl>
    <w:p w14:paraId="36A0BC0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5"/>
        <w:gridCol w:w="1943"/>
        <w:gridCol w:w="2126"/>
        <w:gridCol w:w="2454"/>
      </w:tblGrid>
      <w:tr w:rsidR="00B133A5" w:rsidRPr="002B574A" w14:paraId="16B206D9" w14:textId="77777777" w:rsidTr="000E6073">
        <w:tc>
          <w:tcPr>
            <w:tcW w:w="2305" w:type="dxa"/>
            <w:shd w:val="clear" w:color="auto" w:fill="DDD9C3" w:themeFill="background2" w:themeFillShade="E6"/>
          </w:tcPr>
          <w:p w14:paraId="4F5A28DE" w14:textId="77777777" w:rsidR="00B133A5" w:rsidRPr="002B574A" w:rsidRDefault="00B133A5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43" w:type="dxa"/>
            <w:shd w:val="clear" w:color="auto" w:fill="DDD9C3" w:themeFill="background2" w:themeFillShade="E6"/>
          </w:tcPr>
          <w:p w14:paraId="50DE9BB2" w14:textId="0B5F042A" w:rsidR="00B133A5" w:rsidRPr="002B574A" w:rsidRDefault="00C004FA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0707EDB5" w14:textId="022FD69F" w:rsidR="00B133A5" w:rsidRPr="002B574A" w:rsidRDefault="00487B91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2454" w:type="dxa"/>
            <w:shd w:val="clear" w:color="auto" w:fill="DDD9C3" w:themeFill="background2" w:themeFillShade="E6"/>
          </w:tcPr>
          <w:p w14:paraId="5636FDC3" w14:textId="7D8129F1" w:rsidR="00B133A5" w:rsidRPr="002B574A" w:rsidRDefault="009C7A4B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DICIEMBRE</w:t>
            </w:r>
          </w:p>
        </w:tc>
      </w:tr>
      <w:tr w:rsidR="00B133A5" w:rsidRPr="002B574A" w14:paraId="76BEAE26" w14:textId="77777777" w:rsidTr="00B133A5">
        <w:tc>
          <w:tcPr>
            <w:tcW w:w="2305" w:type="dxa"/>
          </w:tcPr>
          <w:p w14:paraId="46BD609D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43" w:type="dxa"/>
          </w:tcPr>
          <w:p w14:paraId="6A304033" w14:textId="36929E91" w:rsidR="00B133A5" w:rsidRPr="002B574A" w:rsidRDefault="00C004FA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44</w:t>
            </w:r>
          </w:p>
        </w:tc>
        <w:tc>
          <w:tcPr>
            <w:tcW w:w="2126" w:type="dxa"/>
          </w:tcPr>
          <w:p w14:paraId="581BC436" w14:textId="78249A0F" w:rsidR="00B133A5" w:rsidRPr="002B574A" w:rsidRDefault="00387737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</w:t>
            </w:r>
          </w:p>
        </w:tc>
        <w:tc>
          <w:tcPr>
            <w:tcW w:w="2454" w:type="dxa"/>
          </w:tcPr>
          <w:p w14:paraId="3C4323BC" w14:textId="4364F334" w:rsidR="00B133A5" w:rsidRPr="002B574A" w:rsidRDefault="009C7A4B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</w:t>
            </w:r>
          </w:p>
        </w:tc>
      </w:tr>
      <w:tr w:rsidR="00B133A5" w:rsidRPr="002B574A" w14:paraId="46551D86" w14:textId="77777777" w:rsidTr="00B133A5">
        <w:tc>
          <w:tcPr>
            <w:tcW w:w="2305" w:type="dxa"/>
          </w:tcPr>
          <w:p w14:paraId="0C2BD341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43" w:type="dxa"/>
          </w:tcPr>
          <w:p w14:paraId="08542A60" w14:textId="118955D8" w:rsidR="00B133A5" w:rsidRPr="002B574A" w:rsidRDefault="00C004FA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44</w:t>
            </w:r>
          </w:p>
        </w:tc>
        <w:tc>
          <w:tcPr>
            <w:tcW w:w="2126" w:type="dxa"/>
          </w:tcPr>
          <w:p w14:paraId="1FEA5C79" w14:textId="60D8D8C3" w:rsidR="00B133A5" w:rsidRPr="002B574A" w:rsidRDefault="0035351B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</w:t>
            </w:r>
          </w:p>
        </w:tc>
        <w:tc>
          <w:tcPr>
            <w:tcW w:w="2454" w:type="dxa"/>
          </w:tcPr>
          <w:p w14:paraId="7CEA5F40" w14:textId="4267C28F" w:rsidR="00B133A5" w:rsidRPr="00974CD2" w:rsidRDefault="009C7A4B" w:rsidP="009454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B133A5" w:rsidRPr="002B574A" w14:paraId="00CB5990" w14:textId="77777777" w:rsidTr="00B133A5">
        <w:tc>
          <w:tcPr>
            <w:tcW w:w="2305" w:type="dxa"/>
          </w:tcPr>
          <w:p w14:paraId="4A5A8083" w14:textId="0C4E0108" w:rsidR="00B133A5" w:rsidRPr="002B574A" w:rsidRDefault="009C4F0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X</w:t>
            </w:r>
          </w:p>
        </w:tc>
        <w:tc>
          <w:tcPr>
            <w:tcW w:w="1943" w:type="dxa"/>
          </w:tcPr>
          <w:p w14:paraId="0D00EB79" w14:textId="0A4B2B9A" w:rsidR="00DE2DDB" w:rsidRPr="002B574A" w:rsidRDefault="00C004FA" w:rsidP="0028124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46</w:t>
            </w:r>
          </w:p>
        </w:tc>
        <w:tc>
          <w:tcPr>
            <w:tcW w:w="2126" w:type="dxa"/>
          </w:tcPr>
          <w:p w14:paraId="7756382D" w14:textId="50DDF2D2" w:rsidR="00B133A5" w:rsidRPr="002B574A" w:rsidRDefault="00387737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</w:t>
            </w:r>
          </w:p>
        </w:tc>
        <w:tc>
          <w:tcPr>
            <w:tcW w:w="2454" w:type="dxa"/>
          </w:tcPr>
          <w:p w14:paraId="41B61188" w14:textId="3357A506" w:rsidR="00B133A5" w:rsidRPr="002B574A" w:rsidRDefault="00A64231" w:rsidP="005A765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</w:t>
            </w:r>
          </w:p>
        </w:tc>
      </w:tr>
      <w:tr w:rsidR="00B133A5" w:rsidRPr="002B574A" w14:paraId="04F78FF4" w14:textId="77777777" w:rsidTr="00550BD1">
        <w:tc>
          <w:tcPr>
            <w:tcW w:w="2305" w:type="dxa"/>
            <w:shd w:val="clear" w:color="auto" w:fill="EEECE1" w:themeFill="background2"/>
          </w:tcPr>
          <w:p w14:paraId="1437A3E9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proofErr w:type="gramStart"/>
            <w:r w:rsidRPr="002B574A">
              <w:rPr>
                <w:rFonts w:ascii="Arial" w:hAnsi="Arial" w:cs="Arial"/>
                <w:lang w:val="es-MX"/>
              </w:rPr>
              <w:t>Total</w:t>
            </w:r>
            <w:proofErr w:type="gramEnd"/>
            <w:r w:rsidRPr="002B574A">
              <w:rPr>
                <w:rFonts w:ascii="Arial" w:hAnsi="Arial" w:cs="Arial"/>
                <w:lang w:val="es-MX"/>
              </w:rPr>
              <w:t xml:space="preserve"> por mes</w:t>
            </w:r>
          </w:p>
        </w:tc>
        <w:tc>
          <w:tcPr>
            <w:tcW w:w="1943" w:type="dxa"/>
            <w:shd w:val="clear" w:color="auto" w:fill="EEECE1" w:themeFill="background2"/>
          </w:tcPr>
          <w:p w14:paraId="3597D6C5" w14:textId="3100314E" w:rsidR="00B133A5" w:rsidRPr="002B574A" w:rsidRDefault="00C004FA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134</w:t>
            </w:r>
          </w:p>
        </w:tc>
        <w:tc>
          <w:tcPr>
            <w:tcW w:w="2126" w:type="dxa"/>
            <w:shd w:val="clear" w:color="auto" w:fill="EEECE1" w:themeFill="background2"/>
          </w:tcPr>
          <w:p w14:paraId="1D172098" w14:textId="2C449673" w:rsidR="00B133A5" w:rsidRPr="006A0AC0" w:rsidRDefault="00FA12D2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65</w:t>
            </w:r>
          </w:p>
        </w:tc>
        <w:tc>
          <w:tcPr>
            <w:tcW w:w="2454" w:type="dxa"/>
            <w:shd w:val="clear" w:color="auto" w:fill="EEECE1" w:themeFill="background2"/>
          </w:tcPr>
          <w:p w14:paraId="1B4A1AEC" w14:textId="11A3F537" w:rsidR="00B133A5" w:rsidRPr="006A0AC0" w:rsidRDefault="003F111D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74</w:t>
            </w:r>
          </w:p>
        </w:tc>
      </w:tr>
      <w:tr w:rsidR="00B133A5" w:rsidRPr="002B574A" w14:paraId="2615C1B0" w14:textId="77777777" w:rsidTr="000E6073">
        <w:tc>
          <w:tcPr>
            <w:tcW w:w="8828" w:type="dxa"/>
            <w:gridSpan w:val="4"/>
            <w:shd w:val="clear" w:color="auto" w:fill="DDD9C3" w:themeFill="background2" w:themeFillShade="E6"/>
          </w:tcPr>
          <w:p w14:paraId="285A2A4E" w14:textId="3CB56ECE" w:rsidR="0038229D" w:rsidRPr="002B574A" w:rsidRDefault="00B133A5" w:rsidP="0068522C">
            <w:pPr>
              <w:jc w:val="center"/>
              <w:rPr>
                <w:rFonts w:ascii="Arial" w:hAnsi="Arial" w:cs="Arial"/>
                <w:lang w:val="es-MX"/>
              </w:rPr>
            </w:pPr>
            <w:proofErr w:type="gramStart"/>
            <w:r w:rsidRPr="002B574A">
              <w:rPr>
                <w:rFonts w:ascii="Arial" w:hAnsi="Arial" w:cs="Arial"/>
                <w:lang w:val="es-MX"/>
              </w:rPr>
              <w:t>Total</w:t>
            </w:r>
            <w:proofErr w:type="gramEnd"/>
            <w:r w:rsidRPr="002B574A">
              <w:rPr>
                <w:rFonts w:ascii="Arial" w:hAnsi="Arial" w:cs="Arial"/>
                <w:lang w:val="es-MX"/>
              </w:rPr>
              <w:t xml:space="preserve"> publicaciones </w:t>
            </w:r>
            <w:r w:rsidR="006B0CDE" w:rsidRPr="002B574A">
              <w:rPr>
                <w:rFonts w:ascii="Arial" w:hAnsi="Arial" w:cs="Arial"/>
                <w:lang w:val="es-MX"/>
              </w:rPr>
              <w:t xml:space="preserve">trimestral de </w:t>
            </w:r>
            <w:r w:rsidRPr="002B574A">
              <w:rPr>
                <w:rFonts w:ascii="Arial" w:hAnsi="Arial" w:cs="Arial"/>
                <w:lang w:val="es-MX"/>
              </w:rPr>
              <w:t>redes sociales</w:t>
            </w:r>
            <w:r w:rsidR="004F0B0A" w:rsidRPr="002B574A">
              <w:rPr>
                <w:rFonts w:ascii="Arial" w:hAnsi="Arial" w:cs="Arial"/>
                <w:lang w:val="es-MX"/>
              </w:rPr>
              <w:t>:</w:t>
            </w:r>
            <w:r w:rsidR="00503416">
              <w:rPr>
                <w:rFonts w:ascii="Arial" w:hAnsi="Arial" w:cs="Arial"/>
                <w:lang w:val="es-MX"/>
              </w:rPr>
              <w:t xml:space="preserve"> </w:t>
            </w:r>
            <w:r w:rsidR="003F111D">
              <w:rPr>
                <w:rFonts w:ascii="Arial" w:hAnsi="Arial" w:cs="Arial"/>
                <w:lang w:val="es-MX"/>
              </w:rPr>
              <w:t>273</w:t>
            </w:r>
          </w:p>
        </w:tc>
      </w:tr>
    </w:tbl>
    <w:p w14:paraId="2BB43E20" w14:textId="48473594" w:rsidR="00C95AC5" w:rsidRDefault="00C95AC5" w:rsidP="009C0632">
      <w:pPr>
        <w:rPr>
          <w:rFonts w:ascii="Arial" w:hAnsi="Arial" w:cs="Arial"/>
          <w:lang w:val="es-MX"/>
        </w:rPr>
      </w:pPr>
    </w:p>
    <w:p w14:paraId="6EDF5A6F" w14:textId="099D5534" w:rsidR="00055184" w:rsidRDefault="00055184" w:rsidP="009C0632">
      <w:pPr>
        <w:rPr>
          <w:rFonts w:ascii="Arial" w:hAnsi="Arial" w:cs="Arial"/>
          <w:lang w:val="es-MX"/>
        </w:rPr>
      </w:pPr>
    </w:p>
    <w:p w14:paraId="73DA6F8C" w14:textId="1DF64EE3" w:rsidR="00055184" w:rsidRDefault="00055184" w:rsidP="009C0632">
      <w:pPr>
        <w:rPr>
          <w:rFonts w:ascii="Arial" w:hAnsi="Arial" w:cs="Arial"/>
          <w:lang w:val="es-MX"/>
        </w:rPr>
      </w:pPr>
    </w:p>
    <w:p w14:paraId="0D3D2C37" w14:textId="77777777" w:rsidR="00055184" w:rsidRDefault="00055184" w:rsidP="009C0632">
      <w:pPr>
        <w:rPr>
          <w:rFonts w:ascii="Arial" w:hAnsi="Arial" w:cs="Arial"/>
          <w:lang w:val="es-MX"/>
        </w:rPr>
      </w:pPr>
    </w:p>
    <w:p w14:paraId="7C440B1A" w14:textId="4CEBF8D0" w:rsidR="00010C9A" w:rsidRPr="00010C9A" w:rsidRDefault="00010C9A" w:rsidP="00010C9A">
      <w:pPr>
        <w:jc w:val="both"/>
        <w:rPr>
          <w:rFonts w:ascii="Arial" w:hAnsi="Arial" w:cs="Arial"/>
          <w:b/>
          <w:bCs/>
          <w:szCs w:val="16"/>
        </w:rPr>
      </w:pPr>
      <w:r>
        <w:rPr>
          <w:rFonts w:ascii="Arial" w:hAnsi="Arial" w:cs="Arial"/>
          <w:b/>
          <w:bCs/>
          <w:szCs w:val="16"/>
        </w:rPr>
        <w:lastRenderedPageBreak/>
        <w:t>RESUMEN PLAN DE ACCIÓN</w:t>
      </w:r>
    </w:p>
    <w:p w14:paraId="4AAC716E" w14:textId="77777777" w:rsidR="00010C9A" w:rsidRDefault="00010C9A" w:rsidP="009C0632">
      <w:pPr>
        <w:rPr>
          <w:rFonts w:ascii="Arial" w:hAnsi="Arial" w:cs="Arial"/>
          <w:lang w:val="es-MX"/>
        </w:rPr>
      </w:pPr>
    </w:p>
    <w:p w14:paraId="7A978B73" w14:textId="192455E0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En el</w:t>
      </w:r>
      <w:r w:rsidR="004D49EB">
        <w:rPr>
          <w:rFonts w:ascii="Arial" w:hAnsi="Arial" w:cs="Arial"/>
          <w:lang w:val="es-MX"/>
        </w:rPr>
        <w:t xml:space="preserve"> tercer</w:t>
      </w:r>
      <w:r w:rsidRPr="00203296">
        <w:rPr>
          <w:rFonts w:ascii="Arial" w:hAnsi="Arial" w:cs="Arial"/>
          <w:lang w:val="es-MX"/>
        </w:rPr>
        <w:t xml:space="preserve"> trimestre del año 2025 se realizaron</w:t>
      </w:r>
      <w:r w:rsidR="001A058C">
        <w:rPr>
          <w:rFonts w:ascii="Arial" w:hAnsi="Arial" w:cs="Arial"/>
          <w:lang w:val="es-MX"/>
        </w:rPr>
        <w:t xml:space="preserve"> 2</w:t>
      </w:r>
      <w:r w:rsidR="003F111D">
        <w:rPr>
          <w:rFonts w:ascii="Arial" w:hAnsi="Arial" w:cs="Arial"/>
          <w:lang w:val="es-MX"/>
        </w:rPr>
        <w:t>73</w:t>
      </w:r>
      <w:r>
        <w:rPr>
          <w:rFonts w:ascii="Arial" w:hAnsi="Arial" w:cs="Arial"/>
          <w:lang w:val="es-MX"/>
        </w:rPr>
        <w:t xml:space="preserve"> publicaciones </w:t>
      </w:r>
      <w:r w:rsidR="004945D0">
        <w:rPr>
          <w:rFonts w:ascii="Arial" w:hAnsi="Arial" w:cs="Arial"/>
          <w:lang w:val="es-MX"/>
        </w:rPr>
        <w:t xml:space="preserve">en redes sociales y 3 de sede electrónica </w:t>
      </w:r>
      <w:r>
        <w:rPr>
          <w:rFonts w:ascii="Arial" w:hAnsi="Arial" w:cs="Arial"/>
          <w:lang w:val="es-MX"/>
        </w:rPr>
        <w:t>para comunicación externa</w:t>
      </w:r>
      <w:r w:rsidRPr="00203296">
        <w:rPr>
          <w:rFonts w:ascii="Arial" w:hAnsi="Arial" w:cs="Arial"/>
          <w:lang w:val="es-MX"/>
        </w:rPr>
        <w:t>, distribuidas de la siguiente manera:</w:t>
      </w:r>
    </w:p>
    <w:p w14:paraId="56561553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47FB72D5" w14:textId="1C81C89D" w:rsidR="00203296" w:rsidRPr="003F111D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3F111D">
        <w:rPr>
          <w:rFonts w:ascii="Arial" w:hAnsi="Arial" w:cs="Arial"/>
          <w:lang w:val="es-MX"/>
        </w:rPr>
        <w:t xml:space="preserve">Facebook:  </w:t>
      </w:r>
      <w:r w:rsidR="003F111D" w:rsidRPr="003F111D">
        <w:rPr>
          <w:rFonts w:ascii="Arial" w:hAnsi="Arial" w:cs="Arial"/>
          <w:lang w:val="es-MX"/>
        </w:rPr>
        <w:t>94</w:t>
      </w:r>
      <w:r w:rsidRPr="003F111D">
        <w:rPr>
          <w:rFonts w:ascii="Arial" w:hAnsi="Arial" w:cs="Arial"/>
          <w:lang w:val="es-MX"/>
        </w:rPr>
        <w:t xml:space="preserve"> publicaciones </w:t>
      </w:r>
    </w:p>
    <w:p w14:paraId="2E7853A2" w14:textId="5AB2450B" w:rsidR="00203296" w:rsidRPr="003F111D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3F111D">
        <w:rPr>
          <w:rFonts w:ascii="Arial" w:hAnsi="Arial" w:cs="Arial"/>
          <w:lang w:val="es-MX"/>
        </w:rPr>
        <w:t xml:space="preserve">Instagram: </w:t>
      </w:r>
      <w:r w:rsidR="003F111D" w:rsidRPr="003F111D">
        <w:rPr>
          <w:rFonts w:ascii="Arial" w:hAnsi="Arial" w:cs="Arial"/>
          <w:lang w:val="es-MX"/>
        </w:rPr>
        <w:t>89</w:t>
      </w:r>
      <w:r w:rsidR="008E6D69" w:rsidRPr="003F111D">
        <w:rPr>
          <w:rFonts w:ascii="Arial" w:hAnsi="Arial" w:cs="Arial"/>
          <w:lang w:val="es-MX"/>
        </w:rPr>
        <w:t xml:space="preserve"> </w:t>
      </w:r>
      <w:r w:rsidRPr="003F111D">
        <w:rPr>
          <w:rFonts w:ascii="Arial" w:hAnsi="Arial" w:cs="Arial"/>
          <w:lang w:val="es-MX"/>
        </w:rPr>
        <w:t>publicaciones</w:t>
      </w:r>
    </w:p>
    <w:p w14:paraId="14712C26" w14:textId="2824C23C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3F111D">
        <w:rPr>
          <w:rFonts w:ascii="Arial" w:hAnsi="Arial" w:cs="Arial"/>
          <w:lang w:val="es-MX"/>
        </w:rPr>
        <w:t xml:space="preserve">X(Twitter): </w:t>
      </w:r>
      <w:r w:rsidR="008E6D69" w:rsidRPr="003F111D">
        <w:rPr>
          <w:rFonts w:ascii="Arial" w:hAnsi="Arial" w:cs="Arial"/>
          <w:lang w:val="es-MX"/>
        </w:rPr>
        <w:t>1</w:t>
      </w:r>
      <w:r w:rsidR="003F111D" w:rsidRPr="003F111D">
        <w:rPr>
          <w:rFonts w:ascii="Arial" w:hAnsi="Arial" w:cs="Arial"/>
          <w:lang w:val="es-MX"/>
        </w:rPr>
        <w:t>79</w:t>
      </w:r>
      <w:r w:rsidRPr="003F111D">
        <w:rPr>
          <w:rFonts w:ascii="Arial" w:hAnsi="Arial" w:cs="Arial"/>
          <w:lang w:val="es-MX"/>
        </w:rPr>
        <w:t xml:space="preserve"> publicaciones</w:t>
      </w:r>
    </w:p>
    <w:p w14:paraId="126288A6" w14:textId="271533D7" w:rsidR="00203296" w:rsidRDefault="00203296" w:rsidP="003F111D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Sede Electrónica</w:t>
      </w:r>
      <w:r w:rsidRPr="007E7AF2">
        <w:rPr>
          <w:rFonts w:ascii="Arial" w:hAnsi="Arial" w:cs="Arial"/>
          <w:lang w:val="es-MX"/>
        </w:rPr>
        <w:t xml:space="preserve">: </w:t>
      </w:r>
      <w:r w:rsidR="00981CBC">
        <w:rPr>
          <w:rFonts w:ascii="Arial" w:hAnsi="Arial" w:cs="Arial"/>
          <w:lang w:val="es-MX"/>
        </w:rPr>
        <w:t>6 noticias</w:t>
      </w:r>
    </w:p>
    <w:p w14:paraId="29E0CC1F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1D205093" w14:textId="28F730D6" w:rsidR="00C95AC5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Para un total de </w:t>
      </w:r>
      <w:r w:rsidR="004945D0">
        <w:rPr>
          <w:rFonts w:ascii="Arial" w:hAnsi="Arial" w:cs="Arial"/>
          <w:lang w:val="es-MX"/>
        </w:rPr>
        <w:t>278</w:t>
      </w:r>
      <w:r w:rsidRPr="00203296">
        <w:rPr>
          <w:rFonts w:ascii="Arial" w:hAnsi="Arial" w:cs="Arial"/>
          <w:lang w:val="es-MX"/>
        </w:rPr>
        <w:t xml:space="preserve"> publicaciones en el </w:t>
      </w:r>
      <w:r w:rsidR="004945D0">
        <w:rPr>
          <w:rFonts w:ascii="Arial" w:hAnsi="Arial" w:cs="Arial"/>
          <w:lang w:val="es-MX"/>
        </w:rPr>
        <w:t>cuarto</w:t>
      </w:r>
      <w:r w:rsidRPr="00203296">
        <w:rPr>
          <w:rFonts w:ascii="Arial" w:hAnsi="Arial" w:cs="Arial"/>
          <w:lang w:val="es-MX"/>
        </w:rPr>
        <w:t xml:space="preserve"> trimestre</w:t>
      </w:r>
      <w:r>
        <w:rPr>
          <w:rFonts w:ascii="Arial" w:hAnsi="Arial" w:cs="Arial"/>
          <w:lang w:val="es-MX"/>
        </w:rPr>
        <w:t xml:space="preserve"> del año</w:t>
      </w:r>
      <w:r w:rsidRPr="00203296">
        <w:rPr>
          <w:rFonts w:ascii="Arial" w:hAnsi="Arial" w:cs="Arial"/>
          <w:lang w:val="es-MX"/>
        </w:rPr>
        <w:t xml:space="preserve"> 2025</w:t>
      </w:r>
    </w:p>
    <w:p w14:paraId="13A07A6A" w14:textId="27AF20E5" w:rsidR="009C0632" w:rsidRDefault="009C0632" w:rsidP="009C0632">
      <w:pPr>
        <w:rPr>
          <w:rFonts w:ascii="Arial" w:hAnsi="Arial" w:cs="Arial"/>
          <w:lang w:val="es-MX"/>
        </w:rPr>
      </w:pPr>
    </w:p>
    <w:p w14:paraId="4FE45626" w14:textId="07560E5A" w:rsidR="00A340AA" w:rsidRPr="00032107" w:rsidRDefault="00A340AA" w:rsidP="00A340AA">
      <w:pPr>
        <w:pStyle w:val="PRRAFO1"/>
        <w:rPr>
          <w:rFonts w:ascii="Arial" w:hAnsi="Arial" w:cs="Arial"/>
          <w:b/>
          <w:bCs w:val="0"/>
          <w:color w:val="auto"/>
          <w:lang w:eastAsia="es-CO"/>
        </w:rPr>
      </w:pPr>
      <w:r w:rsidRPr="00032107">
        <w:rPr>
          <w:rFonts w:ascii="Arial" w:hAnsi="Arial" w:cs="Arial"/>
          <w:b/>
          <w:bCs w:val="0"/>
          <w:color w:val="auto"/>
          <w:lang w:eastAsia="es-CO"/>
        </w:rPr>
        <w:t>CAMPAÑAS DE POSICIONAMIENTO DE LA MARCA INSTITUCIONAL PARA QUE LA CIUDADANÍA CONOZCA LA OFERTA Y FUNCIONES DE LA PERSONERÍA.</w:t>
      </w:r>
    </w:p>
    <w:p w14:paraId="17D0EC27" w14:textId="09F609D2" w:rsidR="00873099" w:rsidRPr="00032107" w:rsidRDefault="00873099" w:rsidP="009C0632">
      <w:pPr>
        <w:rPr>
          <w:rFonts w:ascii="Arial" w:hAnsi="Arial" w:cs="Arial"/>
          <w:sz w:val="24"/>
          <w:szCs w:val="24"/>
          <w:lang w:val="es-MX"/>
        </w:rPr>
      </w:pPr>
    </w:p>
    <w:p w14:paraId="3EE38080" w14:textId="3E95AD69" w:rsidR="00032107" w:rsidRPr="00032107" w:rsidRDefault="00032107" w:rsidP="009C063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032107">
        <w:rPr>
          <w:rFonts w:ascii="Arial" w:hAnsi="Arial" w:cs="Arial"/>
          <w:b/>
          <w:bCs/>
          <w:sz w:val="24"/>
          <w:szCs w:val="24"/>
          <w:lang w:val="es-MX"/>
        </w:rPr>
        <w:t xml:space="preserve">Campañas realizadas en el trimestre: </w:t>
      </w:r>
      <w:r w:rsidR="00056F6B">
        <w:rPr>
          <w:rFonts w:ascii="Arial" w:hAnsi="Arial" w:cs="Arial"/>
          <w:b/>
          <w:bCs/>
          <w:sz w:val="24"/>
          <w:szCs w:val="24"/>
          <w:lang w:val="es-MX"/>
        </w:rPr>
        <w:t>6</w:t>
      </w:r>
    </w:p>
    <w:p w14:paraId="6ACFBAEB" w14:textId="3D653894" w:rsidR="00555DE1" w:rsidRPr="00DC6FCD" w:rsidRDefault="00555DE1" w:rsidP="00555DE1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BD4910" w:rsidRPr="00BD4910">
        <w:rPr>
          <w:rFonts w:ascii="Arial" w:hAnsi="Arial" w:cs="Arial"/>
          <w:b/>
          <w:bCs w:val="0"/>
          <w:color w:val="auto"/>
        </w:rPr>
        <w:t>La salud mental es de todos: una ley para cuidar, incluir y transforma</w:t>
      </w:r>
    </w:p>
    <w:p w14:paraId="355A97F5" w14:textId="1F800B27" w:rsidR="00BD4910" w:rsidRDefault="00555DE1" w:rsidP="00555DE1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Promover el conocimiento y apropiación de la Ley 2460 de 2025 como herramienta para garantizar el derecho a la salud mental en todos los sectores sociales, visibilizando 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trastornos como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Déficit de Atención e Hiperactividad (TDAH)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.</w:t>
      </w:r>
    </w:p>
    <w:p w14:paraId="219B10FA" w14:textId="746DAA61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54E71DE3" w14:textId="2E2E4CDE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</w:t>
      </w:r>
    </w:p>
    <w:p w14:paraId="417269DA" w14:textId="41479D6A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Delegatura para los Derechos Humanos</w:t>
      </w:r>
    </w:p>
    <w:p w14:paraId="5D53A89C" w14:textId="386A4C9F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Pr="00DC6FCD">
        <w:rPr>
          <w:rFonts w:ascii="Arial" w:hAnsi="Arial" w:cs="Arial"/>
          <w:color w:val="auto"/>
        </w:rPr>
        <w:t xml:space="preserve"> </w:t>
      </w:r>
      <w:r w:rsidR="005062BD">
        <w:rPr>
          <w:rFonts w:ascii="Arial" w:hAnsi="Arial" w:cs="Arial"/>
          <w:color w:val="auto"/>
        </w:rPr>
        <w:t xml:space="preserve">julio </w:t>
      </w:r>
    </w:p>
    <w:p w14:paraId="6D784F65" w14:textId="62A2D3D5" w:rsidR="00555DE1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062BD" w:rsidRPr="005062BD">
        <w:rPr>
          <w:rFonts w:ascii="Arial" w:hAnsi="Arial" w:cs="Arial"/>
          <w:bCs w:val="0"/>
          <w:color w:val="auto"/>
        </w:rPr>
        <w:t>8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75"/>
        <w:gridCol w:w="3287"/>
      </w:tblGrid>
      <w:tr w:rsidR="002D04A2" w:rsidRPr="00032107" w14:paraId="26B8FB94" w14:textId="77777777" w:rsidTr="000033A3">
        <w:tc>
          <w:tcPr>
            <w:tcW w:w="2942" w:type="dxa"/>
            <w:vAlign w:val="center"/>
            <w:hideMark/>
          </w:tcPr>
          <w:p w14:paraId="67133C35" w14:textId="7709140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4B0B9" wp14:editId="3251AA08">
                  <wp:extent cx="1800000" cy="2250000"/>
                  <wp:effectExtent l="0" t="0" r="0" b="0"/>
                  <wp:docPr id="577" name="Imagen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F9B1EA" w14:textId="4AD63288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8B7ABA" wp14:editId="165D67A5">
                  <wp:extent cx="1800000" cy="2250000"/>
                  <wp:effectExtent l="0" t="0" r="0" b="0"/>
                  <wp:docPr id="578" name="Imagen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12B5717" w14:textId="0845268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E31BCC" wp14:editId="26AE4165">
                  <wp:extent cx="2159635" cy="2829560"/>
                  <wp:effectExtent l="0" t="0" r="0" b="8890"/>
                  <wp:docPr id="548" name="Imagen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n 5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58A7E" w14:textId="38BEBDC5" w:rsidR="002D04A2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</w:p>
    <w:p w14:paraId="0882F8AD" w14:textId="22BF02C2" w:rsidR="002D04A2" w:rsidRPr="00032107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  <w:r w:rsidRPr="002D04A2">
        <w:rPr>
          <w:rFonts w:ascii="Arial" w:hAnsi="Arial" w:cs="Arial"/>
          <w:noProof/>
          <w:color w:val="auto"/>
        </w:rPr>
        <w:drawing>
          <wp:inline distT="0" distB="0" distL="0" distR="0" wp14:anchorId="14D99D07" wp14:editId="0CAA3BF2">
            <wp:extent cx="5612130" cy="948690"/>
            <wp:effectExtent l="0" t="0" r="7620" b="3810"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FD94" w14:textId="77777777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67343013" w14:textId="50E43AB3" w:rsidR="00873099" w:rsidRPr="00DC6FCD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DC6FCD" w:rsidRPr="00DC6FCD">
        <w:rPr>
          <w:rFonts w:ascii="Arial" w:hAnsi="Arial" w:cs="Arial"/>
          <w:b/>
          <w:bCs w:val="0"/>
          <w:color w:val="auto"/>
        </w:rPr>
        <w:t>La discriminación no es igual para todos</w:t>
      </w:r>
      <w:r w:rsidRPr="00DC6FCD">
        <w:rPr>
          <w:rFonts w:ascii="Arial" w:hAnsi="Arial" w:cs="Arial"/>
          <w:b/>
          <w:bCs w:val="0"/>
          <w:color w:val="auto"/>
        </w:rPr>
        <w:t xml:space="preserve"> </w:t>
      </w:r>
    </w:p>
    <w:p w14:paraId="582539AB" w14:textId="62568311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="00DC6FCD" w:rsidRPr="00DC6FCD">
        <w:rPr>
          <w:rFonts w:ascii="Arial" w:hAnsi="Arial" w:cs="Arial"/>
          <w:color w:val="auto"/>
        </w:rPr>
        <w:t xml:space="preserve"> 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Sensibilizar a la c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omunidad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sobre las distintas formas de discriminación múltiple que afectan a grupos históricamente excluido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s,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promoviendo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un enfoque integral que permita prevenir, sancionar y reparar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estas vulneraciones, y avanzar hacia una sociedad más justa, inclusiva y respetuosa de la diversidad.</w:t>
      </w:r>
    </w:p>
    <w:p w14:paraId="27223D20" w14:textId="4B57CB50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="00C1390C"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 xml:space="preserve">/ </w:t>
      </w:r>
      <w:r w:rsidR="00C1390C"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 w:rsidR="00C1390C">
        <w:rPr>
          <w:rFonts w:ascii="Arial" w:hAnsi="Arial" w:cs="Arial"/>
          <w:color w:val="auto"/>
        </w:rPr>
        <w:t>.</w:t>
      </w:r>
    </w:p>
    <w:p w14:paraId="678FAC98" w14:textId="77777777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0DDD375C" w14:textId="4A71B345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 w:rsidR="00C1390C">
        <w:rPr>
          <w:rFonts w:ascii="Arial" w:hAnsi="Arial" w:cs="Arial"/>
          <w:color w:val="auto"/>
        </w:rPr>
        <w:t>Despacho del Personero / Delegatura para los Derechos Humanos</w:t>
      </w:r>
    </w:p>
    <w:p w14:paraId="7AA18CB9" w14:textId="558E7A03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="00555DE1">
        <w:rPr>
          <w:rFonts w:ascii="Arial" w:hAnsi="Arial" w:cs="Arial"/>
          <w:b/>
          <w:color w:val="auto"/>
        </w:rPr>
        <w:t xml:space="preserve"> </w:t>
      </w:r>
      <w:r w:rsidR="00555DE1" w:rsidRPr="00555DE1">
        <w:rPr>
          <w:rFonts w:ascii="Arial" w:hAnsi="Arial" w:cs="Arial"/>
          <w:bCs w:val="0"/>
          <w:color w:val="auto"/>
        </w:rPr>
        <w:t>agosto</w:t>
      </w:r>
    </w:p>
    <w:p w14:paraId="22A0A047" w14:textId="084F5170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55DE1">
        <w:rPr>
          <w:rFonts w:ascii="Arial" w:hAnsi="Arial" w:cs="Arial"/>
          <w:color w:val="auto"/>
        </w:rPr>
        <w:t>7</w:t>
      </w:r>
      <w:r w:rsidRPr="00DC6FCD">
        <w:rPr>
          <w:rFonts w:ascii="Arial" w:hAnsi="Arial" w:cs="Arial"/>
          <w:color w:val="auto"/>
        </w:rPr>
        <w:t xml:space="preserve"> post </w:t>
      </w:r>
    </w:p>
    <w:p w14:paraId="07317C11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120948A6" w14:textId="77777777" w:rsidTr="00873099">
        <w:tc>
          <w:tcPr>
            <w:tcW w:w="2942" w:type="dxa"/>
            <w:vAlign w:val="center"/>
            <w:hideMark/>
          </w:tcPr>
          <w:p w14:paraId="10715B77" w14:textId="55648D8A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D268A47" wp14:editId="01F4C0F6">
                  <wp:extent cx="1800000" cy="2250000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CE9C0D" w14:textId="106FFC2B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5A5E320" wp14:editId="259B5EDB">
                  <wp:extent cx="1800000" cy="225000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C4584EC" w14:textId="1D634414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3769BE" wp14:editId="48715782">
                  <wp:extent cx="1800000" cy="2268000"/>
                  <wp:effectExtent l="0" t="0" r="0" b="0"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FD9F1" w14:textId="10CE7456" w:rsidR="004667A3" w:rsidRPr="00032107" w:rsidRDefault="004667A3" w:rsidP="009C0632">
      <w:pPr>
        <w:rPr>
          <w:rFonts w:ascii="Arial" w:hAnsi="Arial" w:cs="Arial"/>
          <w:sz w:val="24"/>
          <w:szCs w:val="24"/>
          <w:lang w:val="es-MX"/>
        </w:rPr>
      </w:pPr>
    </w:p>
    <w:p w14:paraId="5B51CA9A" w14:textId="6CE84E54" w:rsidR="001005E8" w:rsidRDefault="002B3B26" w:rsidP="009C0632">
      <w:pPr>
        <w:rPr>
          <w:rFonts w:ascii="Arial" w:hAnsi="Arial" w:cs="Arial"/>
          <w:sz w:val="24"/>
          <w:szCs w:val="24"/>
          <w:lang w:val="es-MX"/>
        </w:rPr>
      </w:pPr>
      <w:r w:rsidRPr="002B3B26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0397D032" wp14:editId="74400EC0">
            <wp:extent cx="5612130" cy="101854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ECCB" w14:textId="77777777" w:rsidR="00055039" w:rsidRPr="00032107" w:rsidRDefault="00055039" w:rsidP="009C0632">
      <w:pPr>
        <w:rPr>
          <w:rFonts w:ascii="Arial" w:hAnsi="Arial" w:cs="Arial"/>
          <w:sz w:val="24"/>
          <w:szCs w:val="24"/>
          <w:lang w:val="es-MX"/>
        </w:rPr>
      </w:pPr>
    </w:p>
    <w:p w14:paraId="535CA8A3" w14:textId="6A80A06A" w:rsidR="00055039" w:rsidRPr="00DC6FCD" w:rsidRDefault="00055039" w:rsidP="00055039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FB1F88">
        <w:rPr>
          <w:rFonts w:ascii="Arial" w:hAnsi="Arial" w:cs="Arial"/>
          <w:b/>
          <w:bCs w:val="0"/>
          <w:color w:val="auto"/>
        </w:rPr>
        <w:t>Violencia Institucional</w:t>
      </w:r>
    </w:p>
    <w:p w14:paraId="24BE653C" w14:textId="2950AE99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DA74CD" w:rsidRPr="00DA74CD">
        <w:rPr>
          <w:rFonts w:ascii="Arial" w:hAnsi="Arial" w:cs="Arial"/>
          <w:bCs w:val="0"/>
          <w:color w:val="auto"/>
          <w:sz w:val="22"/>
          <w:szCs w:val="22"/>
          <w:lang w:val="es-MX"/>
        </w:rPr>
        <w:t>Visibilizar la violencia institucional como una forma de vulneración de derechos ejercida desde acciones u omisiones de funcionarios públicos, promoviendo el reconocimiento ciudadano, la denuncia informada y la exigencia de garantías, especialmente en contextos de género, etnia, orientación sexual y condición social, conforme a lo establecido en la Ley 1257 de 2008 y la Sentencia T-095 de 2025.</w:t>
      </w:r>
    </w:p>
    <w:p w14:paraId="373E777A" w14:textId="1746E0A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>/ comunidad en general</w:t>
      </w:r>
      <w:r>
        <w:rPr>
          <w:rFonts w:ascii="Arial" w:hAnsi="Arial" w:cs="Arial"/>
          <w:color w:val="auto"/>
        </w:rPr>
        <w:t>.</w:t>
      </w:r>
    </w:p>
    <w:p w14:paraId="727A6480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5C6E72E4" w14:textId="3E931E82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Despacho del Personero / Delegatura p</w:t>
      </w:r>
      <w:r w:rsidR="00814EB4">
        <w:rPr>
          <w:rFonts w:ascii="Arial" w:hAnsi="Arial" w:cs="Arial"/>
          <w:color w:val="auto"/>
        </w:rPr>
        <w:t>ara la Vigilancia Administrativa</w:t>
      </w:r>
    </w:p>
    <w:p w14:paraId="143A805A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</w:p>
    <w:p w14:paraId="235AC946" w14:textId="4582C95C" w:rsidR="00055039" w:rsidRPr="00032107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4E21D0"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4E21D0" w:rsidRPr="00032107" w14:paraId="307A4DD4" w14:textId="77777777" w:rsidTr="000033A3">
        <w:tc>
          <w:tcPr>
            <w:tcW w:w="2946" w:type="dxa"/>
            <w:vAlign w:val="center"/>
          </w:tcPr>
          <w:p w14:paraId="5BB6B3CF" w14:textId="0924D36F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B14A8F" wp14:editId="64D00CFC">
                  <wp:extent cx="1800000" cy="2250000"/>
                  <wp:effectExtent l="0" t="0" r="0" b="0"/>
                  <wp:docPr id="596" name="Imagen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0B1CF879" w14:textId="21EB5B36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62DFE94" wp14:editId="5D16DEE3">
                  <wp:extent cx="1800000" cy="2250000"/>
                  <wp:effectExtent l="0" t="0" r="0" b="0"/>
                  <wp:docPr id="597" name="Imagen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174FF7D" w14:textId="08CDFC42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1531510" wp14:editId="4B5C03A5">
                  <wp:extent cx="1799590" cy="2239010"/>
                  <wp:effectExtent l="0" t="0" r="0" b="8890"/>
                  <wp:docPr id="598" name="Imagen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AE258" w14:textId="547BFFA8" w:rsidR="00DF6DF5" w:rsidRDefault="00DF6DF5" w:rsidP="009C0632">
      <w:pPr>
        <w:rPr>
          <w:rFonts w:ascii="Arial" w:hAnsi="Arial" w:cs="Arial"/>
          <w:sz w:val="24"/>
          <w:szCs w:val="24"/>
          <w:lang w:val="es-MX"/>
        </w:rPr>
      </w:pPr>
    </w:p>
    <w:p w14:paraId="225F7FCE" w14:textId="02DCBA29" w:rsidR="00BF52DA" w:rsidRDefault="00FB1F88" w:rsidP="009C0632">
      <w:pPr>
        <w:rPr>
          <w:rFonts w:ascii="Arial" w:hAnsi="Arial" w:cs="Arial"/>
          <w:sz w:val="24"/>
          <w:szCs w:val="24"/>
          <w:lang w:val="es-MX"/>
        </w:rPr>
      </w:pPr>
      <w:r w:rsidRPr="00FB1F88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8DE6AE5" wp14:editId="0AEC3F47">
            <wp:extent cx="5612130" cy="927100"/>
            <wp:effectExtent l="0" t="0" r="7620" b="6350"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C9C9" w14:textId="2444358D" w:rsidR="00BF52DA" w:rsidRDefault="00BF52DA" w:rsidP="009C0632">
      <w:pPr>
        <w:rPr>
          <w:rFonts w:ascii="Arial" w:hAnsi="Arial" w:cs="Arial"/>
          <w:sz w:val="24"/>
          <w:szCs w:val="24"/>
          <w:lang w:val="es-MX"/>
        </w:rPr>
      </w:pPr>
    </w:p>
    <w:p w14:paraId="4CE4A01E" w14:textId="715020C1" w:rsidR="00FB1F88" w:rsidRPr="00DC6FCD" w:rsidRDefault="00FB1F88" w:rsidP="00FB1F88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A66E27">
        <w:rPr>
          <w:rFonts w:ascii="Arial" w:hAnsi="Arial" w:cs="Arial"/>
          <w:b/>
          <w:bCs w:val="0"/>
          <w:color w:val="auto"/>
        </w:rPr>
        <w:t>Informarse es un derecho, no un privilegio</w:t>
      </w:r>
    </w:p>
    <w:p w14:paraId="4A0E44C3" w14:textId="77777777" w:rsidR="00A66E27" w:rsidRDefault="00FB1F88" w:rsidP="00FB1F88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A66E27" w:rsidRPr="00A66E27">
        <w:rPr>
          <w:rFonts w:ascii="Arial" w:hAnsi="Arial" w:cs="Arial"/>
          <w:bCs w:val="0"/>
          <w:color w:val="auto"/>
          <w:sz w:val="22"/>
          <w:szCs w:val="22"/>
          <w:lang w:val="es-MX"/>
        </w:rPr>
        <w:t>Promover el derecho de la ciudadanía a acceder a la información pública, conforme a la Ley 1712 de 2014 y la Constitución Política de Colombia, visibilizando cómo el acceso oportuno, claro y suficiente a la información fortalece la participación, la exigencia de derechos y la transparencia institucional.</w:t>
      </w:r>
    </w:p>
    <w:p w14:paraId="1060B738" w14:textId="2070CAE1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696198F6" w14:textId="77777777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6036095B" w14:textId="281A4C72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Despacho del Personero </w:t>
      </w:r>
    </w:p>
    <w:p w14:paraId="1411C8CB" w14:textId="545D6D35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  <w:r w:rsidR="00A66E27">
        <w:rPr>
          <w:rFonts w:ascii="Arial" w:hAnsi="Arial" w:cs="Arial"/>
          <w:bCs w:val="0"/>
          <w:color w:val="auto"/>
        </w:rPr>
        <w:t xml:space="preserve"> - septiembre</w:t>
      </w:r>
    </w:p>
    <w:p w14:paraId="0950DA55" w14:textId="1F337148" w:rsidR="00FB1F88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p w14:paraId="138DA7A2" w14:textId="3C64A87A" w:rsidR="00A66E2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p w14:paraId="7CA013C1" w14:textId="77777777" w:rsidR="00A66E27" w:rsidRPr="0003210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A66E27" w:rsidRPr="00032107" w14:paraId="5F0219D3" w14:textId="77777777" w:rsidTr="000033A3">
        <w:tc>
          <w:tcPr>
            <w:tcW w:w="2946" w:type="dxa"/>
            <w:vAlign w:val="center"/>
          </w:tcPr>
          <w:p w14:paraId="51FC6EC8" w14:textId="31237412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92B7F" wp14:editId="3828A836">
                  <wp:extent cx="1800000" cy="2250000"/>
                  <wp:effectExtent l="0" t="0" r="0" b="0"/>
                  <wp:docPr id="603" name="Imagen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C32CDD0" w14:textId="1BD31D5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BF20977" wp14:editId="0D19F139">
                  <wp:extent cx="1800000" cy="2250000"/>
                  <wp:effectExtent l="0" t="0" r="0" b="0"/>
                  <wp:docPr id="604" name="Imagen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240E98A1" w14:textId="5470ACC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1A1C64F" wp14:editId="36418104">
                  <wp:extent cx="1799590" cy="2252980"/>
                  <wp:effectExtent l="0" t="0" r="0" b="0"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22E2" w14:textId="39C1E0D1" w:rsidR="00FB1F88" w:rsidRDefault="00A66E27" w:rsidP="009C0632">
      <w:pPr>
        <w:rPr>
          <w:rFonts w:ascii="Arial" w:hAnsi="Arial" w:cs="Arial"/>
          <w:sz w:val="24"/>
          <w:szCs w:val="24"/>
          <w:lang w:val="es-MX"/>
        </w:rPr>
      </w:pPr>
      <w:r w:rsidRPr="00A66E2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74BE84" wp14:editId="53482072">
            <wp:extent cx="5612130" cy="958215"/>
            <wp:effectExtent l="0" t="0" r="7620" b="0"/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7E20" w14:textId="2225876A" w:rsidR="00885309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3223288F" w14:textId="77777777" w:rsidR="00885309" w:rsidRPr="00032107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64A02D37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Efemérides DDHH </w:t>
      </w:r>
    </w:p>
    <w:p w14:paraId="6FF38127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Difundir y conmemorar fechas clave relacionadas con los derechos humanos, resaltando su importancia para la memoria colectiva en sociedad.</w:t>
      </w:r>
    </w:p>
    <w:p w14:paraId="6BAE9DC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24E757EC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</w:t>
      </w:r>
    </w:p>
    <w:p w14:paraId="5A24CBF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para los Derechos Humanos</w:t>
      </w:r>
    </w:p>
    <w:p w14:paraId="50B22E7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5EAD02E9" w14:textId="2A14F1E6" w:rsidR="00873099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3F181F">
        <w:rPr>
          <w:rFonts w:ascii="Arial" w:hAnsi="Arial" w:cs="Arial"/>
          <w:color w:val="auto"/>
        </w:rPr>
        <w:t xml:space="preserve">post </w:t>
      </w:r>
    </w:p>
    <w:p w14:paraId="2E80A83F" w14:textId="13B095AC" w:rsidR="003221E4" w:rsidRDefault="00AA1917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 la salud mental – 10 de octubre</w:t>
      </w:r>
    </w:p>
    <w:p w14:paraId="786A9C9B" w14:textId="1DE0C929" w:rsidR="00AA1917" w:rsidRDefault="00AA1917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de la diversidad étnica y cultural – 12 de octubre</w:t>
      </w:r>
    </w:p>
    <w:p w14:paraId="5391FD83" w14:textId="6133EE50" w:rsidR="00AA1917" w:rsidRDefault="00AA1917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 la lucha contra el cáncer de mama – 19 de octubre</w:t>
      </w:r>
    </w:p>
    <w:p w14:paraId="204A5BE4" w14:textId="1EB4E0DB" w:rsidR="00550B0B" w:rsidRPr="00032107" w:rsidRDefault="00550B0B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internacional de la eliminación de la violencia contra la mujer – 25 de noviembre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486FF89E" w14:textId="77777777" w:rsidTr="000D6D8B">
        <w:tc>
          <w:tcPr>
            <w:tcW w:w="2946" w:type="dxa"/>
            <w:vAlign w:val="center"/>
          </w:tcPr>
          <w:p w14:paraId="1AF8CB77" w14:textId="7140151C" w:rsidR="00777BA5" w:rsidRPr="00032107" w:rsidRDefault="008C64E2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EDA2BFE" wp14:editId="4276BA9C">
                  <wp:extent cx="1800000" cy="22500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5A2544B" w14:textId="51D2BC27" w:rsidR="00777BA5" w:rsidRPr="00032107" w:rsidRDefault="008C64E2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DBA2B3B" wp14:editId="1C8901E8">
                  <wp:extent cx="1800000" cy="22500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4F88A6B3" w14:textId="245F96C9" w:rsidR="00777BA5" w:rsidRPr="00032107" w:rsidRDefault="008C64E2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8DC69D9" wp14:editId="022871EB">
                  <wp:extent cx="1800000" cy="2250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ED6EE" w14:textId="3CD193A0" w:rsidR="00777BA5" w:rsidRPr="00032107" w:rsidRDefault="000D6D8B" w:rsidP="009C0632">
      <w:pPr>
        <w:rPr>
          <w:rFonts w:ascii="Arial" w:hAnsi="Arial" w:cs="Arial"/>
          <w:sz w:val="24"/>
          <w:szCs w:val="24"/>
          <w:lang w:val="es-MX"/>
        </w:rPr>
      </w:pPr>
      <w:r w:rsidRPr="000D6D8B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F17285" wp14:editId="359497A8">
            <wp:extent cx="5612130" cy="1056005"/>
            <wp:effectExtent l="0" t="0" r="7620" b="0"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E56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60F15328" w14:textId="40A016C3" w:rsidR="00006531" w:rsidRPr="00032107" w:rsidRDefault="00006531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>Campaña: efemérides ambientales</w:t>
      </w:r>
    </w:p>
    <w:p w14:paraId="251019E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 xml:space="preserve">Generar conciencia sobre la importancia de la protección del medio ambiente, y fomentar acciones responsables para la conservación de los recursos naturales. </w:t>
      </w:r>
    </w:p>
    <w:p w14:paraId="75BE436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comunidad en general</w:t>
      </w:r>
    </w:p>
    <w:p w14:paraId="1F2C9EC3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</w:t>
      </w:r>
    </w:p>
    <w:p w14:paraId="0DD35850" w14:textId="62BF9CB5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4B30DEE6" w14:textId="77EF000A" w:rsidR="00B93C64" w:rsidRPr="00032107" w:rsidRDefault="00B93C64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Delegatura para los derechos colectivos y del ambiente. </w:t>
      </w:r>
    </w:p>
    <w:p w14:paraId="61A6FC04" w14:textId="14D1B668" w:rsidR="00777BA5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Productos</w:t>
      </w:r>
      <w:r w:rsidRPr="00032107">
        <w:rPr>
          <w:rFonts w:ascii="Arial" w:hAnsi="Arial" w:cs="Arial"/>
          <w:color w:val="auto"/>
        </w:rPr>
        <w:t xml:space="preserve">: </w:t>
      </w:r>
      <w:r w:rsidR="003F181F" w:rsidRPr="003F181F">
        <w:rPr>
          <w:rFonts w:ascii="Arial" w:hAnsi="Arial" w:cs="Arial"/>
          <w:color w:val="auto"/>
        </w:rPr>
        <w:t>4</w:t>
      </w:r>
      <w:r w:rsidRPr="003F181F">
        <w:rPr>
          <w:rFonts w:ascii="Arial" w:hAnsi="Arial" w:cs="Arial"/>
          <w:color w:val="auto"/>
        </w:rPr>
        <w:t xml:space="preserve"> Post informativos</w:t>
      </w:r>
    </w:p>
    <w:p w14:paraId="673D9E0F" w14:textId="75156424" w:rsidR="00C94584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del Perro</w:t>
      </w:r>
      <w:r w:rsidR="003221E4">
        <w:rPr>
          <w:rFonts w:ascii="Arial" w:hAnsi="Arial" w:cs="Arial"/>
          <w:color w:val="auto"/>
        </w:rPr>
        <w:t xml:space="preserve"> (21 de julio)</w:t>
      </w:r>
    </w:p>
    <w:p w14:paraId="02698328" w14:textId="159761CD" w:rsidR="003C5251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 los Guardas Forestales</w:t>
      </w:r>
      <w:r w:rsidR="003221E4">
        <w:rPr>
          <w:rFonts w:ascii="Arial" w:hAnsi="Arial" w:cs="Arial"/>
          <w:color w:val="auto"/>
        </w:rPr>
        <w:t xml:space="preserve"> (31 de julio)</w:t>
      </w:r>
    </w:p>
    <w:p w14:paraId="27E73044" w14:textId="7A4E4B1C" w:rsidR="00596525" w:rsidRDefault="00596525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Nacional de la Biodiversidad (11 de septiembre)</w:t>
      </w:r>
    </w:p>
    <w:p w14:paraId="28A47C64" w14:textId="2DEC3546" w:rsidR="008D12E1" w:rsidRPr="00032107" w:rsidRDefault="008D12E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Mundial de los Ríos (28 de septiembre)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348C1A2F" w14:textId="77777777" w:rsidTr="000D6D8B">
        <w:tc>
          <w:tcPr>
            <w:tcW w:w="2946" w:type="dxa"/>
            <w:vAlign w:val="center"/>
          </w:tcPr>
          <w:p w14:paraId="05284700" w14:textId="2BC1C7EA" w:rsidR="00006531" w:rsidRPr="00032107" w:rsidRDefault="003C5251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441F2CA1" wp14:editId="5C90CC52">
                  <wp:extent cx="1800000" cy="2250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5386BAA" w14:textId="52075B55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43AB34B" wp14:editId="7F47AF58">
                  <wp:extent cx="1800000" cy="2250000"/>
                  <wp:effectExtent l="0" t="0" r="0" b="0"/>
                  <wp:docPr id="588" name="Imagen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10876075" w14:textId="583CD7C1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298749A" wp14:editId="312DE29A">
                  <wp:extent cx="1800000" cy="2250000"/>
                  <wp:effectExtent l="0" t="0" r="0" b="0"/>
                  <wp:docPr id="589" name="Imagen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0FD5" w14:textId="61ABEFFA" w:rsidR="00006531" w:rsidRDefault="000D6D8B" w:rsidP="00006531">
      <w:pPr>
        <w:pStyle w:val="PRRAFO1"/>
        <w:rPr>
          <w:rFonts w:ascii="Arial" w:hAnsi="Arial" w:cs="Arial"/>
          <w:color w:val="auto"/>
        </w:rPr>
      </w:pPr>
      <w:r w:rsidRPr="000D6D8B">
        <w:rPr>
          <w:rFonts w:ascii="Arial" w:hAnsi="Arial" w:cs="Arial"/>
          <w:noProof/>
          <w:color w:val="auto"/>
        </w:rPr>
        <w:drawing>
          <wp:inline distT="0" distB="0" distL="0" distR="0" wp14:anchorId="486D332B" wp14:editId="10C98E7E">
            <wp:extent cx="5612130" cy="1058545"/>
            <wp:effectExtent l="0" t="0" r="7620" b="8255"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5050" w14:textId="491E1282" w:rsidR="002F3FC1" w:rsidRDefault="002F3FC1" w:rsidP="00006531">
      <w:pPr>
        <w:pStyle w:val="PRRAFO1"/>
        <w:rPr>
          <w:rFonts w:ascii="Arial" w:hAnsi="Arial" w:cs="Arial"/>
          <w:color w:val="auto"/>
        </w:rPr>
      </w:pPr>
    </w:p>
    <w:p w14:paraId="21B8F266" w14:textId="47E69A70" w:rsidR="002F3FC1" w:rsidRDefault="002F3FC1" w:rsidP="002F3FC1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2F3FC1">
        <w:rPr>
          <w:rFonts w:ascii="Arial" w:hAnsi="Arial" w:cs="Arial"/>
          <w:b/>
          <w:bCs w:val="0"/>
          <w:color w:val="auto"/>
        </w:rPr>
        <w:t>Nuestro servicio, nuestro reflejo: Código de Integridad en acción</w:t>
      </w:r>
    </w:p>
    <w:p w14:paraId="75360AC3" w14:textId="1A54DA60" w:rsidR="002F3FC1" w:rsidRPr="00032107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2F3FC1">
        <w:rPr>
          <w:rFonts w:ascii="Arial" w:hAnsi="Arial" w:cs="Arial"/>
          <w:color w:val="auto"/>
        </w:rPr>
        <w:t>Promover la reflexión ética entre funcionarios y personal de apoyo de la Personería de Itagüí, a través de preguntas inspiradas en los valores del Código de Integridad. La campaña busca fortalecer el compromiso con un servicio público digno, respetuoso y transparente, mediante acciones cotidianas que representen nuestros principios.</w:t>
      </w:r>
    </w:p>
    <w:p w14:paraId="3547DCD7" w14:textId="5D3F7D9E" w:rsidR="002F3FC1" w:rsidRPr="00032107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>funcionarios y personal de apoyo de la Personería de Itagüí</w:t>
      </w:r>
    </w:p>
    <w:p w14:paraId="20F003A4" w14:textId="5E587FEE" w:rsidR="002F3FC1" w:rsidRPr="00032107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WhatsApp Comunicación Interna</w:t>
      </w:r>
    </w:p>
    <w:p w14:paraId="32C874C2" w14:textId="4146A63F" w:rsidR="002F3FC1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del 9 al 15 de diciembre</w:t>
      </w:r>
    </w:p>
    <w:p w14:paraId="4F340992" w14:textId="5B93732A" w:rsidR="002F3FC1" w:rsidRPr="00032107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Jefatura de Control Interno</w:t>
      </w:r>
    </w:p>
    <w:p w14:paraId="1A6010BD" w14:textId="318CDAF8" w:rsidR="002F3FC1" w:rsidRPr="00032107" w:rsidRDefault="002F3FC1" w:rsidP="002F3FC1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Productos</w:t>
      </w:r>
      <w:r w:rsidRPr="00032107">
        <w:rPr>
          <w:rFonts w:ascii="Arial" w:hAnsi="Arial" w:cs="Arial"/>
          <w:color w:val="auto"/>
        </w:rPr>
        <w:t xml:space="preserve">: </w:t>
      </w:r>
      <w:r>
        <w:rPr>
          <w:rFonts w:ascii="Arial" w:hAnsi="Arial" w:cs="Arial"/>
          <w:color w:val="auto"/>
        </w:rPr>
        <w:t>5</w:t>
      </w:r>
      <w:r w:rsidRPr="003F181F">
        <w:rPr>
          <w:rFonts w:ascii="Arial" w:hAnsi="Arial" w:cs="Arial"/>
          <w:color w:val="auto"/>
        </w:rPr>
        <w:t xml:space="preserve"> Post informativos</w:t>
      </w:r>
      <w:r>
        <w:rPr>
          <w:rFonts w:ascii="Arial" w:hAnsi="Arial" w:cs="Arial"/>
          <w:color w:val="auto"/>
        </w:rPr>
        <w:t>, 5 fondos de pantalla</w:t>
      </w:r>
    </w:p>
    <w:p w14:paraId="74BF97F8" w14:textId="77777777" w:rsidR="002F3FC1" w:rsidRPr="002F3FC1" w:rsidRDefault="002F3FC1" w:rsidP="002F3FC1">
      <w:pPr>
        <w:pStyle w:val="PRRAFO1"/>
        <w:rPr>
          <w:rFonts w:ascii="Arial" w:hAnsi="Arial" w:cs="Arial"/>
          <w:b/>
          <w:bCs w:val="0"/>
          <w:color w:val="auto"/>
        </w:rPr>
      </w:pPr>
    </w:p>
    <w:p w14:paraId="79F0BD9B" w14:textId="23A6EBAE" w:rsidR="00477FBC" w:rsidRDefault="00477FBC" w:rsidP="00006531">
      <w:pPr>
        <w:spacing w:after="0" w:line="240" w:lineRule="auto"/>
        <w:jc w:val="both"/>
        <w:rPr>
          <w:rFonts w:ascii="Arial Narrow" w:hAnsi="Arial Narrow" w:cs="Arial"/>
        </w:rPr>
      </w:pPr>
    </w:p>
    <w:p w14:paraId="7B5CFFD6" w14:textId="77777777" w:rsidR="009C0632" w:rsidRPr="002B574A" w:rsidRDefault="009C0632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lastRenderedPageBreak/>
        <w:t>SEGUIMIENTO A LOS USUARIOS</w:t>
      </w:r>
    </w:p>
    <w:p w14:paraId="39CFA5F6" w14:textId="77777777" w:rsidR="00AD5F09" w:rsidRPr="002B574A" w:rsidRDefault="00AD5F09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PLATAFORMA META</w:t>
      </w:r>
      <w:r w:rsidR="008E506B" w:rsidRPr="002B574A">
        <w:rPr>
          <w:rFonts w:ascii="Arial" w:hAnsi="Arial" w:cs="Arial"/>
          <w:b/>
          <w:lang w:val="es-MX"/>
        </w:rPr>
        <w:t xml:space="preserve"> BUSINESS SUITE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38"/>
        <w:gridCol w:w="1701"/>
        <w:gridCol w:w="1559"/>
        <w:gridCol w:w="1745"/>
      </w:tblGrid>
      <w:tr w:rsidR="009C0632" w:rsidRPr="002B574A" w14:paraId="12B695D1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6E1E9386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745" w:type="dxa"/>
            <w:shd w:val="clear" w:color="auto" w:fill="EEECE1" w:themeFill="background2"/>
          </w:tcPr>
          <w:p w14:paraId="260E6E9F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28374F" w:rsidRPr="002B574A" w14:paraId="43E6840B" w14:textId="77777777" w:rsidTr="00CC3CC6">
        <w:tc>
          <w:tcPr>
            <w:tcW w:w="2185" w:type="dxa"/>
          </w:tcPr>
          <w:p w14:paraId="019E346B" w14:textId="77777777" w:rsidR="0028374F" w:rsidRPr="002B574A" w:rsidRDefault="006519C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638" w:type="dxa"/>
          </w:tcPr>
          <w:p w14:paraId="2D4D96E8" w14:textId="57F177FA" w:rsidR="0028374F" w:rsidRPr="002B574A" w:rsidRDefault="003B260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701" w:type="dxa"/>
          </w:tcPr>
          <w:p w14:paraId="14A3184E" w14:textId="23064E01" w:rsidR="0028374F" w:rsidRPr="002B574A" w:rsidRDefault="00C964FA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559" w:type="dxa"/>
          </w:tcPr>
          <w:p w14:paraId="4FE81508" w14:textId="65948D15"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157BA7F1" w14:textId="6E05FF1C"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  <w:r w:rsidR="00CC3CC6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</w:tr>
      <w:tr w:rsidR="00807BF8" w:rsidRPr="002B574A" w14:paraId="076A2576" w14:textId="77777777" w:rsidTr="00CC3CC6">
        <w:tc>
          <w:tcPr>
            <w:tcW w:w="2185" w:type="dxa"/>
          </w:tcPr>
          <w:p w14:paraId="7D647C60" w14:textId="3A3E5740" w:rsidR="00807BF8" w:rsidRPr="002B574A" w:rsidRDefault="003B260F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ESPECTADORES</w:t>
            </w:r>
          </w:p>
        </w:tc>
        <w:tc>
          <w:tcPr>
            <w:tcW w:w="1638" w:type="dxa"/>
          </w:tcPr>
          <w:p w14:paraId="13045BAD" w14:textId="193B0292" w:rsidR="00807BF8" w:rsidRPr="002B574A" w:rsidRDefault="0058394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73.300</w:t>
            </w:r>
          </w:p>
        </w:tc>
        <w:tc>
          <w:tcPr>
            <w:tcW w:w="1701" w:type="dxa"/>
          </w:tcPr>
          <w:p w14:paraId="293DA56F" w14:textId="13404EF4" w:rsidR="00807BF8" w:rsidRPr="002B574A" w:rsidRDefault="00C964FA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26.700</w:t>
            </w:r>
          </w:p>
        </w:tc>
        <w:tc>
          <w:tcPr>
            <w:tcW w:w="1559" w:type="dxa"/>
          </w:tcPr>
          <w:p w14:paraId="3D0065E5" w14:textId="71E2D57C" w:rsidR="00807BF8" w:rsidRPr="002B574A" w:rsidRDefault="00807BF8" w:rsidP="000215A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5351E279" w14:textId="33A013A1" w:rsidR="00807BF8" w:rsidRPr="002B574A" w:rsidRDefault="00807BF8" w:rsidP="00807BF8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807BF8" w:rsidRPr="002B574A" w14:paraId="75D1C972" w14:textId="77777777" w:rsidTr="00CC3CC6">
        <w:tc>
          <w:tcPr>
            <w:tcW w:w="2185" w:type="dxa"/>
          </w:tcPr>
          <w:p w14:paraId="0E2BC9C1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8" w:type="dxa"/>
          </w:tcPr>
          <w:p w14:paraId="40E7B932" w14:textId="3CD7CAC3" w:rsidR="00807BF8" w:rsidRPr="002B574A" w:rsidRDefault="00583940" w:rsidP="00EE2E5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3.400</w:t>
            </w:r>
          </w:p>
        </w:tc>
        <w:tc>
          <w:tcPr>
            <w:tcW w:w="1701" w:type="dxa"/>
          </w:tcPr>
          <w:p w14:paraId="14B882F7" w14:textId="6FF1222D" w:rsidR="00807BF8" w:rsidRPr="002B574A" w:rsidRDefault="00C964FA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1.400</w:t>
            </w:r>
          </w:p>
        </w:tc>
        <w:tc>
          <w:tcPr>
            <w:tcW w:w="1559" w:type="dxa"/>
          </w:tcPr>
          <w:p w14:paraId="0585025E" w14:textId="725B4EC1" w:rsidR="00807BF8" w:rsidRPr="002B574A" w:rsidRDefault="00807BF8" w:rsidP="000215A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5AB8924F" w14:textId="1F1DC5C2" w:rsidR="00807BF8" w:rsidRPr="002B574A" w:rsidRDefault="00807BF8" w:rsidP="00807BF8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807BF8" w:rsidRPr="002B574A" w14:paraId="2A5295D4" w14:textId="77777777" w:rsidTr="00CC3CC6">
        <w:tc>
          <w:tcPr>
            <w:tcW w:w="2185" w:type="dxa"/>
          </w:tcPr>
          <w:p w14:paraId="0C2A1813" w14:textId="6233451E" w:rsidR="00807BF8" w:rsidRPr="002B574A" w:rsidRDefault="005A7659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638" w:type="dxa"/>
          </w:tcPr>
          <w:p w14:paraId="45EA358B" w14:textId="3A4A963C" w:rsidR="00807BF8" w:rsidRPr="002B574A" w:rsidRDefault="0058394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111</w:t>
            </w:r>
          </w:p>
        </w:tc>
        <w:tc>
          <w:tcPr>
            <w:tcW w:w="1701" w:type="dxa"/>
          </w:tcPr>
          <w:p w14:paraId="4514E884" w14:textId="240757FA" w:rsidR="00807BF8" w:rsidRPr="002B574A" w:rsidRDefault="00C964FA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</w:t>
            </w:r>
          </w:p>
        </w:tc>
        <w:tc>
          <w:tcPr>
            <w:tcW w:w="1559" w:type="dxa"/>
          </w:tcPr>
          <w:p w14:paraId="4E28F3AF" w14:textId="146BA8BA" w:rsidR="00807BF8" w:rsidRPr="002B574A" w:rsidRDefault="00807BF8" w:rsidP="000215A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1419515A" w14:textId="543854C7" w:rsidR="00807BF8" w:rsidRPr="002B574A" w:rsidRDefault="00807BF8" w:rsidP="00807BF8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4635F5" w:rsidRPr="002B574A" w14:paraId="50B4ABDC" w14:textId="77777777" w:rsidTr="00CC3CC6">
        <w:tc>
          <w:tcPr>
            <w:tcW w:w="2185" w:type="dxa"/>
          </w:tcPr>
          <w:p w14:paraId="06F99EC5" w14:textId="548D8C8B" w:rsidR="004635F5" w:rsidRDefault="004635F5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8" w:type="dxa"/>
          </w:tcPr>
          <w:p w14:paraId="314C9B39" w14:textId="4C10AC1C" w:rsidR="004635F5" w:rsidRDefault="003B260F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208.800</w:t>
            </w:r>
          </w:p>
        </w:tc>
        <w:tc>
          <w:tcPr>
            <w:tcW w:w="1701" w:type="dxa"/>
          </w:tcPr>
          <w:p w14:paraId="62EBA143" w14:textId="6637EDC2" w:rsidR="004635F5" w:rsidRDefault="00C964FA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66.800</w:t>
            </w:r>
          </w:p>
        </w:tc>
        <w:tc>
          <w:tcPr>
            <w:tcW w:w="1559" w:type="dxa"/>
          </w:tcPr>
          <w:p w14:paraId="04967317" w14:textId="5D20EB04" w:rsidR="004635F5" w:rsidRDefault="004635F5" w:rsidP="000215A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1AC9F47A" w14:textId="10194411" w:rsidR="004635F5" w:rsidRDefault="004635F5" w:rsidP="00807BF8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779AE722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32"/>
        <w:gridCol w:w="1633"/>
        <w:gridCol w:w="1633"/>
        <w:gridCol w:w="1745"/>
      </w:tblGrid>
      <w:tr w:rsidR="009C0632" w:rsidRPr="002B574A" w14:paraId="000BE9A7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0CA1F998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745" w:type="dxa"/>
            <w:shd w:val="clear" w:color="auto" w:fill="EEECE1" w:themeFill="background2"/>
          </w:tcPr>
          <w:p w14:paraId="3CF0E19C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14:paraId="4769CC5E" w14:textId="77777777" w:rsidTr="00CC3CC6">
        <w:trPr>
          <w:trHeight w:val="376"/>
        </w:trPr>
        <w:tc>
          <w:tcPr>
            <w:tcW w:w="2185" w:type="dxa"/>
          </w:tcPr>
          <w:p w14:paraId="640F662F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632" w:type="dxa"/>
          </w:tcPr>
          <w:p w14:paraId="3DD013F5" w14:textId="35CA9658" w:rsidR="004A67DD" w:rsidRPr="002B574A" w:rsidRDefault="00504881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633" w:type="dxa"/>
          </w:tcPr>
          <w:p w14:paraId="729A8148" w14:textId="23A30202" w:rsidR="004A67DD" w:rsidRPr="002B574A" w:rsidRDefault="00C964FA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1633" w:type="dxa"/>
          </w:tcPr>
          <w:p w14:paraId="2C5E9AD9" w14:textId="3F52BB0D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44673BB1" w14:textId="529E4F89" w:rsidR="004A67DD" w:rsidRPr="002B574A" w:rsidRDefault="00504881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4635F5" w:rsidRPr="002B574A" w14:paraId="2129BD0C" w14:textId="77777777" w:rsidTr="00CC3CC6">
        <w:tc>
          <w:tcPr>
            <w:tcW w:w="2185" w:type="dxa"/>
          </w:tcPr>
          <w:p w14:paraId="40D20E89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2" w:type="dxa"/>
          </w:tcPr>
          <w:p w14:paraId="5584762F" w14:textId="1F292F0E" w:rsidR="004635F5" w:rsidRPr="002B574A" w:rsidRDefault="0050488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5.700</w:t>
            </w:r>
          </w:p>
        </w:tc>
        <w:tc>
          <w:tcPr>
            <w:tcW w:w="1633" w:type="dxa"/>
          </w:tcPr>
          <w:p w14:paraId="55B6CFCD" w14:textId="54E34323" w:rsidR="004635F5" w:rsidRPr="002B574A" w:rsidRDefault="00C964FA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3.400</w:t>
            </w:r>
          </w:p>
        </w:tc>
        <w:tc>
          <w:tcPr>
            <w:tcW w:w="1633" w:type="dxa"/>
          </w:tcPr>
          <w:p w14:paraId="614EC66F" w14:textId="394D4055" w:rsidR="004635F5" w:rsidRPr="002B574A" w:rsidRDefault="004635F5" w:rsidP="004635F5">
            <w:pPr>
              <w:ind w:left="708" w:hanging="708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261F7DCC" w14:textId="57593322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37.764</w:t>
            </w:r>
          </w:p>
        </w:tc>
      </w:tr>
      <w:tr w:rsidR="004635F5" w:rsidRPr="002B574A" w14:paraId="3B9B1C77" w14:textId="77777777" w:rsidTr="00CC3CC6">
        <w:tc>
          <w:tcPr>
            <w:tcW w:w="2185" w:type="dxa"/>
          </w:tcPr>
          <w:p w14:paraId="59464934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2" w:type="dxa"/>
          </w:tcPr>
          <w:p w14:paraId="7873338B" w14:textId="36AC02D2" w:rsidR="004635F5" w:rsidRPr="002B574A" w:rsidRDefault="0050488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557</w:t>
            </w:r>
          </w:p>
        </w:tc>
        <w:tc>
          <w:tcPr>
            <w:tcW w:w="1633" w:type="dxa"/>
          </w:tcPr>
          <w:p w14:paraId="768D4BA9" w14:textId="7887A20B" w:rsidR="004635F5" w:rsidRPr="002B574A" w:rsidRDefault="00C964FA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439</w:t>
            </w:r>
          </w:p>
        </w:tc>
        <w:tc>
          <w:tcPr>
            <w:tcW w:w="1633" w:type="dxa"/>
          </w:tcPr>
          <w:p w14:paraId="259C8F74" w14:textId="3B798706" w:rsidR="004635F5" w:rsidRPr="002B574A" w:rsidRDefault="004635F5" w:rsidP="004635F5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02380EC4" w14:textId="773A8A80" w:rsidR="00CC3CC6" w:rsidRPr="002B574A" w:rsidRDefault="002E6C71" w:rsidP="00CC3CC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2.215</w:t>
            </w:r>
          </w:p>
        </w:tc>
      </w:tr>
      <w:tr w:rsidR="004635F5" w:rsidRPr="002B574A" w14:paraId="6E194E7E" w14:textId="77777777" w:rsidTr="00CC3CC6">
        <w:tc>
          <w:tcPr>
            <w:tcW w:w="2185" w:type="dxa"/>
          </w:tcPr>
          <w:p w14:paraId="489FE1F7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ME GUSTA Y SEGUIDORES</w:t>
            </w:r>
          </w:p>
        </w:tc>
        <w:tc>
          <w:tcPr>
            <w:tcW w:w="1632" w:type="dxa"/>
          </w:tcPr>
          <w:p w14:paraId="38AC9E51" w14:textId="75F64A22" w:rsidR="004635F5" w:rsidRPr="002B574A" w:rsidRDefault="0050488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</w:t>
            </w:r>
          </w:p>
        </w:tc>
        <w:tc>
          <w:tcPr>
            <w:tcW w:w="1633" w:type="dxa"/>
          </w:tcPr>
          <w:p w14:paraId="51425E3E" w14:textId="3CD890A8" w:rsidR="004635F5" w:rsidRPr="002B574A" w:rsidRDefault="00C964FA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</w:t>
            </w:r>
          </w:p>
        </w:tc>
        <w:tc>
          <w:tcPr>
            <w:tcW w:w="1633" w:type="dxa"/>
          </w:tcPr>
          <w:p w14:paraId="7A266209" w14:textId="1C6FD231" w:rsidR="004635F5" w:rsidRPr="002B574A" w:rsidRDefault="004635F5" w:rsidP="004635F5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2D8BFA97" w14:textId="737C8689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209</w:t>
            </w:r>
          </w:p>
        </w:tc>
      </w:tr>
      <w:tr w:rsidR="004635F5" w:rsidRPr="002B574A" w14:paraId="7AD2FEEA" w14:textId="77777777" w:rsidTr="00CC3CC6">
        <w:tc>
          <w:tcPr>
            <w:tcW w:w="2185" w:type="dxa"/>
          </w:tcPr>
          <w:p w14:paraId="008B0183" w14:textId="639BE400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2" w:type="dxa"/>
          </w:tcPr>
          <w:p w14:paraId="6FC5A03B" w14:textId="2DCC2679" w:rsidR="004635F5" w:rsidRDefault="0050488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44.600</w:t>
            </w:r>
          </w:p>
        </w:tc>
        <w:tc>
          <w:tcPr>
            <w:tcW w:w="1633" w:type="dxa"/>
          </w:tcPr>
          <w:p w14:paraId="0BA0E6A2" w14:textId="33D5A917" w:rsidR="004635F5" w:rsidRDefault="00C964FA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39.300</w:t>
            </w:r>
          </w:p>
        </w:tc>
        <w:tc>
          <w:tcPr>
            <w:tcW w:w="1633" w:type="dxa"/>
          </w:tcPr>
          <w:p w14:paraId="36BC82C9" w14:textId="35AC7A89" w:rsidR="004635F5" w:rsidRDefault="004635F5" w:rsidP="004635F5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745" w:type="dxa"/>
            <w:shd w:val="clear" w:color="auto" w:fill="EEECE1" w:themeFill="background2"/>
          </w:tcPr>
          <w:p w14:paraId="78F219C1" w14:textId="2277714B" w:rsidR="002E6C71" w:rsidRDefault="002E6C71" w:rsidP="002E6C7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124.045</w:t>
            </w:r>
          </w:p>
        </w:tc>
      </w:tr>
    </w:tbl>
    <w:p w14:paraId="5BE5173B" w14:textId="499DF0CB" w:rsidR="009C0632" w:rsidRDefault="009C0632" w:rsidP="009C0632">
      <w:pPr>
        <w:rPr>
          <w:rFonts w:ascii="Arial" w:hAnsi="Arial" w:cs="Arial"/>
          <w:lang w:val="es-MX"/>
        </w:rPr>
      </w:pPr>
    </w:p>
    <w:p w14:paraId="4B2B7223" w14:textId="5CC6931D" w:rsidR="008D4171" w:rsidRDefault="008D4171" w:rsidP="009C0632">
      <w:pPr>
        <w:rPr>
          <w:rFonts w:ascii="Arial" w:hAnsi="Arial" w:cs="Arial"/>
          <w:lang w:val="es-MX"/>
        </w:rPr>
      </w:pPr>
    </w:p>
    <w:p w14:paraId="490696AD" w14:textId="1CCF4E34" w:rsidR="008D4171" w:rsidRDefault="008D4171" w:rsidP="009C0632">
      <w:pPr>
        <w:rPr>
          <w:rFonts w:ascii="Arial" w:hAnsi="Arial" w:cs="Arial"/>
          <w:lang w:val="es-MX"/>
        </w:rPr>
      </w:pPr>
    </w:p>
    <w:p w14:paraId="57F7F52F" w14:textId="5E85F32D" w:rsidR="008D4171" w:rsidRDefault="008D4171" w:rsidP="009C0632">
      <w:pPr>
        <w:rPr>
          <w:rFonts w:ascii="Arial" w:hAnsi="Arial" w:cs="Arial"/>
          <w:lang w:val="es-MX"/>
        </w:rPr>
      </w:pPr>
    </w:p>
    <w:p w14:paraId="53CEDCCA" w14:textId="41F90A3F" w:rsidR="008D4171" w:rsidRDefault="008D4171" w:rsidP="009C0632">
      <w:pPr>
        <w:rPr>
          <w:rFonts w:ascii="Arial" w:hAnsi="Arial" w:cs="Arial"/>
          <w:lang w:val="es-MX"/>
        </w:rPr>
      </w:pPr>
    </w:p>
    <w:p w14:paraId="0A0AFD10" w14:textId="629B110C" w:rsidR="008D4171" w:rsidRDefault="008D4171" w:rsidP="009C0632">
      <w:pPr>
        <w:rPr>
          <w:rFonts w:ascii="Arial" w:hAnsi="Arial" w:cs="Arial"/>
          <w:lang w:val="es-MX"/>
        </w:rPr>
      </w:pPr>
    </w:p>
    <w:p w14:paraId="71E9E913" w14:textId="6A24081D" w:rsidR="004F5BDD" w:rsidRDefault="004F5BDD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14:paraId="27F16277" w14:textId="67973739" w:rsidR="004E4E3A" w:rsidRDefault="004E4E3A" w:rsidP="004E4E3A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4936F5" w:rsidRPr="008D4171">
        <w:rPr>
          <w:rFonts w:ascii="Arial" w:hAnsi="Arial" w:cs="Arial"/>
          <w:b/>
          <w:bCs/>
          <w:lang w:val="es-MX"/>
        </w:rPr>
        <w:t xml:space="preserve">FACEBOOK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4936F5" w:rsidRPr="008D4171">
        <w:rPr>
          <w:rFonts w:ascii="Arial" w:hAnsi="Arial" w:cs="Arial"/>
          <w:b/>
          <w:bCs/>
          <w:lang w:val="es-MX"/>
        </w:rPr>
        <w:t xml:space="preserve"> </w:t>
      </w:r>
      <w:r w:rsidR="00FF3A8C">
        <w:rPr>
          <w:rFonts w:ascii="Arial" w:hAnsi="Arial" w:cs="Arial"/>
          <w:b/>
          <w:bCs/>
          <w:lang w:val="es-MX"/>
        </w:rPr>
        <w:t xml:space="preserve">OCTUBRE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7BCA5D0" w14:textId="77777777" w:rsidTr="004E4E3A">
        <w:tc>
          <w:tcPr>
            <w:tcW w:w="4414" w:type="dxa"/>
          </w:tcPr>
          <w:p w14:paraId="17AD29DC" w14:textId="0901B1C1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10CF775" wp14:editId="4130C494">
                  <wp:extent cx="2160000" cy="1468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92B933E" w14:textId="08235358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E4113BC" wp14:editId="0AF1294B">
                  <wp:extent cx="2160000" cy="1447200"/>
                  <wp:effectExtent l="0" t="0" r="0" b="63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4F9E33FE" w14:textId="77777777" w:rsidTr="004E4E3A">
        <w:tc>
          <w:tcPr>
            <w:tcW w:w="4414" w:type="dxa"/>
          </w:tcPr>
          <w:p w14:paraId="2B31F2CE" w14:textId="288AC183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E2E8CE3" wp14:editId="48A9BE14">
                  <wp:extent cx="2160000" cy="145440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3CA54C" w14:textId="56DF8EE1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9792447" wp14:editId="7F7EB0E2">
                  <wp:extent cx="2160000" cy="1465200"/>
                  <wp:effectExtent l="0" t="0" r="0" b="190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19662ADB" w14:textId="77777777" w:rsidTr="004E4E3A">
        <w:tc>
          <w:tcPr>
            <w:tcW w:w="4414" w:type="dxa"/>
          </w:tcPr>
          <w:p w14:paraId="033D79E2" w14:textId="4FCB3320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04D0D99" wp14:editId="78E99EF7">
                  <wp:extent cx="2160000" cy="147600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8798813" w14:textId="274E1C1E" w:rsidR="004E4E3A" w:rsidRDefault="00FF3A8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A997AEB" wp14:editId="3B581EAB">
                  <wp:extent cx="2160000" cy="1472400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5BA36" w14:textId="1B72B7F6" w:rsidR="004E4E3A" w:rsidRDefault="00F36D3F" w:rsidP="00806F6B">
      <w:pPr>
        <w:jc w:val="center"/>
        <w:rPr>
          <w:rFonts w:ascii="Arial" w:hAnsi="Arial" w:cs="Arial"/>
          <w:lang w:val="es-MX"/>
        </w:rPr>
      </w:pPr>
      <w:r w:rsidRPr="00F36D3F">
        <w:rPr>
          <w:rFonts w:ascii="Arial" w:hAnsi="Arial" w:cs="Arial"/>
          <w:noProof/>
          <w:lang w:val="es-MX"/>
        </w:rPr>
        <w:drawing>
          <wp:inline distT="0" distB="0" distL="0" distR="0" wp14:anchorId="1B08101E" wp14:editId="0F79D614">
            <wp:extent cx="5612130" cy="2258695"/>
            <wp:effectExtent l="0" t="0" r="7620" b="8255"/>
            <wp:docPr id="518" name="Imagen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C27" w14:textId="69401425" w:rsidR="00DA19F1" w:rsidRDefault="00806F6B" w:rsidP="00806F6B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154A0E" w:rsidRPr="008D4171">
        <w:rPr>
          <w:rFonts w:ascii="Arial" w:hAnsi="Arial" w:cs="Arial"/>
          <w:b/>
          <w:bCs/>
          <w:lang w:val="es-MX"/>
        </w:rPr>
        <w:t xml:space="preserve">INSTAGRAM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8D4171">
        <w:rPr>
          <w:rFonts w:ascii="Arial" w:hAnsi="Arial" w:cs="Arial"/>
          <w:b/>
          <w:bCs/>
          <w:lang w:val="es-MX"/>
        </w:rPr>
        <w:t xml:space="preserve"> </w:t>
      </w:r>
      <w:r w:rsidR="00FF3A8C">
        <w:rPr>
          <w:rFonts w:ascii="Arial" w:hAnsi="Arial" w:cs="Arial"/>
          <w:b/>
          <w:bCs/>
          <w:lang w:val="es-MX"/>
        </w:rPr>
        <w:t>OCTUBRE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0D7E85D" w14:textId="77777777" w:rsidTr="004E4E3A">
        <w:tc>
          <w:tcPr>
            <w:tcW w:w="4414" w:type="dxa"/>
          </w:tcPr>
          <w:p w14:paraId="052D5021" w14:textId="7C959887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2095C3F" wp14:editId="01F08DED">
                  <wp:extent cx="2160000" cy="1468800"/>
                  <wp:effectExtent l="0" t="0" r="0" b="0"/>
                  <wp:docPr id="512" name="Imagen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67A2A8" w14:textId="79D850F7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AA71C19" wp14:editId="7B06BCAE">
                  <wp:extent cx="2160000" cy="1483200"/>
                  <wp:effectExtent l="0" t="0" r="0" b="3175"/>
                  <wp:docPr id="513" name="Imagen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57AF2C3B" w14:textId="77777777" w:rsidTr="004E4E3A">
        <w:tc>
          <w:tcPr>
            <w:tcW w:w="4414" w:type="dxa"/>
          </w:tcPr>
          <w:p w14:paraId="35FA0FC0" w14:textId="015F6D49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4F02A90" wp14:editId="5913FE73">
                  <wp:extent cx="2160000" cy="1468800"/>
                  <wp:effectExtent l="0" t="0" r="0" b="0"/>
                  <wp:docPr id="514" name="Imagen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53B1C07" w14:textId="2274B1CC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1D5B234" wp14:editId="77B9F081">
                  <wp:extent cx="2160000" cy="1461600"/>
                  <wp:effectExtent l="0" t="0" r="0" b="5715"/>
                  <wp:docPr id="515" name="Imagen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03933D9F" w14:textId="77777777" w:rsidTr="004E4E3A">
        <w:tc>
          <w:tcPr>
            <w:tcW w:w="4414" w:type="dxa"/>
          </w:tcPr>
          <w:p w14:paraId="7640BEA7" w14:textId="62818E5A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F3F0543" wp14:editId="20D8E95C">
                  <wp:extent cx="2160000" cy="1454400"/>
                  <wp:effectExtent l="0" t="0" r="0" b="0"/>
                  <wp:docPr id="516" name="Imagen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CDF0A19" w14:textId="1741C075" w:rsidR="004E4E3A" w:rsidRDefault="00FF3A8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FF3A8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081160E" wp14:editId="141FA5E7">
                  <wp:extent cx="2160000" cy="1458000"/>
                  <wp:effectExtent l="0" t="0" r="0" b="8890"/>
                  <wp:docPr id="517" name="Imagen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FAF4" w14:textId="059F7E66" w:rsidR="00144441" w:rsidRPr="002B574A" w:rsidRDefault="00F36D3F" w:rsidP="001E5C91">
      <w:pPr>
        <w:jc w:val="center"/>
        <w:rPr>
          <w:rFonts w:ascii="Arial" w:hAnsi="Arial" w:cs="Arial"/>
          <w:lang w:val="es-MX"/>
        </w:rPr>
      </w:pPr>
      <w:r w:rsidRPr="00F36D3F">
        <w:rPr>
          <w:rFonts w:ascii="Arial" w:hAnsi="Arial" w:cs="Arial"/>
          <w:noProof/>
          <w:lang w:val="es-MX"/>
        </w:rPr>
        <w:drawing>
          <wp:inline distT="0" distB="0" distL="0" distR="0" wp14:anchorId="52C0BBA3" wp14:editId="312A71C8">
            <wp:extent cx="5612130" cy="2175510"/>
            <wp:effectExtent l="0" t="0" r="7620" b="0"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4E7" w14:textId="1D6E3E1A" w:rsidR="006F53B1" w:rsidRDefault="006F53B1" w:rsidP="006F53B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INFORME ESTADÍS</w:t>
      </w:r>
      <w:r>
        <w:rPr>
          <w:rFonts w:ascii="Arial" w:hAnsi="Arial" w:cs="Arial"/>
          <w:lang w:val="es-MX"/>
        </w:rPr>
        <w:t>TICO R</w:t>
      </w:r>
      <w:r w:rsidR="00B23AC5">
        <w:rPr>
          <w:rFonts w:ascii="Arial" w:hAnsi="Arial" w:cs="Arial"/>
          <w:lang w:val="es-MX"/>
        </w:rPr>
        <w:t xml:space="preserve">EDES SOCIALES FACEBOOK – </w:t>
      </w:r>
      <w:r w:rsidR="004B283A">
        <w:rPr>
          <w:rFonts w:ascii="Arial" w:hAnsi="Arial" w:cs="Arial"/>
          <w:lang w:val="es-MX"/>
        </w:rPr>
        <w:t>NOVIEMBRE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F53B1" w14:paraId="5E9AEB6F" w14:textId="77777777" w:rsidTr="006F53B1">
        <w:tc>
          <w:tcPr>
            <w:tcW w:w="4414" w:type="dxa"/>
          </w:tcPr>
          <w:p w14:paraId="7D65FC4E" w14:textId="2B3EDD8E" w:rsidR="006F53B1" w:rsidRDefault="0022674A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5C65080" wp14:editId="78587749">
                  <wp:extent cx="2520000" cy="16668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C8D2A41" w14:textId="10EBDFB6" w:rsidR="006F53B1" w:rsidRDefault="0022674A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3F20E33" wp14:editId="7E5B4C85">
                  <wp:extent cx="2520000" cy="1674000"/>
                  <wp:effectExtent l="0" t="0" r="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6B3D4B9A" w14:textId="77777777" w:rsidTr="006F53B1">
        <w:tc>
          <w:tcPr>
            <w:tcW w:w="4414" w:type="dxa"/>
          </w:tcPr>
          <w:p w14:paraId="7846E9C5" w14:textId="60F3E185" w:rsidR="006F53B1" w:rsidRDefault="0022674A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71FA1EF" wp14:editId="3D59774C">
                  <wp:extent cx="2520000" cy="1688400"/>
                  <wp:effectExtent l="0" t="0" r="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8332B6" w14:textId="28BB629A" w:rsidR="006F53B1" w:rsidRDefault="0022674A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7C283F7" wp14:editId="6C6B49D7">
                  <wp:extent cx="2520000" cy="1674000"/>
                  <wp:effectExtent l="0" t="0" r="0" b="254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09A4F9DA" w14:textId="77777777" w:rsidTr="006F53B1">
        <w:tc>
          <w:tcPr>
            <w:tcW w:w="4414" w:type="dxa"/>
          </w:tcPr>
          <w:p w14:paraId="298A4AD5" w14:textId="5DD18074" w:rsidR="00A8758D" w:rsidRDefault="0022674A" w:rsidP="00A8758D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939D5AE" wp14:editId="5B8E5472">
                  <wp:extent cx="2520000" cy="1670400"/>
                  <wp:effectExtent l="0" t="0" r="0" b="635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96598D5" w14:textId="53616CB4" w:rsidR="006F53B1" w:rsidRDefault="0022674A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22674A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B9423C2" wp14:editId="17B5673E">
                  <wp:extent cx="2520000" cy="16668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03A8C" w14:textId="6ED49AA8" w:rsidR="006F53B1" w:rsidRDefault="0070167E" w:rsidP="001E5C91">
      <w:pPr>
        <w:jc w:val="center"/>
        <w:rPr>
          <w:rFonts w:ascii="Arial" w:hAnsi="Arial" w:cs="Arial"/>
          <w:lang w:val="es-MX"/>
        </w:rPr>
      </w:pPr>
      <w:r w:rsidRPr="0070167E">
        <w:rPr>
          <w:rFonts w:ascii="Arial" w:hAnsi="Arial" w:cs="Arial"/>
          <w:noProof/>
          <w:lang w:val="es-MX"/>
        </w:rPr>
        <w:drawing>
          <wp:inline distT="0" distB="0" distL="0" distR="0" wp14:anchorId="6D3E187D" wp14:editId="235C2130">
            <wp:extent cx="3294000" cy="1440000"/>
            <wp:effectExtent l="0" t="0" r="190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5654" w14:textId="12D4E55B" w:rsidR="00223314" w:rsidRDefault="00223314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 xml:space="preserve"> </w:t>
      </w:r>
      <w:r w:rsidR="001E5C91" w:rsidRPr="002B574A">
        <w:rPr>
          <w:rFonts w:ascii="Arial" w:hAnsi="Arial" w:cs="Arial"/>
          <w:lang w:val="es-MX"/>
        </w:rPr>
        <w:t>INFORME ESTA</w:t>
      </w:r>
      <w:r w:rsidR="00B57DA1" w:rsidRPr="002B574A">
        <w:rPr>
          <w:rFonts w:ascii="Arial" w:hAnsi="Arial" w:cs="Arial"/>
          <w:lang w:val="es-MX"/>
        </w:rPr>
        <w:t>DÍS</w:t>
      </w:r>
      <w:r w:rsidR="00C45DDB">
        <w:rPr>
          <w:rFonts w:ascii="Arial" w:hAnsi="Arial" w:cs="Arial"/>
          <w:lang w:val="es-MX"/>
        </w:rPr>
        <w:t>TICO REDES SOCIALES</w:t>
      </w:r>
      <w:r w:rsidR="000B24B9">
        <w:rPr>
          <w:rFonts w:ascii="Arial" w:hAnsi="Arial" w:cs="Arial"/>
          <w:lang w:val="es-MX"/>
        </w:rPr>
        <w:t xml:space="preserve"> </w:t>
      </w:r>
      <w:r w:rsidR="00600DB2">
        <w:rPr>
          <w:rFonts w:ascii="Arial" w:hAnsi="Arial" w:cs="Arial"/>
          <w:lang w:val="es-MX"/>
        </w:rPr>
        <w:t>INSTAGR</w:t>
      </w:r>
      <w:r w:rsidR="006F53B1">
        <w:rPr>
          <w:rFonts w:ascii="Arial" w:hAnsi="Arial" w:cs="Arial"/>
          <w:lang w:val="es-MX"/>
        </w:rPr>
        <w:t>AM</w:t>
      </w:r>
      <w:r w:rsidR="00600DB2">
        <w:rPr>
          <w:rFonts w:ascii="Arial" w:hAnsi="Arial" w:cs="Arial"/>
          <w:lang w:val="es-MX"/>
        </w:rPr>
        <w:t xml:space="preserve"> </w:t>
      </w:r>
      <w:r w:rsidR="006F53B1">
        <w:rPr>
          <w:rFonts w:ascii="Arial" w:hAnsi="Arial" w:cs="Arial"/>
          <w:lang w:val="es-MX"/>
        </w:rPr>
        <w:t>–</w:t>
      </w:r>
      <w:r w:rsidR="00C45DDB">
        <w:rPr>
          <w:rFonts w:ascii="Arial" w:hAnsi="Arial" w:cs="Arial"/>
          <w:lang w:val="es-MX"/>
        </w:rPr>
        <w:t xml:space="preserve"> </w:t>
      </w:r>
      <w:r w:rsidR="00846A77">
        <w:rPr>
          <w:rFonts w:ascii="Arial" w:hAnsi="Arial" w:cs="Arial"/>
          <w:lang w:val="es-MX"/>
        </w:rPr>
        <w:t>NOVIEMBRE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B3620" w14:paraId="4AB918E1" w14:textId="77777777" w:rsidTr="003B3620">
        <w:tc>
          <w:tcPr>
            <w:tcW w:w="4414" w:type="dxa"/>
          </w:tcPr>
          <w:p w14:paraId="25D3F76F" w14:textId="44407761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8308E57" wp14:editId="77DE9189">
                  <wp:extent cx="2520000" cy="1677600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FC81ACD" w14:textId="148966B3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635B039" wp14:editId="678D6EB4">
                  <wp:extent cx="2520000" cy="1634400"/>
                  <wp:effectExtent l="0" t="0" r="0" b="444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37499BE1" w14:textId="77777777" w:rsidTr="003B3620">
        <w:tc>
          <w:tcPr>
            <w:tcW w:w="4414" w:type="dxa"/>
          </w:tcPr>
          <w:p w14:paraId="39FC4F33" w14:textId="43B45B0A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9155F7A" wp14:editId="540A4626">
                  <wp:extent cx="2520000" cy="1674000"/>
                  <wp:effectExtent l="0" t="0" r="0" b="254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F771ABE" w14:textId="155F5CA4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671C57D" wp14:editId="2B6739F9">
                  <wp:extent cx="2520000" cy="1648800"/>
                  <wp:effectExtent l="0" t="0" r="0" b="889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1E825D01" w14:textId="77777777" w:rsidTr="003B3620">
        <w:tc>
          <w:tcPr>
            <w:tcW w:w="4414" w:type="dxa"/>
          </w:tcPr>
          <w:p w14:paraId="1DEDCAB3" w14:textId="6BE38D16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3A8826D" wp14:editId="19A17CEC">
                  <wp:extent cx="2520000" cy="1688400"/>
                  <wp:effectExtent l="0" t="0" r="0" b="762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860533" w14:textId="5ACCF570" w:rsidR="003B3620" w:rsidRDefault="00846A77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46A77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3F09DC3" wp14:editId="100AC34B">
                  <wp:extent cx="2520000" cy="1670400"/>
                  <wp:effectExtent l="0" t="0" r="0" b="635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0FEB" w14:textId="766944AE" w:rsidR="006F53B1" w:rsidRDefault="0070167E" w:rsidP="001E5C91">
      <w:pPr>
        <w:jc w:val="center"/>
        <w:rPr>
          <w:rFonts w:ascii="Arial" w:hAnsi="Arial" w:cs="Arial"/>
          <w:lang w:val="es-MX"/>
        </w:rPr>
      </w:pPr>
      <w:r w:rsidRPr="0070167E">
        <w:rPr>
          <w:rFonts w:ascii="Arial" w:hAnsi="Arial" w:cs="Arial"/>
          <w:noProof/>
          <w:lang w:val="es-MX"/>
        </w:rPr>
        <w:drawing>
          <wp:inline distT="0" distB="0" distL="0" distR="0" wp14:anchorId="3F7CB73B" wp14:editId="41FEC324">
            <wp:extent cx="3348000" cy="1440000"/>
            <wp:effectExtent l="0" t="0" r="508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2A6A" w14:textId="532700E4" w:rsidR="008F7483" w:rsidRDefault="008F7483" w:rsidP="008F7483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</w:t>
      </w:r>
      <w:r>
        <w:rPr>
          <w:rFonts w:ascii="Arial" w:hAnsi="Arial" w:cs="Arial"/>
          <w:lang w:val="es-MX"/>
        </w:rPr>
        <w:t xml:space="preserve">ME ESTADÍSTICO REDES SOCIALES FACEBOOK – </w:t>
      </w:r>
      <w:r w:rsidR="00EF33EF">
        <w:rPr>
          <w:rFonts w:ascii="Arial" w:hAnsi="Arial" w:cs="Arial"/>
          <w:lang w:val="es-MX"/>
        </w:rPr>
        <w:t>DIC</w:t>
      </w:r>
      <w:r w:rsidR="00A7611F">
        <w:rPr>
          <w:rFonts w:ascii="Arial" w:hAnsi="Arial" w:cs="Arial"/>
          <w:lang w:val="es-MX"/>
        </w:rPr>
        <w:t>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C1268" w14:paraId="5768F793" w14:textId="77777777" w:rsidTr="005C1268">
        <w:tc>
          <w:tcPr>
            <w:tcW w:w="4414" w:type="dxa"/>
          </w:tcPr>
          <w:p w14:paraId="7F30E86C" w14:textId="718F1B7B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4414" w:type="dxa"/>
          </w:tcPr>
          <w:p w14:paraId="125163A9" w14:textId="1A1E2C5B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  <w:tr w:rsidR="005C1268" w14:paraId="2F531800" w14:textId="77777777" w:rsidTr="005C1268">
        <w:tc>
          <w:tcPr>
            <w:tcW w:w="4414" w:type="dxa"/>
          </w:tcPr>
          <w:p w14:paraId="70EEB08B" w14:textId="12985D7A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4414" w:type="dxa"/>
          </w:tcPr>
          <w:p w14:paraId="0FF7C527" w14:textId="7A46D08E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  <w:tr w:rsidR="005C1268" w14:paraId="3CB14640" w14:textId="77777777" w:rsidTr="005C1268">
        <w:tc>
          <w:tcPr>
            <w:tcW w:w="4414" w:type="dxa"/>
          </w:tcPr>
          <w:p w14:paraId="21CC7FA2" w14:textId="09BBE37B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4414" w:type="dxa"/>
          </w:tcPr>
          <w:p w14:paraId="3D493634" w14:textId="08129DF5" w:rsidR="005C1268" w:rsidRDefault="005C1268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14:paraId="175D18B8" w14:textId="4D42834A" w:rsidR="008F7483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5F0537F7" w14:textId="06C3A2BC" w:rsidR="00DA19F1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</w:t>
      </w:r>
      <w:r w:rsidR="002D5F6C">
        <w:rPr>
          <w:rFonts w:ascii="Arial" w:hAnsi="Arial" w:cs="Arial"/>
          <w:lang w:val="es-MX"/>
        </w:rPr>
        <w:t>ME ESTADÍSTICO REDES SOCIALES</w:t>
      </w:r>
      <w:r w:rsidR="008F7483">
        <w:rPr>
          <w:rFonts w:ascii="Arial" w:hAnsi="Arial" w:cs="Arial"/>
          <w:lang w:val="es-MX"/>
        </w:rPr>
        <w:t xml:space="preserve"> INSTAGRAM</w:t>
      </w:r>
      <w:r w:rsidR="002D5F6C">
        <w:rPr>
          <w:rFonts w:ascii="Arial" w:hAnsi="Arial" w:cs="Arial"/>
          <w:lang w:val="es-MX"/>
        </w:rPr>
        <w:t xml:space="preserve"> </w:t>
      </w:r>
      <w:r w:rsidR="008F7483">
        <w:rPr>
          <w:rFonts w:ascii="Arial" w:hAnsi="Arial" w:cs="Arial"/>
          <w:lang w:val="es-MX"/>
        </w:rPr>
        <w:t>–</w:t>
      </w:r>
      <w:r w:rsidR="002D5F6C">
        <w:rPr>
          <w:rFonts w:ascii="Arial" w:hAnsi="Arial" w:cs="Arial"/>
          <w:lang w:val="es-MX"/>
        </w:rPr>
        <w:t xml:space="preserve"> </w:t>
      </w:r>
      <w:r w:rsidR="00EF33EF">
        <w:rPr>
          <w:rFonts w:ascii="Arial" w:hAnsi="Arial" w:cs="Arial"/>
          <w:lang w:val="es-MX"/>
        </w:rPr>
        <w:t>DIC</w:t>
      </w:r>
      <w:r w:rsidR="00A7611F">
        <w:rPr>
          <w:rFonts w:ascii="Arial" w:hAnsi="Arial" w:cs="Arial"/>
          <w:lang w:val="es-MX"/>
        </w:rPr>
        <w:t>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82DC8" w14:paraId="3C157DB3" w14:textId="77777777" w:rsidTr="00482DC8">
        <w:tc>
          <w:tcPr>
            <w:tcW w:w="4414" w:type="dxa"/>
          </w:tcPr>
          <w:p w14:paraId="0AD30AE5" w14:textId="0BB38C12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14:paraId="5D55B534" w14:textId="02114E62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482DC8" w14:paraId="7CD39F66" w14:textId="77777777" w:rsidTr="00482DC8">
        <w:tc>
          <w:tcPr>
            <w:tcW w:w="4414" w:type="dxa"/>
          </w:tcPr>
          <w:p w14:paraId="1F840336" w14:textId="6CF8AFC9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14:paraId="267BF786" w14:textId="1B7C95FB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482DC8" w14:paraId="5A2307B2" w14:textId="77777777" w:rsidTr="00482DC8">
        <w:tc>
          <w:tcPr>
            <w:tcW w:w="4414" w:type="dxa"/>
          </w:tcPr>
          <w:p w14:paraId="5D971672" w14:textId="15926E37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14:paraId="08450024" w14:textId="2D9AF804" w:rsidR="00482DC8" w:rsidRDefault="00482DC8" w:rsidP="001E5C91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42A81557" w14:textId="2D298899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19FF6693" w14:textId="760ED3D1" w:rsidR="00C358BD" w:rsidRDefault="00C358BD" w:rsidP="008F7483">
      <w:pPr>
        <w:jc w:val="center"/>
        <w:rPr>
          <w:rFonts w:ascii="Arial" w:hAnsi="Arial" w:cs="Arial"/>
          <w:b/>
          <w:szCs w:val="16"/>
        </w:rPr>
      </w:pPr>
    </w:p>
    <w:p w14:paraId="31E0DE88" w14:textId="5E478A4A" w:rsidR="00C358BD" w:rsidRDefault="00C358BD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HISTORIAS PUBLICADAS EN </w:t>
      </w:r>
      <w:r w:rsidR="00855C2F">
        <w:rPr>
          <w:rFonts w:ascii="Arial" w:hAnsi="Arial" w:cs="Arial"/>
          <w:b/>
          <w:szCs w:val="16"/>
        </w:rPr>
        <w:t>OCTUBRE</w:t>
      </w:r>
    </w:p>
    <w:p w14:paraId="61A5B29F" w14:textId="2CC26C48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39C0DCED" w14:textId="00D5A68D" w:rsidR="00597489" w:rsidRDefault="00855C2F" w:rsidP="008F7483">
      <w:pPr>
        <w:jc w:val="center"/>
        <w:rPr>
          <w:rFonts w:ascii="Arial" w:hAnsi="Arial" w:cs="Arial"/>
          <w:b/>
          <w:szCs w:val="16"/>
        </w:rPr>
      </w:pPr>
      <w:r w:rsidRPr="00855C2F">
        <w:rPr>
          <w:rFonts w:ascii="Arial" w:hAnsi="Arial" w:cs="Arial"/>
          <w:b/>
          <w:noProof/>
          <w:szCs w:val="16"/>
        </w:rPr>
        <w:drawing>
          <wp:inline distT="0" distB="0" distL="0" distR="0" wp14:anchorId="1F632386" wp14:editId="0339F72E">
            <wp:extent cx="5612130" cy="2821305"/>
            <wp:effectExtent l="0" t="0" r="7620" b="0"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B993" w14:textId="31E4FB45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C6AC62D" w14:textId="6F0D88DF" w:rsidR="001612B8" w:rsidRDefault="001612B8" w:rsidP="001612B8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HISTORIAS PUBLICADAS EN </w:t>
      </w:r>
      <w:r w:rsidR="00BF3806">
        <w:rPr>
          <w:rFonts w:ascii="Arial" w:hAnsi="Arial" w:cs="Arial"/>
          <w:b/>
          <w:szCs w:val="16"/>
        </w:rPr>
        <w:t>NOVIEMBRE</w:t>
      </w:r>
    </w:p>
    <w:p w14:paraId="00FF560E" w14:textId="56847DF9" w:rsidR="001612B8" w:rsidRDefault="00BF3806" w:rsidP="001612B8">
      <w:pPr>
        <w:jc w:val="center"/>
        <w:rPr>
          <w:rFonts w:ascii="Arial" w:hAnsi="Arial" w:cs="Arial"/>
          <w:b/>
          <w:szCs w:val="16"/>
        </w:rPr>
      </w:pPr>
      <w:r w:rsidRPr="00BF3806">
        <w:rPr>
          <w:rFonts w:ascii="Arial" w:hAnsi="Arial" w:cs="Arial"/>
          <w:b/>
          <w:noProof/>
          <w:szCs w:val="16"/>
        </w:rPr>
        <w:lastRenderedPageBreak/>
        <w:drawing>
          <wp:inline distT="0" distB="0" distL="0" distR="0" wp14:anchorId="33E1AA60" wp14:editId="66C72144">
            <wp:extent cx="5612130" cy="32194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4208" w14:textId="532023E7" w:rsidR="006C2BDA" w:rsidRDefault="006C2BDA" w:rsidP="006C2BDA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 xml:space="preserve">HISTORIAS PUBLICADAS EN </w:t>
      </w:r>
      <w:r w:rsidR="00EF33EF">
        <w:rPr>
          <w:rFonts w:ascii="Arial" w:hAnsi="Arial" w:cs="Arial"/>
          <w:b/>
          <w:szCs w:val="16"/>
        </w:rPr>
        <w:t>DICIEMBRE</w:t>
      </w:r>
    </w:p>
    <w:p w14:paraId="36626599" w14:textId="77E07E7D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C2BDA" w14:paraId="33BE0385" w14:textId="77777777" w:rsidTr="006C2BDA">
        <w:tc>
          <w:tcPr>
            <w:tcW w:w="4414" w:type="dxa"/>
          </w:tcPr>
          <w:p w14:paraId="217BE1EA" w14:textId="130E252B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4414" w:type="dxa"/>
          </w:tcPr>
          <w:p w14:paraId="28969424" w14:textId="20B4AAB4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14:paraId="7A616E6D" w14:textId="77777777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p w14:paraId="62D051D0" w14:textId="20A11FD2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79254C0" w14:textId="77777777" w:rsidR="00597489" w:rsidRDefault="00597489" w:rsidP="00597489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Plataforma X (</w:t>
      </w:r>
      <w:r w:rsidRPr="002B574A">
        <w:rPr>
          <w:rFonts w:ascii="Arial" w:hAnsi="Arial" w:cs="Arial"/>
          <w:b/>
          <w:szCs w:val="16"/>
        </w:rPr>
        <w:t>TWITTER</w:t>
      </w:r>
      <w:r>
        <w:rPr>
          <w:rFonts w:ascii="Arial" w:hAnsi="Arial" w:cs="Arial"/>
          <w:b/>
          <w:szCs w:val="16"/>
        </w:rPr>
        <w:t xml:space="preserve">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73"/>
        <w:gridCol w:w="1304"/>
        <w:gridCol w:w="1549"/>
        <w:gridCol w:w="2005"/>
        <w:gridCol w:w="2197"/>
      </w:tblGrid>
      <w:tr w:rsidR="00597489" w:rsidRPr="002B574A" w14:paraId="79533846" w14:textId="77777777" w:rsidTr="00BD4C2B">
        <w:tc>
          <w:tcPr>
            <w:tcW w:w="6516" w:type="dxa"/>
            <w:gridSpan w:val="4"/>
            <w:shd w:val="clear" w:color="auto" w:fill="EEECE1" w:themeFill="background2"/>
          </w:tcPr>
          <w:p w14:paraId="23CA21A5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X</w:t>
            </w:r>
          </w:p>
        </w:tc>
        <w:tc>
          <w:tcPr>
            <w:tcW w:w="2312" w:type="dxa"/>
            <w:shd w:val="clear" w:color="auto" w:fill="EEECE1" w:themeFill="background2"/>
          </w:tcPr>
          <w:p w14:paraId="1C796CE4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97489" w:rsidRPr="002B574A" w14:paraId="3A83E662" w14:textId="77777777" w:rsidTr="00BD4C2B">
        <w:tc>
          <w:tcPr>
            <w:tcW w:w="1833" w:type="dxa"/>
          </w:tcPr>
          <w:p w14:paraId="08A2C048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183" w:type="dxa"/>
          </w:tcPr>
          <w:p w14:paraId="66B73E87" w14:textId="2CC4C083" w:rsidR="00597489" w:rsidRPr="002B574A" w:rsidRDefault="00172E47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OCTUBRE</w:t>
            </w:r>
          </w:p>
        </w:tc>
        <w:tc>
          <w:tcPr>
            <w:tcW w:w="1331" w:type="dxa"/>
          </w:tcPr>
          <w:p w14:paraId="1EE6BFF9" w14:textId="6E8B1F97" w:rsidR="00597489" w:rsidRPr="002B574A" w:rsidRDefault="003444ED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NOVIEMBRE</w:t>
            </w:r>
          </w:p>
        </w:tc>
        <w:tc>
          <w:tcPr>
            <w:tcW w:w="2169" w:type="dxa"/>
          </w:tcPr>
          <w:p w14:paraId="155F81C3" w14:textId="19675579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312" w:type="dxa"/>
            <w:shd w:val="clear" w:color="auto" w:fill="EEECE1" w:themeFill="background2"/>
          </w:tcPr>
          <w:p w14:paraId="0C01C233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597489" w:rsidRPr="002B574A" w14:paraId="1B773E74" w14:textId="77777777" w:rsidTr="00BD4C2B">
        <w:tc>
          <w:tcPr>
            <w:tcW w:w="1833" w:type="dxa"/>
          </w:tcPr>
          <w:p w14:paraId="712A1EDB" w14:textId="77777777" w:rsidR="00597489" w:rsidRPr="002B574A" w:rsidRDefault="00597489" w:rsidP="00BD4C2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POST</w:t>
            </w:r>
          </w:p>
        </w:tc>
        <w:tc>
          <w:tcPr>
            <w:tcW w:w="1183" w:type="dxa"/>
          </w:tcPr>
          <w:p w14:paraId="77EEAEEB" w14:textId="2F4F38FB" w:rsidR="00597489" w:rsidRPr="002B574A" w:rsidRDefault="00172E47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46</w:t>
            </w:r>
          </w:p>
        </w:tc>
        <w:tc>
          <w:tcPr>
            <w:tcW w:w="1331" w:type="dxa"/>
          </w:tcPr>
          <w:p w14:paraId="1AB954DA" w14:textId="74B314FE" w:rsidR="00597489" w:rsidRPr="002B574A" w:rsidRDefault="003444ED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</w:t>
            </w:r>
          </w:p>
        </w:tc>
        <w:tc>
          <w:tcPr>
            <w:tcW w:w="2169" w:type="dxa"/>
          </w:tcPr>
          <w:p w14:paraId="52F8DCD3" w14:textId="31F9792B" w:rsidR="00597489" w:rsidRPr="002B574A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312" w:type="dxa"/>
            <w:shd w:val="clear" w:color="auto" w:fill="EEECE1" w:themeFill="background2"/>
          </w:tcPr>
          <w:p w14:paraId="303C7C3F" w14:textId="43F08BE1" w:rsidR="00597489" w:rsidRPr="002B574A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597489" w:rsidRPr="002B574A" w14:paraId="51506E5D" w14:textId="77777777" w:rsidTr="00BD4C2B">
        <w:tc>
          <w:tcPr>
            <w:tcW w:w="1833" w:type="dxa"/>
          </w:tcPr>
          <w:p w14:paraId="48A39925" w14:textId="77777777" w:rsidR="00597489" w:rsidRDefault="00597489" w:rsidP="00BD4C2B">
            <w:pPr>
              <w:spacing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Cuántas veces fue visto el post (alcance)</w:t>
            </w:r>
          </w:p>
        </w:tc>
        <w:tc>
          <w:tcPr>
            <w:tcW w:w="1183" w:type="dxa"/>
          </w:tcPr>
          <w:p w14:paraId="4736F257" w14:textId="3D239712" w:rsidR="00597489" w:rsidRDefault="00CA5C8F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2.106</w:t>
            </w:r>
          </w:p>
        </w:tc>
        <w:tc>
          <w:tcPr>
            <w:tcW w:w="1331" w:type="dxa"/>
          </w:tcPr>
          <w:p w14:paraId="21FBBB8A" w14:textId="24C1EE5A" w:rsidR="00597489" w:rsidRPr="002B574A" w:rsidRDefault="003444ED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1830</w:t>
            </w:r>
          </w:p>
        </w:tc>
        <w:tc>
          <w:tcPr>
            <w:tcW w:w="2169" w:type="dxa"/>
          </w:tcPr>
          <w:p w14:paraId="51565EFE" w14:textId="7CCEAAB2" w:rsidR="00597489" w:rsidRPr="002B574A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312" w:type="dxa"/>
            <w:shd w:val="clear" w:color="auto" w:fill="EEECE1" w:themeFill="background2"/>
          </w:tcPr>
          <w:p w14:paraId="79872983" w14:textId="5175F143" w:rsidR="00037D3E" w:rsidRPr="002B574A" w:rsidRDefault="00037D3E" w:rsidP="00037D3E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15A6D5A8" w14:textId="7E8C60A1" w:rsidR="00597489" w:rsidRDefault="00597489" w:rsidP="00597489">
      <w:pPr>
        <w:jc w:val="both"/>
        <w:rPr>
          <w:rFonts w:ascii="Arial" w:hAnsi="Arial" w:cs="Arial"/>
          <w:bCs/>
          <w:szCs w:val="16"/>
        </w:rPr>
      </w:pPr>
      <w:bookmarkStart w:id="0" w:name="_Hlk207037734"/>
      <w:r>
        <w:rPr>
          <w:rFonts w:ascii="Arial" w:hAnsi="Arial" w:cs="Arial"/>
          <w:b/>
          <w:szCs w:val="16"/>
        </w:rPr>
        <w:t xml:space="preserve">NOTA: </w:t>
      </w:r>
      <w:r>
        <w:rPr>
          <w:rFonts w:ascii="Arial" w:hAnsi="Arial" w:cs="Arial"/>
          <w:bCs/>
          <w:szCs w:val="16"/>
        </w:rPr>
        <w:t xml:space="preserve">La plataforma X solicita pago para la verificación de las estadísticas. Se realiza un conteo manual para lograr una medición mensual aproximada. </w:t>
      </w:r>
    </w:p>
    <w:bookmarkEnd w:id="0"/>
    <w:p w14:paraId="3C5F48C7" w14:textId="77777777" w:rsidR="00597489" w:rsidRDefault="00597489" w:rsidP="00597489">
      <w:pPr>
        <w:jc w:val="both"/>
        <w:rPr>
          <w:rFonts w:ascii="Arial" w:hAnsi="Arial" w:cs="Arial"/>
          <w:szCs w:val="16"/>
        </w:rPr>
      </w:pPr>
      <w:r w:rsidRPr="00B6584C">
        <w:rPr>
          <w:rFonts w:ascii="Arial" w:hAnsi="Arial" w:cs="Arial"/>
          <w:b/>
          <w:szCs w:val="16"/>
        </w:rPr>
        <w:t>EVIDENCIA:</w:t>
      </w:r>
      <w:r>
        <w:rPr>
          <w:rFonts w:ascii="Arial" w:hAnsi="Arial" w:cs="Arial"/>
          <w:szCs w:val="16"/>
        </w:rPr>
        <w:t xml:space="preserve"> </w:t>
      </w:r>
      <w:r w:rsidRPr="00027B84">
        <w:rPr>
          <w:rFonts w:ascii="Arial" w:hAnsi="Arial" w:cs="Arial"/>
          <w:szCs w:val="16"/>
        </w:rPr>
        <w:t>\\192.168.2.6\comunicaciones\2025\2. PLANEACIÓN INSTITUCIONAL\4 INFORMES TRIMESTRALES</w:t>
      </w:r>
    </w:p>
    <w:p w14:paraId="3B7174CB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260F7F40" w14:textId="226FF0B1" w:rsidR="00DA19F1" w:rsidRPr="002B574A" w:rsidRDefault="00182E3D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Sede electrónica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2E3D" w:rsidRPr="002B574A" w14:paraId="34AD329E" w14:textId="77777777" w:rsidTr="00AA7B63">
        <w:tc>
          <w:tcPr>
            <w:tcW w:w="8828" w:type="dxa"/>
          </w:tcPr>
          <w:p w14:paraId="2ABB56A9" w14:textId="77777777" w:rsidR="00182E3D" w:rsidRDefault="002D4FC1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OCTUBRE</w:t>
            </w:r>
          </w:p>
          <w:p w14:paraId="38ABDF95" w14:textId="2896C49D" w:rsidR="002D4FC1" w:rsidRPr="002B574A" w:rsidRDefault="002D4FC1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 </w:t>
            </w:r>
            <w:r w:rsidR="00FD75A6" w:rsidRPr="00FD75A6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B0177CD" wp14:editId="425DD93A">
                  <wp:extent cx="5612130" cy="2680970"/>
                  <wp:effectExtent l="0" t="0" r="762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6A0C312F" w14:textId="77777777" w:rsidTr="00AA7B63">
        <w:tc>
          <w:tcPr>
            <w:tcW w:w="8828" w:type="dxa"/>
          </w:tcPr>
          <w:p w14:paraId="2E03717C" w14:textId="18EC34F8" w:rsidR="0040301E" w:rsidRDefault="00461430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Cs w:val="16"/>
              </w:rPr>
            </w:pPr>
            <w:r>
              <w:rPr>
                <w:rFonts w:ascii="Arial" w:hAnsi="Arial" w:cs="Arial"/>
                <w:b/>
                <w:noProof/>
                <w:szCs w:val="16"/>
              </w:rPr>
              <w:t>NOVIEMBRE</w:t>
            </w:r>
          </w:p>
          <w:p w14:paraId="38B8D234" w14:textId="17E3D850" w:rsidR="00461430" w:rsidRDefault="00461430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Cs w:val="16"/>
              </w:rPr>
            </w:pPr>
            <w:r w:rsidRPr="00461430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1AEE2445" wp14:editId="3CF22F2D">
                  <wp:extent cx="5612130" cy="2391410"/>
                  <wp:effectExtent l="0" t="0" r="762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BA8EB" w14:textId="2563532C" w:rsidR="00182E3D" w:rsidRPr="002B574A" w:rsidRDefault="00182E3D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  <w:tr w:rsidR="00182E3D" w:rsidRPr="002B574A" w14:paraId="3D427328" w14:textId="77777777" w:rsidTr="00AA7B63">
        <w:tc>
          <w:tcPr>
            <w:tcW w:w="8828" w:type="dxa"/>
          </w:tcPr>
          <w:p w14:paraId="62BB752F" w14:textId="169C7435" w:rsidR="0040301E" w:rsidRDefault="00EF33EF" w:rsidP="00AA7B6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b/>
                <w:bCs/>
                <w:noProof/>
              </w:rPr>
              <w:t>DICI</w:t>
            </w:r>
            <w:r w:rsidR="0040301E">
              <w:rPr>
                <w:b/>
                <w:bCs/>
                <w:noProof/>
              </w:rPr>
              <w:t>EMBRE</w:t>
            </w:r>
            <w:r w:rsidR="00610B0F">
              <w:rPr>
                <w:noProof/>
              </w:rPr>
              <w:t xml:space="preserve"> </w:t>
            </w:r>
          </w:p>
          <w:p w14:paraId="0B22DDA3" w14:textId="2C6A88D4" w:rsidR="003F111D" w:rsidRDefault="003F111D" w:rsidP="00AA7B63">
            <w:pPr>
              <w:spacing w:after="0" w:line="240" w:lineRule="auto"/>
              <w:jc w:val="center"/>
              <w:rPr>
                <w:noProof/>
              </w:rPr>
            </w:pPr>
            <w:r w:rsidRPr="003F111D">
              <w:rPr>
                <w:noProof/>
              </w:rPr>
              <w:drawing>
                <wp:inline distT="0" distB="0" distL="0" distR="0" wp14:anchorId="0E0FF89F" wp14:editId="15C1A9CE">
                  <wp:extent cx="5612130" cy="2261235"/>
                  <wp:effectExtent l="0" t="0" r="762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D4FA" w14:textId="6E7A954D" w:rsidR="00AC66C6" w:rsidRPr="002B574A" w:rsidRDefault="00AC66C6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14:paraId="4599CF20" w14:textId="77777777"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14:paraId="39BFF580" w14:textId="77777777" w:rsidR="0040301E" w:rsidRDefault="0040301E">
      <w:pPr>
        <w:spacing w:after="0" w:line="240" w:lineRule="auto"/>
        <w:rPr>
          <w:rFonts w:ascii="Arial" w:hAnsi="Arial" w:cs="Arial"/>
          <w:b/>
          <w:szCs w:val="16"/>
        </w:rPr>
      </w:pPr>
    </w:p>
    <w:p w14:paraId="601A992F" w14:textId="3DAEC419" w:rsidR="00A8302A" w:rsidRDefault="00B6584C" w:rsidP="0089633F">
      <w:pPr>
        <w:jc w:val="both"/>
        <w:rPr>
          <w:rFonts w:ascii="Arial" w:hAnsi="Arial" w:cs="Arial"/>
          <w:b/>
          <w:szCs w:val="16"/>
        </w:rPr>
      </w:pPr>
      <w:r w:rsidRPr="00B6584C">
        <w:rPr>
          <w:rFonts w:ascii="Arial" w:hAnsi="Arial" w:cs="Arial"/>
          <w:b/>
          <w:szCs w:val="16"/>
        </w:rPr>
        <w:t>EVENTOS</w:t>
      </w:r>
    </w:p>
    <w:p w14:paraId="2A274BD9" w14:textId="22BD31EC" w:rsidR="00814308" w:rsidRP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  <w:r w:rsidRPr="00425F50">
        <w:rPr>
          <w:rFonts w:ascii="Arial" w:eastAsia="Times New Roman" w:hAnsi="Arial" w:cs="Arial"/>
          <w:color w:val="000000"/>
          <w:lang w:eastAsia="es-CO"/>
        </w:rPr>
        <w:t>Eficacia de las Comunicaciones en convocatoria a eventos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5"/>
        <w:gridCol w:w="3820"/>
        <w:gridCol w:w="1598"/>
        <w:gridCol w:w="1695"/>
      </w:tblGrid>
      <w:tr w:rsidR="00421A0B" w:rsidRPr="00E355AC" w14:paraId="01DCA353" w14:textId="77777777" w:rsidTr="000119D2">
        <w:tc>
          <w:tcPr>
            <w:tcW w:w="1715" w:type="dxa"/>
            <w:shd w:val="clear" w:color="auto" w:fill="EEECE1" w:themeFill="background2"/>
          </w:tcPr>
          <w:p w14:paraId="6A39C2FD" w14:textId="6BAF626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lastRenderedPageBreak/>
              <w:t>Fecha</w:t>
            </w:r>
          </w:p>
        </w:tc>
        <w:tc>
          <w:tcPr>
            <w:tcW w:w="3820" w:type="dxa"/>
            <w:shd w:val="clear" w:color="auto" w:fill="EEECE1" w:themeFill="background2"/>
          </w:tcPr>
          <w:p w14:paraId="44FA51D4" w14:textId="425FF08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Evento</w:t>
            </w:r>
          </w:p>
        </w:tc>
        <w:tc>
          <w:tcPr>
            <w:tcW w:w="1598" w:type="dxa"/>
            <w:shd w:val="clear" w:color="auto" w:fill="EEECE1" w:themeFill="background2"/>
          </w:tcPr>
          <w:p w14:paraId="553A5DF7" w14:textId="54F0FF6F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Responsable</w:t>
            </w:r>
          </w:p>
        </w:tc>
        <w:tc>
          <w:tcPr>
            <w:tcW w:w="1695" w:type="dxa"/>
            <w:shd w:val="clear" w:color="auto" w:fill="EEECE1" w:themeFill="background2"/>
          </w:tcPr>
          <w:p w14:paraId="52221DC3" w14:textId="6903E378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Cantidad asistentes</w:t>
            </w:r>
          </w:p>
        </w:tc>
      </w:tr>
      <w:tr w:rsidR="00421A0B" w14:paraId="6C7F9789" w14:textId="77777777" w:rsidTr="000119D2">
        <w:tc>
          <w:tcPr>
            <w:tcW w:w="1715" w:type="dxa"/>
            <w:vAlign w:val="center"/>
          </w:tcPr>
          <w:p w14:paraId="209710BC" w14:textId="6775048F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6/10/2025</w:t>
            </w:r>
          </w:p>
        </w:tc>
        <w:tc>
          <w:tcPr>
            <w:tcW w:w="3820" w:type="dxa"/>
            <w:vAlign w:val="center"/>
          </w:tcPr>
          <w:p w14:paraId="5E69B474" w14:textId="3B731889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Charla sobre orientación vocacional – Personeros Estudiantiles</w:t>
            </w:r>
          </w:p>
        </w:tc>
        <w:tc>
          <w:tcPr>
            <w:tcW w:w="1598" w:type="dxa"/>
            <w:shd w:val="clear" w:color="auto" w:fill="EEECE1" w:themeFill="background2"/>
          </w:tcPr>
          <w:p w14:paraId="49364D71" w14:textId="1C372866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83CB885" w14:textId="2B4B73D8" w:rsidR="00421A0B" w:rsidRDefault="00016908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45</w:t>
            </w:r>
          </w:p>
        </w:tc>
      </w:tr>
      <w:tr w:rsidR="00FE03E9" w14:paraId="0105AFAF" w14:textId="77777777" w:rsidTr="000119D2">
        <w:tc>
          <w:tcPr>
            <w:tcW w:w="1715" w:type="dxa"/>
            <w:vAlign w:val="center"/>
          </w:tcPr>
          <w:p w14:paraId="3D0D657B" w14:textId="0332251D" w:rsidR="00FE03E9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17/10/2025</w:t>
            </w:r>
          </w:p>
        </w:tc>
        <w:tc>
          <w:tcPr>
            <w:tcW w:w="3820" w:type="dxa"/>
            <w:vAlign w:val="center"/>
          </w:tcPr>
          <w:p w14:paraId="45FAFB2C" w14:textId="2C79389C" w:rsidR="00FE03E9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Red Nacional de Veedurías</w:t>
            </w:r>
          </w:p>
        </w:tc>
        <w:tc>
          <w:tcPr>
            <w:tcW w:w="1598" w:type="dxa"/>
            <w:shd w:val="clear" w:color="auto" w:fill="EEECE1" w:themeFill="background2"/>
          </w:tcPr>
          <w:p w14:paraId="48829882" w14:textId="4CF3AE4A" w:rsidR="00FE03E9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5217EAE" w14:textId="30FCD1AE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</w:p>
        </w:tc>
      </w:tr>
      <w:tr w:rsidR="00421A0B" w14:paraId="35288177" w14:textId="77777777" w:rsidTr="000119D2">
        <w:tc>
          <w:tcPr>
            <w:tcW w:w="1715" w:type="dxa"/>
            <w:vAlign w:val="center"/>
          </w:tcPr>
          <w:p w14:paraId="4C3FCB30" w14:textId="339F1B18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27/10/2025</w:t>
            </w:r>
          </w:p>
        </w:tc>
        <w:tc>
          <w:tcPr>
            <w:tcW w:w="3820" w:type="dxa"/>
            <w:vAlign w:val="center"/>
          </w:tcPr>
          <w:p w14:paraId="4662CD20" w14:textId="40CE9110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Personeros Estudiantiles</w:t>
            </w:r>
            <w:r w:rsidR="00016908">
              <w:rPr>
                <w:rFonts w:ascii="Arial" w:hAnsi="Arial" w:cs="Arial"/>
                <w:szCs w:val="16"/>
              </w:rPr>
              <w:t xml:space="preserve"> – Mediación escolar</w:t>
            </w:r>
          </w:p>
        </w:tc>
        <w:tc>
          <w:tcPr>
            <w:tcW w:w="1598" w:type="dxa"/>
            <w:shd w:val="clear" w:color="auto" w:fill="EEECE1" w:themeFill="background2"/>
          </w:tcPr>
          <w:p w14:paraId="0741533B" w14:textId="73AC13A6" w:rsidR="00421A0B" w:rsidRDefault="00CA6F8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764128D" w14:textId="42557639" w:rsidR="00421A0B" w:rsidRDefault="00016908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16</w:t>
            </w:r>
          </w:p>
        </w:tc>
      </w:tr>
      <w:tr w:rsidR="00421A0B" w14:paraId="0F05BFF6" w14:textId="77777777" w:rsidTr="000119D2">
        <w:tc>
          <w:tcPr>
            <w:tcW w:w="1715" w:type="dxa"/>
            <w:vAlign w:val="center"/>
          </w:tcPr>
          <w:p w14:paraId="0BD8EFC2" w14:textId="5EB91F1E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19/11/2025</w:t>
            </w:r>
          </w:p>
        </w:tc>
        <w:tc>
          <w:tcPr>
            <w:tcW w:w="3820" w:type="dxa"/>
            <w:vAlign w:val="center"/>
          </w:tcPr>
          <w:p w14:paraId="1C729549" w14:textId="0A404995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cumplir para prevenir, más que sancionar para corregir</w:t>
            </w:r>
          </w:p>
        </w:tc>
        <w:tc>
          <w:tcPr>
            <w:tcW w:w="1598" w:type="dxa"/>
            <w:shd w:val="clear" w:color="auto" w:fill="EEECE1" w:themeFill="background2"/>
          </w:tcPr>
          <w:p w14:paraId="00B38AEE" w14:textId="566E14AF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Vigilancia Administrativa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72D5CC26" w14:textId="586C06E6" w:rsidR="00421A0B" w:rsidRDefault="00DB5677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40</w:t>
            </w:r>
          </w:p>
        </w:tc>
      </w:tr>
      <w:tr w:rsidR="000119D2" w14:paraId="52549C80" w14:textId="77777777" w:rsidTr="000119D2">
        <w:tc>
          <w:tcPr>
            <w:tcW w:w="1715" w:type="dxa"/>
            <w:vAlign w:val="center"/>
          </w:tcPr>
          <w:p w14:paraId="3D73C203" w14:textId="3B8F7C28" w:rsidR="000119D2" w:rsidRDefault="004B283A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28/10/2025</w:t>
            </w:r>
          </w:p>
        </w:tc>
        <w:tc>
          <w:tcPr>
            <w:tcW w:w="3820" w:type="dxa"/>
            <w:vAlign w:val="center"/>
          </w:tcPr>
          <w:p w14:paraId="1CE6BCD1" w14:textId="1A57F684" w:rsidR="000119D2" w:rsidRDefault="004B283A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Rendición Pública de Cuentas</w:t>
            </w:r>
          </w:p>
        </w:tc>
        <w:tc>
          <w:tcPr>
            <w:tcW w:w="1598" w:type="dxa"/>
            <w:shd w:val="clear" w:color="auto" w:fill="EEECE1" w:themeFill="background2"/>
          </w:tcPr>
          <w:p w14:paraId="37F43CAC" w14:textId="5327C9E8" w:rsidR="000119D2" w:rsidRDefault="004B283A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Secretaría General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AE65B97" w14:textId="477E252A" w:rsidR="000119D2" w:rsidRDefault="000119D2" w:rsidP="000119D2">
            <w:pPr>
              <w:jc w:val="center"/>
              <w:rPr>
                <w:rFonts w:ascii="Arial" w:hAnsi="Arial" w:cs="Arial"/>
                <w:szCs w:val="16"/>
              </w:rPr>
            </w:pPr>
          </w:p>
        </w:tc>
      </w:tr>
      <w:tr w:rsidR="00421A0B" w14:paraId="6121B3E1" w14:textId="77777777" w:rsidTr="000119D2">
        <w:tc>
          <w:tcPr>
            <w:tcW w:w="1715" w:type="dxa"/>
            <w:vAlign w:val="center"/>
          </w:tcPr>
          <w:p w14:paraId="1D9D9AEB" w14:textId="61011431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10/12/2025</w:t>
            </w:r>
          </w:p>
        </w:tc>
        <w:tc>
          <w:tcPr>
            <w:tcW w:w="3820" w:type="dxa"/>
            <w:vAlign w:val="center"/>
          </w:tcPr>
          <w:p w14:paraId="424CDFD8" w14:textId="2F068A03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Conmemoración Día Internacional de los Derechos Humanos – Reconocimiento al mérito</w:t>
            </w:r>
          </w:p>
        </w:tc>
        <w:tc>
          <w:tcPr>
            <w:tcW w:w="1598" w:type="dxa"/>
            <w:shd w:val="clear" w:color="auto" w:fill="EEECE1" w:themeFill="background2"/>
          </w:tcPr>
          <w:p w14:paraId="3864A61D" w14:textId="109A3AAD" w:rsidR="00421A0B" w:rsidRDefault="004B283A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A343D55" w14:textId="5ED42ACE" w:rsidR="00421A0B" w:rsidRDefault="00421A0B" w:rsidP="002E01A2">
            <w:pPr>
              <w:jc w:val="center"/>
              <w:rPr>
                <w:rFonts w:ascii="Arial" w:hAnsi="Arial" w:cs="Arial"/>
                <w:szCs w:val="16"/>
              </w:rPr>
            </w:pPr>
          </w:p>
        </w:tc>
      </w:tr>
    </w:tbl>
    <w:p w14:paraId="771E3E84" w14:textId="7229EA63" w:rsidR="00A8302A" w:rsidRDefault="00A8302A" w:rsidP="0089633F">
      <w:pPr>
        <w:jc w:val="both"/>
        <w:rPr>
          <w:rFonts w:ascii="Arial" w:hAnsi="Arial" w:cs="Arial"/>
          <w:szCs w:val="16"/>
        </w:rPr>
      </w:pPr>
    </w:p>
    <w:p w14:paraId="06F9E7CF" w14:textId="616BC6C2" w:rsidR="00440317" w:rsidRPr="00CB0249" w:rsidRDefault="00425F50" w:rsidP="0089633F">
      <w:pPr>
        <w:jc w:val="both"/>
        <w:rPr>
          <w:rFonts w:ascii="Arial" w:hAnsi="Arial" w:cs="Arial"/>
          <w:szCs w:val="16"/>
        </w:rPr>
      </w:pPr>
      <w:r w:rsidRPr="00CB0249">
        <w:rPr>
          <w:rFonts w:ascii="Arial" w:hAnsi="Arial" w:cs="Arial"/>
        </w:rPr>
        <w:t xml:space="preserve">Durante el trimestre, se llevaron a cabo </w:t>
      </w:r>
      <w:r w:rsidR="004B283A">
        <w:rPr>
          <w:rFonts w:ascii="Arial" w:hAnsi="Arial" w:cs="Arial"/>
          <w:b/>
          <w:bCs/>
        </w:rPr>
        <w:t>7</w:t>
      </w:r>
      <w:r w:rsidRPr="00CB0249">
        <w:rPr>
          <w:rFonts w:ascii="Arial" w:hAnsi="Arial" w:cs="Arial"/>
          <w:b/>
          <w:bCs/>
        </w:rPr>
        <w:t xml:space="preserve"> eventos</w:t>
      </w:r>
      <w:r w:rsidRPr="00CB0249">
        <w:rPr>
          <w:rFonts w:ascii="Arial" w:hAnsi="Arial" w:cs="Arial"/>
        </w:rPr>
        <w:t xml:space="preserve"> alineados con el cumplimiento del Plan de Acción Institucional, los cuales contaron con la participación de </w:t>
      </w:r>
      <w:r w:rsidR="008C0542" w:rsidRPr="00CB0249">
        <w:rPr>
          <w:rFonts w:ascii="Arial" w:hAnsi="Arial" w:cs="Arial"/>
          <w:b/>
          <w:bCs/>
        </w:rPr>
        <w:t>6</w:t>
      </w:r>
      <w:r w:rsidR="00CB0249" w:rsidRPr="00CB0249">
        <w:rPr>
          <w:rFonts w:ascii="Arial" w:hAnsi="Arial" w:cs="Arial"/>
          <w:b/>
          <w:bCs/>
        </w:rPr>
        <w:t>59</w:t>
      </w:r>
      <w:r w:rsidR="008C0542" w:rsidRPr="00CB0249">
        <w:rPr>
          <w:rFonts w:ascii="Arial" w:hAnsi="Arial" w:cs="Arial"/>
          <w:b/>
          <w:bCs/>
        </w:rPr>
        <w:t xml:space="preserve"> </w:t>
      </w:r>
      <w:r w:rsidRPr="00CB0249">
        <w:rPr>
          <w:rFonts w:ascii="Arial" w:hAnsi="Arial" w:cs="Arial"/>
          <w:b/>
          <w:bCs/>
        </w:rPr>
        <w:t>personas</w:t>
      </w:r>
      <w:r w:rsidRPr="00CB0249">
        <w:rPr>
          <w:rFonts w:ascii="Arial" w:hAnsi="Arial" w:cs="Arial"/>
        </w:rPr>
        <w:t>.</w:t>
      </w:r>
    </w:p>
    <w:p w14:paraId="42A9CC57" w14:textId="4ACA0598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>La participación promedio fue de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65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personas por evento</w:t>
      </w:r>
      <w:r w:rsidR="00280A6D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280A6D" w:rsidRPr="00CB0249">
        <w:rPr>
          <w:rFonts w:ascii="Arial" w:eastAsia="Calibri" w:hAnsi="Arial" w:cs="Arial"/>
          <w:sz w:val="22"/>
          <w:szCs w:val="22"/>
          <w:lang w:eastAsia="en-US"/>
        </w:rPr>
        <w:t>(Participación media por evento respecto al total acumulado).</w:t>
      </w:r>
    </w:p>
    <w:p w14:paraId="4CEDE85C" w14:textId="0D93CA1D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El evento con mayor asistencia fue: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Final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C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oncurso de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O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ratoria</w:t>
      </w: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, con 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2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32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participantes</w:t>
      </w:r>
    </w:p>
    <w:p w14:paraId="1616D010" w14:textId="70847E11" w:rsidR="00A75765" w:rsidRPr="0015464C" w:rsidRDefault="00B6584C" w:rsidP="00AD3EE2">
      <w:pPr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Mapa de Riesgos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4"/>
        <w:gridCol w:w="4512"/>
      </w:tblGrid>
      <w:tr w:rsidR="00B6584C" w14:paraId="74B408C0" w14:textId="77777777" w:rsidTr="00F77A24">
        <w:trPr>
          <w:trHeight w:val="998"/>
        </w:trPr>
        <w:tc>
          <w:tcPr>
            <w:tcW w:w="4414" w:type="dxa"/>
          </w:tcPr>
          <w:p w14:paraId="37F628CD" w14:textId="5ACF9B8B" w:rsidR="00B6584C" w:rsidRPr="00B6584C" w:rsidRDefault="00B6584C" w:rsidP="00B6584C">
            <w:pPr>
              <w:spacing w:after="240" w:line="240" w:lineRule="auto"/>
              <w:outlineLvl w:val="0"/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</w:rPr>
              <w:t xml:space="preserve">Posibilidad de publicar información errada en las diferentes plataformas de comunicaciones tanto internas como externas de la entidad. </w:t>
            </w:r>
          </w:p>
        </w:tc>
        <w:tc>
          <w:tcPr>
            <w:tcW w:w="4512" w:type="dxa"/>
          </w:tcPr>
          <w:p w14:paraId="50843B0D" w14:textId="47AFB7D3" w:rsidR="005D170C" w:rsidRDefault="00DA7135" w:rsidP="00374DC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69714B6" w14:textId="21448779" w:rsidR="00DA7135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/202</w:t>
            </w:r>
            <w:r w:rsidR="00F77A24">
              <w:rPr>
                <w:rFonts w:ascii="Arial" w:hAnsi="Arial" w:cs="Arial"/>
                <w:b/>
                <w:szCs w:val="16"/>
              </w:rPr>
              <w:t>5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Durante el</w:t>
            </w:r>
            <w:r>
              <w:rPr>
                <w:rFonts w:ascii="Arial" w:hAnsi="Arial" w:cs="Arial"/>
                <w:b/>
                <w:szCs w:val="16"/>
              </w:rPr>
              <w:t xml:space="preserve"> segundo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trimestre, </w:t>
            </w:r>
            <w:r>
              <w:rPr>
                <w:rFonts w:ascii="Arial" w:hAnsi="Arial" w:cs="Arial"/>
                <w:b/>
                <w:szCs w:val="16"/>
              </w:rPr>
              <w:t xml:space="preserve">no 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se ha materializado el riesgo mencionado</w:t>
            </w:r>
            <w:r>
              <w:rPr>
                <w:rFonts w:ascii="Arial" w:hAnsi="Arial" w:cs="Arial"/>
                <w:b/>
                <w:szCs w:val="16"/>
              </w:rPr>
              <w:t xml:space="preserve">. A la fecha, 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el área de comunicaciones, </w:t>
            </w:r>
            <w:r>
              <w:rPr>
                <w:rFonts w:ascii="Arial" w:hAnsi="Arial" w:cs="Arial"/>
                <w:b/>
                <w:szCs w:val="16"/>
              </w:rPr>
              <w:t xml:space="preserve">ha cumplido </w:t>
            </w:r>
            <w:r w:rsidR="00F77A24">
              <w:rPr>
                <w:rFonts w:ascii="Arial" w:hAnsi="Arial" w:cs="Arial"/>
                <w:b/>
                <w:szCs w:val="16"/>
              </w:rPr>
              <w:t>con los pasos del Procedimiento para la Gestión de las Comunicaciones, enviándose al WhatsApp de Aprobaciones Personería</w:t>
            </w:r>
            <w:r>
              <w:rPr>
                <w:rFonts w:ascii="Arial" w:hAnsi="Arial" w:cs="Arial"/>
                <w:b/>
                <w:szCs w:val="16"/>
              </w:rPr>
              <w:t xml:space="preserve"> y a los diferentes líderes los posts informativos y videos 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como consta en el Informe Trimestral de Publicación – </w:t>
            </w:r>
            <w:r w:rsidR="00F77A24">
              <w:rPr>
                <w:rFonts w:ascii="Arial" w:hAnsi="Arial" w:cs="Arial"/>
                <w:b/>
                <w:szCs w:val="16"/>
              </w:rPr>
              <w:lastRenderedPageBreak/>
              <w:t>Primer Trimestre</w:t>
            </w:r>
            <w:r>
              <w:rPr>
                <w:rFonts w:ascii="Arial" w:hAnsi="Arial" w:cs="Arial"/>
                <w:b/>
                <w:szCs w:val="16"/>
              </w:rPr>
              <w:t xml:space="preserve">. Así mismo, comparte los boletines y demás productos escritos, destinados a publicarse en diferentes plataformas. </w:t>
            </w:r>
          </w:p>
          <w:p w14:paraId="798815AA" w14:textId="3A91D24E" w:rsidR="00F77A24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 w:rsidRPr="00DA7135">
              <w:rPr>
                <w:rFonts w:ascii="Arial" w:hAnsi="Arial" w:cs="Arial"/>
                <w:b/>
                <w:szCs w:val="16"/>
              </w:rPr>
              <w:t>\\192.168.2.6\comunicaciones\2025\2. PLANEACIÓN INSTITUCIONAL\4 INFORMES TRIMESTRALES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). </w:t>
            </w:r>
          </w:p>
        </w:tc>
      </w:tr>
      <w:tr w:rsidR="00B6584C" w14:paraId="7216B100" w14:textId="77777777" w:rsidTr="00F77A24">
        <w:tc>
          <w:tcPr>
            <w:tcW w:w="4414" w:type="dxa"/>
          </w:tcPr>
          <w:p w14:paraId="39C0A077" w14:textId="777D53A8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lastRenderedPageBreak/>
              <w:t>Posibilidad de retrasos en la publicación de la información interna y externa.</w:t>
            </w:r>
          </w:p>
        </w:tc>
        <w:tc>
          <w:tcPr>
            <w:tcW w:w="4512" w:type="dxa"/>
          </w:tcPr>
          <w:p w14:paraId="178782F3" w14:textId="7777777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DD8D2AB" w14:textId="19F13F61" w:rsidR="00F77A24" w:rsidRDefault="00DA7135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F77A24" w:rsidRPr="00F77A24">
              <w:rPr>
                <w:rFonts w:ascii="Arial" w:hAnsi="Arial" w:cs="Arial"/>
                <w:b/>
                <w:szCs w:val="16"/>
              </w:rPr>
              <w:t>Durante el presente trimestre, no se han registrado retrasos en la publicación de la información solicitada a Gestión de las Comunicaciones. Este resultado refleja la eficiencia y la efectividad de los procesos y procedimientos establecidos para gestionar y divulgar la información de manera oportuna.</w:t>
            </w:r>
          </w:p>
        </w:tc>
      </w:tr>
      <w:tr w:rsidR="00B6584C" w14:paraId="42292688" w14:textId="77777777" w:rsidTr="00F77A24">
        <w:tc>
          <w:tcPr>
            <w:tcW w:w="4414" w:type="dxa"/>
          </w:tcPr>
          <w:p w14:paraId="7572C8F1" w14:textId="77777777" w:rsid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utilización indebida por expertos informáticos de la información publicada en redes.</w:t>
            </w:r>
          </w:p>
          <w:p w14:paraId="6FD7944F" w14:textId="77777777" w:rsidR="00F665AE" w:rsidRDefault="00F665AE" w:rsidP="00AD3EE2">
            <w:pPr>
              <w:rPr>
                <w:rFonts w:ascii="Arial" w:hAnsi="Arial" w:cs="Arial"/>
                <w:szCs w:val="16"/>
              </w:rPr>
            </w:pPr>
          </w:p>
          <w:p w14:paraId="7E17EE60" w14:textId="4F93B019" w:rsidR="00F665AE" w:rsidRPr="00B6584C" w:rsidRDefault="00F665AE" w:rsidP="00AD3EE2">
            <w:pPr>
              <w:rPr>
                <w:rFonts w:ascii="Arial" w:hAnsi="Arial" w:cs="Arial"/>
                <w:szCs w:val="16"/>
              </w:rPr>
            </w:pPr>
          </w:p>
        </w:tc>
        <w:tc>
          <w:tcPr>
            <w:tcW w:w="4512" w:type="dxa"/>
          </w:tcPr>
          <w:p w14:paraId="5C510A32" w14:textId="423AB5A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7720D8C6" w14:textId="4630009A" w:rsidR="004121FB" w:rsidRDefault="00DA7135" w:rsidP="00B076DE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4121FB">
              <w:rPr>
                <w:rFonts w:ascii="Arial" w:hAnsi="Arial" w:cs="Arial"/>
                <w:b/>
                <w:szCs w:val="16"/>
              </w:rPr>
              <w:t xml:space="preserve">No se ha utilizado de manera indebida la información publicada en redes sociales u otros medios por parte de expertos informáticos. </w:t>
            </w:r>
          </w:p>
        </w:tc>
      </w:tr>
    </w:tbl>
    <w:p w14:paraId="0EB3F551" w14:textId="32FD29D9" w:rsidR="005D170C" w:rsidRDefault="005D170C" w:rsidP="00AD3EE2">
      <w:pPr>
        <w:rPr>
          <w:rFonts w:ascii="Arial" w:hAnsi="Arial" w:cs="Arial"/>
          <w:b/>
          <w:szCs w:val="16"/>
        </w:rPr>
      </w:pPr>
    </w:p>
    <w:p w14:paraId="7FE99B0E" w14:textId="1A39B026" w:rsidR="00FC7FF7" w:rsidRPr="0015464C" w:rsidRDefault="0015464C" w:rsidP="0015464C">
      <w:pPr>
        <w:jc w:val="both"/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Implementación y efectividad de las estrategias de promoción de la Imagen institucional de la Personería Municipal de Itagüí. el cual conlleva a realizar actividades de promoción de la nueva imagen institucional, la divulgación de las campañas que se llevaran en los diversos medios físicos y digitales</w:t>
      </w:r>
      <w:r w:rsidR="00353ADB">
        <w:rPr>
          <w:rFonts w:ascii="Arial" w:hAnsi="Arial" w:cs="Arial"/>
          <w:b/>
          <w:bCs/>
          <w:szCs w:val="16"/>
        </w:rPr>
        <w:t>.</w:t>
      </w:r>
    </w:p>
    <w:p w14:paraId="1474C16D" w14:textId="77777777" w:rsidR="0063457B" w:rsidRDefault="0063457B" w:rsidP="00AD3EE2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C42E4A" w:rsidRPr="0077472E" w14:paraId="7CF2B723" w14:textId="77777777" w:rsidTr="00A06077">
        <w:tc>
          <w:tcPr>
            <w:tcW w:w="2928" w:type="dxa"/>
            <w:shd w:val="clear" w:color="auto" w:fill="EEECE1" w:themeFill="background2"/>
          </w:tcPr>
          <w:p w14:paraId="68180A92" w14:textId="36B53BF3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COMUNICACIONES 202</w:t>
            </w:r>
            <w:r w:rsidR="00A06077" w:rsidRPr="0080563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928" w:type="dxa"/>
            <w:shd w:val="clear" w:color="auto" w:fill="EEECE1" w:themeFill="background2"/>
          </w:tcPr>
          <w:p w14:paraId="7D5A82F0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ACOMPAÑAMIENTOS</w:t>
            </w:r>
          </w:p>
        </w:tc>
        <w:tc>
          <w:tcPr>
            <w:tcW w:w="2928" w:type="dxa"/>
            <w:shd w:val="clear" w:color="auto" w:fill="EEECE1" w:themeFill="background2"/>
          </w:tcPr>
          <w:p w14:paraId="145E33B7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DISEÑOS</w:t>
            </w:r>
          </w:p>
        </w:tc>
      </w:tr>
      <w:tr w:rsidR="00C42E4A" w14:paraId="08FDBB5B" w14:textId="77777777" w:rsidTr="0075614C">
        <w:tc>
          <w:tcPr>
            <w:tcW w:w="2928" w:type="dxa"/>
          </w:tcPr>
          <w:p w14:paraId="0668BABF" w14:textId="0CB4DDB9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JULIO</w:t>
            </w:r>
          </w:p>
        </w:tc>
        <w:tc>
          <w:tcPr>
            <w:tcW w:w="2928" w:type="dxa"/>
          </w:tcPr>
          <w:p w14:paraId="7AD0DCC4" w14:textId="5D9B65A6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3</w:t>
            </w:r>
            <w:r w:rsidR="0081062E">
              <w:rPr>
                <w:rFonts w:ascii="Arial" w:hAnsi="Arial" w:cs="Arial"/>
              </w:rPr>
              <w:t>2</w:t>
            </w:r>
          </w:p>
        </w:tc>
        <w:tc>
          <w:tcPr>
            <w:tcW w:w="2928" w:type="dxa"/>
          </w:tcPr>
          <w:p w14:paraId="39B251ED" w14:textId="78A8C970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3</w:t>
            </w:r>
          </w:p>
        </w:tc>
      </w:tr>
      <w:tr w:rsidR="00C42E4A" w14:paraId="077E8FE3" w14:textId="77777777" w:rsidTr="0075614C">
        <w:tc>
          <w:tcPr>
            <w:tcW w:w="2928" w:type="dxa"/>
          </w:tcPr>
          <w:p w14:paraId="090945C3" w14:textId="637D8505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2928" w:type="dxa"/>
          </w:tcPr>
          <w:p w14:paraId="43C60A0E" w14:textId="27E47A5C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1F7C881D" w14:textId="6B857BC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C42E4A" w14:paraId="0AD72F6B" w14:textId="77777777" w:rsidTr="0075614C">
        <w:tc>
          <w:tcPr>
            <w:tcW w:w="2928" w:type="dxa"/>
          </w:tcPr>
          <w:p w14:paraId="1D62B8A8" w14:textId="33600EF2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SEPTIEMBRE</w:t>
            </w:r>
          </w:p>
        </w:tc>
        <w:tc>
          <w:tcPr>
            <w:tcW w:w="2928" w:type="dxa"/>
          </w:tcPr>
          <w:p w14:paraId="6F52B98E" w14:textId="6E24003E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53A56316" w14:textId="665ABD9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A06077" w:rsidRPr="003B2EA6" w14:paraId="1E85BB1E" w14:textId="77777777" w:rsidTr="00A06077">
        <w:tc>
          <w:tcPr>
            <w:tcW w:w="2928" w:type="dxa"/>
            <w:shd w:val="clear" w:color="auto" w:fill="EEECE1" w:themeFill="background2"/>
          </w:tcPr>
          <w:p w14:paraId="45F901DB" w14:textId="4F4A0418" w:rsidR="00A06077" w:rsidRPr="00805636" w:rsidRDefault="00A06077" w:rsidP="0075614C">
            <w:pPr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 xml:space="preserve">Total </w:t>
            </w:r>
          </w:p>
        </w:tc>
        <w:tc>
          <w:tcPr>
            <w:tcW w:w="2928" w:type="dxa"/>
            <w:shd w:val="clear" w:color="auto" w:fill="EEECE1" w:themeFill="background2"/>
          </w:tcPr>
          <w:p w14:paraId="7CC9058C" w14:textId="4792DC1E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928" w:type="dxa"/>
            <w:shd w:val="clear" w:color="auto" w:fill="EEECE1" w:themeFill="background2"/>
          </w:tcPr>
          <w:p w14:paraId="46E6C7A4" w14:textId="019AFB95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7</w:t>
            </w:r>
          </w:p>
        </w:tc>
      </w:tr>
    </w:tbl>
    <w:p w14:paraId="770DD101" w14:textId="7A5F940F" w:rsidR="00C42E4A" w:rsidRDefault="00C42E4A" w:rsidP="00AD3EE2">
      <w:pPr>
        <w:rPr>
          <w:rFonts w:ascii="Arial" w:hAnsi="Arial" w:cs="Arial"/>
          <w:b/>
          <w:szCs w:val="16"/>
        </w:rPr>
      </w:pPr>
    </w:p>
    <w:p w14:paraId="3FC00CCB" w14:textId="45B79FA3" w:rsidR="00027E6C" w:rsidRDefault="00027E6C" w:rsidP="00AD3EE2">
      <w:pPr>
        <w:rPr>
          <w:rFonts w:ascii="Arial" w:hAnsi="Arial" w:cs="Arial"/>
          <w:b/>
          <w:szCs w:val="16"/>
        </w:rPr>
      </w:pPr>
    </w:p>
    <w:p w14:paraId="30740C87" w14:textId="5BD4CE61" w:rsidR="00027E6C" w:rsidRPr="002B574A" w:rsidRDefault="00027E6C" w:rsidP="00AD3EE2">
      <w:pPr>
        <w:rPr>
          <w:rFonts w:ascii="Arial" w:hAnsi="Arial" w:cs="Arial"/>
          <w:b/>
          <w:szCs w:val="16"/>
        </w:rPr>
      </w:pPr>
    </w:p>
    <w:sectPr w:rsidR="00027E6C" w:rsidRPr="002B574A" w:rsidSect="00C95AC5">
      <w:headerReference w:type="even" r:id="rId65"/>
      <w:headerReference w:type="default" r:id="rId66"/>
      <w:footerReference w:type="default" r:id="rId67"/>
      <w:headerReference w:type="first" r:id="rId68"/>
      <w:pgSz w:w="12240" w:h="15840" w:code="1"/>
      <w:pgMar w:top="1418" w:right="1701" w:bottom="2268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4B1D" w14:textId="77777777" w:rsidR="00D53720" w:rsidRDefault="00D53720" w:rsidP="00E66E45">
      <w:pPr>
        <w:spacing w:after="0" w:line="240" w:lineRule="auto"/>
      </w:pPr>
      <w:r>
        <w:separator/>
      </w:r>
    </w:p>
  </w:endnote>
  <w:endnote w:type="continuationSeparator" w:id="0">
    <w:p w14:paraId="0C736F04" w14:textId="77777777" w:rsidR="00D53720" w:rsidRDefault="00D53720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3A96" w14:textId="068EEE38" w:rsidR="00A82F81" w:rsidRDefault="00C95AC5" w:rsidP="004E734A">
    <w:pPr>
      <w:pStyle w:val="Piedepgina"/>
      <w:ind w:left="-1701"/>
      <w:jc w:val="right"/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593A9D43" wp14:editId="45709677">
          <wp:simplePos x="0" y="0"/>
          <wp:positionH relativeFrom="page">
            <wp:align>right</wp:align>
          </wp:positionH>
          <wp:positionV relativeFrom="paragraph">
            <wp:posOffset>-753110</wp:posOffset>
          </wp:positionV>
          <wp:extent cx="7772400" cy="1256030"/>
          <wp:effectExtent l="0" t="0" r="0" b="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732" w:type="dxa"/>
      <w:tblInd w:w="-1701" w:type="dxa"/>
      <w:tblLook w:val="04A0" w:firstRow="1" w:lastRow="0" w:firstColumn="1" w:lastColumn="0" w:noHBand="0" w:noVBand="1"/>
    </w:tblPr>
    <w:tblGrid>
      <w:gridCol w:w="5796"/>
      <w:gridCol w:w="5936"/>
    </w:tblGrid>
    <w:tr w:rsidR="00A82F81" w:rsidRPr="00E25F48" w14:paraId="0CDF49B3" w14:textId="77777777" w:rsidTr="00E25F48">
      <w:tc>
        <w:tcPr>
          <w:tcW w:w="5796" w:type="dxa"/>
          <w:shd w:val="clear" w:color="auto" w:fill="auto"/>
        </w:tcPr>
        <w:p w14:paraId="6C245ED6" w14:textId="29719C89" w:rsidR="00A82F81" w:rsidRPr="00E25F48" w:rsidRDefault="00A82F81" w:rsidP="00E25F48">
          <w:pPr>
            <w:pStyle w:val="Piedepgina"/>
            <w:jc w:val="right"/>
          </w:pPr>
        </w:p>
      </w:tc>
      <w:tc>
        <w:tcPr>
          <w:tcW w:w="5936" w:type="dxa"/>
          <w:shd w:val="clear" w:color="auto" w:fill="auto"/>
        </w:tcPr>
        <w:p w14:paraId="4A57297C" w14:textId="6F64EE7C" w:rsidR="00A82F81" w:rsidRPr="00E25F48" w:rsidRDefault="00A82F81" w:rsidP="006150D1">
          <w:pPr>
            <w:pStyle w:val="Piedepgina"/>
          </w:pPr>
        </w:p>
      </w:tc>
    </w:tr>
  </w:tbl>
  <w:p w14:paraId="6D1B0EB9" w14:textId="77777777" w:rsidR="00A82F81" w:rsidRDefault="00A82F81" w:rsidP="004E73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2BA4" w14:textId="77777777" w:rsidR="00D53720" w:rsidRDefault="00D53720" w:rsidP="00E66E45">
      <w:pPr>
        <w:spacing w:after="0" w:line="240" w:lineRule="auto"/>
      </w:pPr>
      <w:r>
        <w:separator/>
      </w:r>
    </w:p>
  </w:footnote>
  <w:footnote w:type="continuationSeparator" w:id="0">
    <w:p w14:paraId="1ED2CDC4" w14:textId="77777777" w:rsidR="00D53720" w:rsidRDefault="00D53720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B691" w14:textId="77777777" w:rsidR="00A82F81" w:rsidRDefault="004945D0">
    <w:pPr>
      <w:pStyle w:val="Encabezado"/>
    </w:pPr>
    <w:r>
      <w:rPr>
        <w:noProof/>
        <w:lang w:eastAsia="es-CO"/>
      </w:rPr>
      <w:pict w14:anchorId="733D3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8994489"/>
      <w:docPartObj>
        <w:docPartGallery w:val="Page Numbers (Margins)"/>
        <w:docPartUnique/>
      </w:docPartObj>
    </w:sdtPr>
    <w:sdtEndPr/>
    <w:sdtContent>
      <w:p w14:paraId="64C2D6D2" w14:textId="1BF283FD" w:rsidR="00A82F81" w:rsidRDefault="00D44632" w:rsidP="00E66E45">
        <w:pPr>
          <w:pStyle w:val="Encabezado"/>
          <w:tabs>
            <w:tab w:val="clear" w:pos="4419"/>
            <w:tab w:val="center" w:pos="7655"/>
          </w:tabs>
          <w:ind w:left="-993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1824" behindDoc="0" locked="0" layoutInCell="0" allowOverlap="1" wp14:anchorId="39070CD6" wp14:editId="510CA977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43213" w14:textId="7F2D9E1B" w:rsidR="00D44632" w:rsidRDefault="00D4463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B1988" w:rsidRPr="009B198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070CD6" id="Grupo 7" o:spid="_x0000_s1026" style="position:absolute;left:0;text-align:left;margin-left:0;margin-top:0;width:38.45pt;height:18.7pt;z-index:25166182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5E843213" w14:textId="7F2D9E1B" w:rsidR="00D44632" w:rsidRDefault="00D4463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B1988" w:rsidRPr="009B1988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778708F1" w14:textId="77777777" w:rsidTr="00E25F48">
      <w:tc>
        <w:tcPr>
          <w:tcW w:w="4489" w:type="dxa"/>
          <w:shd w:val="clear" w:color="auto" w:fill="auto"/>
        </w:tcPr>
        <w:p w14:paraId="21B81DB1" w14:textId="578F86A3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</w:p>
        <w:p w14:paraId="2F57DC41" w14:textId="34007AE0" w:rsidR="00A82F81" w:rsidRPr="00E25F48" w:rsidRDefault="00C95AC5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  <w:r>
            <w:rPr>
              <w:noProof/>
              <w:lang w:eastAsia="es-CO"/>
            </w:rPr>
            <w:drawing>
              <wp:inline distT="0" distB="0" distL="0" distR="0" wp14:anchorId="1176A58A" wp14:editId="0FB96186">
                <wp:extent cx="2223770" cy="638175"/>
                <wp:effectExtent l="0" t="0" r="5080" b="9525"/>
                <wp:docPr id="576" name="Gráfico 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auto"/>
        </w:tcPr>
        <w:p w14:paraId="58A971FE" w14:textId="382D1161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126F066E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19B89" w14:textId="77777777" w:rsidR="00A82F81" w:rsidRDefault="004945D0">
    <w:pPr>
      <w:pStyle w:val="Encabezado"/>
    </w:pPr>
    <w:r>
      <w:rPr>
        <w:noProof/>
        <w:lang w:eastAsia="es-CO"/>
      </w:rPr>
      <w:pict w14:anchorId="56D2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103C"/>
    <w:multiLevelType w:val="hybridMultilevel"/>
    <w:tmpl w:val="ED4E86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FC0"/>
    <w:multiLevelType w:val="hybridMultilevel"/>
    <w:tmpl w:val="C2105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565"/>
    <w:multiLevelType w:val="hybridMultilevel"/>
    <w:tmpl w:val="28B4E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41AEA"/>
    <w:multiLevelType w:val="hybridMultilevel"/>
    <w:tmpl w:val="886E8F4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C3047"/>
    <w:multiLevelType w:val="hybridMultilevel"/>
    <w:tmpl w:val="4D1EE9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5640"/>
    <w:multiLevelType w:val="hybridMultilevel"/>
    <w:tmpl w:val="078851F6"/>
    <w:lvl w:ilvl="0" w:tplc="A8069BF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627C0"/>
    <w:multiLevelType w:val="hybridMultilevel"/>
    <w:tmpl w:val="21200DF8"/>
    <w:lvl w:ilvl="0" w:tplc="4AC004F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081AEF"/>
    <w:multiLevelType w:val="hybridMultilevel"/>
    <w:tmpl w:val="DFB25ED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70"/>
    <w:rsid w:val="00004BDC"/>
    <w:rsid w:val="00006531"/>
    <w:rsid w:val="00010C9A"/>
    <w:rsid w:val="000119D2"/>
    <w:rsid w:val="00013525"/>
    <w:rsid w:val="00016908"/>
    <w:rsid w:val="000215A8"/>
    <w:rsid w:val="00022320"/>
    <w:rsid w:val="00023418"/>
    <w:rsid w:val="00023978"/>
    <w:rsid w:val="00027B84"/>
    <w:rsid w:val="00027E6C"/>
    <w:rsid w:val="00032105"/>
    <w:rsid w:val="00032107"/>
    <w:rsid w:val="00032DE6"/>
    <w:rsid w:val="00032F6E"/>
    <w:rsid w:val="000339B2"/>
    <w:rsid w:val="0003713D"/>
    <w:rsid w:val="00037D3E"/>
    <w:rsid w:val="00037D40"/>
    <w:rsid w:val="000412C0"/>
    <w:rsid w:val="00043BCA"/>
    <w:rsid w:val="00044BB3"/>
    <w:rsid w:val="00046894"/>
    <w:rsid w:val="00047F43"/>
    <w:rsid w:val="000500A5"/>
    <w:rsid w:val="00054853"/>
    <w:rsid w:val="00055039"/>
    <w:rsid w:val="00055184"/>
    <w:rsid w:val="00056F6B"/>
    <w:rsid w:val="00061B32"/>
    <w:rsid w:val="00066641"/>
    <w:rsid w:val="00067784"/>
    <w:rsid w:val="00077896"/>
    <w:rsid w:val="00096111"/>
    <w:rsid w:val="00097108"/>
    <w:rsid w:val="000A3AE1"/>
    <w:rsid w:val="000B24B9"/>
    <w:rsid w:val="000B6F88"/>
    <w:rsid w:val="000C0D0C"/>
    <w:rsid w:val="000C2180"/>
    <w:rsid w:val="000D100C"/>
    <w:rsid w:val="000D28EE"/>
    <w:rsid w:val="000D5B71"/>
    <w:rsid w:val="000D6D8B"/>
    <w:rsid w:val="000D7C4E"/>
    <w:rsid w:val="000E274E"/>
    <w:rsid w:val="000E58D1"/>
    <w:rsid w:val="000E6073"/>
    <w:rsid w:val="000F59D4"/>
    <w:rsid w:val="001005E8"/>
    <w:rsid w:val="00100AD4"/>
    <w:rsid w:val="00113002"/>
    <w:rsid w:val="00114723"/>
    <w:rsid w:val="00116D78"/>
    <w:rsid w:val="00122366"/>
    <w:rsid w:val="00124385"/>
    <w:rsid w:val="001276FA"/>
    <w:rsid w:val="001331A3"/>
    <w:rsid w:val="00133277"/>
    <w:rsid w:val="0013381D"/>
    <w:rsid w:val="00135E13"/>
    <w:rsid w:val="00137669"/>
    <w:rsid w:val="00140AD9"/>
    <w:rsid w:val="001427A5"/>
    <w:rsid w:val="00142EDC"/>
    <w:rsid w:val="00144441"/>
    <w:rsid w:val="001445D9"/>
    <w:rsid w:val="00147629"/>
    <w:rsid w:val="001517BA"/>
    <w:rsid w:val="0015464C"/>
    <w:rsid w:val="00154A0E"/>
    <w:rsid w:val="00155623"/>
    <w:rsid w:val="00155977"/>
    <w:rsid w:val="00156715"/>
    <w:rsid w:val="001612B8"/>
    <w:rsid w:val="00162017"/>
    <w:rsid w:val="00164E3C"/>
    <w:rsid w:val="00172E47"/>
    <w:rsid w:val="00182D4C"/>
    <w:rsid w:val="00182E3D"/>
    <w:rsid w:val="00185F82"/>
    <w:rsid w:val="001868F4"/>
    <w:rsid w:val="00186E88"/>
    <w:rsid w:val="00196892"/>
    <w:rsid w:val="00196B61"/>
    <w:rsid w:val="001A058C"/>
    <w:rsid w:val="001A3ABC"/>
    <w:rsid w:val="001A7399"/>
    <w:rsid w:val="001B0321"/>
    <w:rsid w:val="001B0CFE"/>
    <w:rsid w:val="001C36BE"/>
    <w:rsid w:val="001C7C4E"/>
    <w:rsid w:val="001D3409"/>
    <w:rsid w:val="001D577D"/>
    <w:rsid w:val="001E55DA"/>
    <w:rsid w:val="001E5C91"/>
    <w:rsid w:val="001E6BE8"/>
    <w:rsid w:val="001E73D9"/>
    <w:rsid w:val="001E7410"/>
    <w:rsid w:val="001F1339"/>
    <w:rsid w:val="001F5477"/>
    <w:rsid w:val="001F5794"/>
    <w:rsid w:val="00200900"/>
    <w:rsid w:val="00203296"/>
    <w:rsid w:val="0020486C"/>
    <w:rsid w:val="00205A28"/>
    <w:rsid w:val="00205BD3"/>
    <w:rsid w:val="00212D0B"/>
    <w:rsid w:val="00222470"/>
    <w:rsid w:val="00223314"/>
    <w:rsid w:val="00224FCC"/>
    <w:rsid w:val="0022515B"/>
    <w:rsid w:val="0022674A"/>
    <w:rsid w:val="00231D4F"/>
    <w:rsid w:val="00235706"/>
    <w:rsid w:val="00240B98"/>
    <w:rsid w:val="002415AD"/>
    <w:rsid w:val="00243B6C"/>
    <w:rsid w:val="002462C4"/>
    <w:rsid w:val="00247AD2"/>
    <w:rsid w:val="00247DD3"/>
    <w:rsid w:val="002509ED"/>
    <w:rsid w:val="0026003A"/>
    <w:rsid w:val="00260567"/>
    <w:rsid w:val="00270C94"/>
    <w:rsid w:val="00275376"/>
    <w:rsid w:val="00280A6D"/>
    <w:rsid w:val="00281245"/>
    <w:rsid w:val="00283296"/>
    <w:rsid w:val="0028374F"/>
    <w:rsid w:val="0028677A"/>
    <w:rsid w:val="002965C0"/>
    <w:rsid w:val="002A092C"/>
    <w:rsid w:val="002A2541"/>
    <w:rsid w:val="002B3B26"/>
    <w:rsid w:val="002B517E"/>
    <w:rsid w:val="002B574A"/>
    <w:rsid w:val="002C1C2A"/>
    <w:rsid w:val="002C1C81"/>
    <w:rsid w:val="002C3FB9"/>
    <w:rsid w:val="002D04A2"/>
    <w:rsid w:val="002D316C"/>
    <w:rsid w:val="002D4FC1"/>
    <w:rsid w:val="002D57A3"/>
    <w:rsid w:val="002D5F6C"/>
    <w:rsid w:val="002D6E7A"/>
    <w:rsid w:val="002E01A2"/>
    <w:rsid w:val="002E4C78"/>
    <w:rsid w:val="002E5620"/>
    <w:rsid w:val="002E6C71"/>
    <w:rsid w:val="002F057B"/>
    <w:rsid w:val="002F0CB8"/>
    <w:rsid w:val="002F3FC1"/>
    <w:rsid w:val="002F4143"/>
    <w:rsid w:val="00300B00"/>
    <w:rsid w:val="00306030"/>
    <w:rsid w:val="0031193A"/>
    <w:rsid w:val="003201FF"/>
    <w:rsid w:val="003221E4"/>
    <w:rsid w:val="00323558"/>
    <w:rsid w:val="00325E9F"/>
    <w:rsid w:val="0033170F"/>
    <w:rsid w:val="0033178B"/>
    <w:rsid w:val="00332E5D"/>
    <w:rsid w:val="003408D0"/>
    <w:rsid w:val="0034273C"/>
    <w:rsid w:val="003444ED"/>
    <w:rsid w:val="0035351B"/>
    <w:rsid w:val="00353ADB"/>
    <w:rsid w:val="00367254"/>
    <w:rsid w:val="00372BD7"/>
    <w:rsid w:val="00372DE9"/>
    <w:rsid w:val="00374DC6"/>
    <w:rsid w:val="00374FD9"/>
    <w:rsid w:val="0038229D"/>
    <w:rsid w:val="00385EB2"/>
    <w:rsid w:val="00387737"/>
    <w:rsid w:val="00392DFB"/>
    <w:rsid w:val="00394503"/>
    <w:rsid w:val="00396FFC"/>
    <w:rsid w:val="003A23D6"/>
    <w:rsid w:val="003A3581"/>
    <w:rsid w:val="003A3E64"/>
    <w:rsid w:val="003A57BD"/>
    <w:rsid w:val="003B24F3"/>
    <w:rsid w:val="003B260F"/>
    <w:rsid w:val="003B2EA6"/>
    <w:rsid w:val="003B2F45"/>
    <w:rsid w:val="003B3620"/>
    <w:rsid w:val="003B6C59"/>
    <w:rsid w:val="003B7170"/>
    <w:rsid w:val="003C0AA4"/>
    <w:rsid w:val="003C3EA0"/>
    <w:rsid w:val="003C5251"/>
    <w:rsid w:val="003C59E5"/>
    <w:rsid w:val="003C5B68"/>
    <w:rsid w:val="003D6570"/>
    <w:rsid w:val="003D7DF3"/>
    <w:rsid w:val="003E03B4"/>
    <w:rsid w:val="003E1AE7"/>
    <w:rsid w:val="003E669D"/>
    <w:rsid w:val="003F111D"/>
    <w:rsid w:val="003F181F"/>
    <w:rsid w:val="003F250C"/>
    <w:rsid w:val="003F3C8B"/>
    <w:rsid w:val="003F61ED"/>
    <w:rsid w:val="0040301E"/>
    <w:rsid w:val="004121FB"/>
    <w:rsid w:val="00412D40"/>
    <w:rsid w:val="00416B65"/>
    <w:rsid w:val="00421A0B"/>
    <w:rsid w:val="00425F50"/>
    <w:rsid w:val="004366CB"/>
    <w:rsid w:val="00437538"/>
    <w:rsid w:val="00440317"/>
    <w:rsid w:val="0044408F"/>
    <w:rsid w:val="00451BF8"/>
    <w:rsid w:val="00453FA5"/>
    <w:rsid w:val="004543D6"/>
    <w:rsid w:val="004606B9"/>
    <w:rsid w:val="00461430"/>
    <w:rsid w:val="004620E5"/>
    <w:rsid w:val="0046342B"/>
    <w:rsid w:val="004635F5"/>
    <w:rsid w:val="004667A3"/>
    <w:rsid w:val="00467B46"/>
    <w:rsid w:val="00471FFB"/>
    <w:rsid w:val="00477FBC"/>
    <w:rsid w:val="00482DC8"/>
    <w:rsid w:val="004852C0"/>
    <w:rsid w:val="00487B91"/>
    <w:rsid w:val="004936F5"/>
    <w:rsid w:val="004945D0"/>
    <w:rsid w:val="004A67DD"/>
    <w:rsid w:val="004A6EFC"/>
    <w:rsid w:val="004B035A"/>
    <w:rsid w:val="004B283A"/>
    <w:rsid w:val="004D36FB"/>
    <w:rsid w:val="004D49EB"/>
    <w:rsid w:val="004D6187"/>
    <w:rsid w:val="004E12DD"/>
    <w:rsid w:val="004E21D0"/>
    <w:rsid w:val="004E4E3A"/>
    <w:rsid w:val="004E6620"/>
    <w:rsid w:val="004E6FD9"/>
    <w:rsid w:val="004E734A"/>
    <w:rsid w:val="004F0B0A"/>
    <w:rsid w:val="004F1F18"/>
    <w:rsid w:val="004F5BDD"/>
    <w:rsid w:val="00503416"/>
    <w:rsid w:val="00504881"/>
    <w:rsid w:val="00505E0C"/>
    <w:rsid w:val="005062BD"/>
    <w:rsid w:val="00506388"/>
    <w:rsid w:val="00510B6E"/>
    <w:rsid w:val="00513487"/>
    <w:rsid w:val="00521E00"/>
    <w:rsid w:val="00525C69"/>
    <w:rsid w:val="005268E2"/>
    <w:rsid w:val="00532A2A"/>
    <w:rsid w:val="00540AC7"/>
    <w:rsid w:val="00540D3E"/>
    <w:rsid w:val="005425B8"/>
    <w:rsid w:val="00544EF4"/>
    <w:rsid w:val="00550B0B"/>
    <w:rsid w:val="00550BD1"/>
    <w:rsid w:val="00550E44"/>
    <w:rsid w:val="00553872"/>
    <w:rsid w:val="00553F9C"/>
    <w:rsid w:val="00555530"/>
    <w:rsid w:val="00555DE1"/>
    <w:rsid w:val="00555FD6"/>
    <w:rsid w:val="0056279F"/>
    <w:rsid w:val="00570E83"/>
    <w:rsid w:val="00571853"/>
    <w:rsid w:val="0057430A"/>
    <w:rsid w:val="005744DF"/>
    <w:rsid w:val="0057689A"/>
    <w:rsid w:val="00581B0E"/>
    <w:rsid w:val="00583940"/>
    <w:rsid w:val="00583A7B"/>
    <w:rsid w:val="00587B25"/>
    <w:rsid w:val="00595DA0"/>
    <w:rsid w:val="00596525"/>
    <w:rsid w:val="00597489"/>
    <w:rsid w:val="005A6C22"/>
    <w:rsid w:val="005A6EE9"/>
    <w:rsid w:val="005A7659"/>
    <w:rsid w:val="005B09F8"/>
    <w:rsid w:val="005B2AE9"/>
    <w:rsid w:val="005B68D8"/>
    <w:rsid w:val="005C1010"/>
    <w:rsid w:val="005C1268"/>
    <w:rsid w:val="005D170C"/>
    <w:rsid w:val="005D261B"/>
    <w:rsid w:val="005D2744"/>
    <w:rsid w:val="005D3323"/>
    <w:rsid w:val="005D332C"/>
    <w:rsid w:val="005D794A"/>
    <w:rsid w:val="005E7908"/>
    <w:rsid w:val="005F0437"/>
    <w:rsid w:val="005F7BE7"/>
    <w:rsid w:val="00600DB2"/>
    <w:rsid w:val="00603FC2"/>
    <w:rsid w:val="00610B0F"/>
    <w:rsid w:val="00610C0D"/>
    <w:rsid w:val="006150D1"/>
    <w:rsid w:val="006170A2"/>
    <w:rsid w:val="00621579"/>
    <w:rsid w:val="006322BE"/>
    <w:rsid w:val="00634276"/>
    <w:rsid w:val="0063457B"/>
    <w:rsid w:val="00634782"/>
    <w:rsid w:val="00640DEE"/>
    <w:rsid w:val="00641218"/>
    <w:rsid w:val="006519CC"/>
    <w:rsid w:val="0067089C"/>
    <w:rsid w:val="0067190D"/>
    <w:rsid w:val="0068522C"/>
    <w:rsid w:val="00694334"/>
    <w:rsid w:val="00694C13"/>
    <w:rsid w:val="00695D08"/>
    <w:rsid w:val="006A0AC0"/>
    <w:rsid w:val="006A2D1F"/>
    <w:rsid w:val="006A398E"/>
    <w:rsid w:val="006A592B"/>
    <w:rsid w:val="006A5EE0"/>
    <w:rsid w:val="006A769D"/>
    <w:rsid w:val="006B0CDE"/>
    <w:rsid w:val="006C20A4"/>
    <w:rsid w:val="006C2BDA"/>
    <w:rsid w:val="006C61B7"/>
    <w:rsid w:val="006C7C47"/>
    <w:rsid w:val="006D6568"/>
    <w:rsid w:val="006D7618"/>
    <w:rsid w:val="006E2DDB"/>
    <w:rsid w:val="006E5F8F"/>
    <w:rsid w:val="006F53B1"/>
    <w:rsid w:val="0070167E"/>
    <w:rsid w:val="00701940"/>
    <w:rsid w:val="00703400"/>
    <w:rsid w:val="00704C11"/>
    <w:rsid w:val="00722A2C"/>
    <w:rsid w:val="00725AFF"/>
    <w:rsid w:val="007306CB"/>
    <w:rsid w:val="00733BB6"/>
    <w:rsid w:val="00736121"/>
    <w:rsid w:val="00736C1F"/>
    <w:rsid w:val="0074499C"/>
    <w:rsid w:val="00752662"/>
    <w:rsid w:val="007553C6"/>
    <w:rsid w:val="0075741F"/>
    <w:rsid w:val="0076144C"/>
    <w:rsid w:val="00764D67"/>
    <w:rsid w:val="007704BE"/>
    <w:rsid w:val="00770CDD"/>
    <w:rsid w:val="00771C62"/>
    <w:rsid w:val="0077276D"/>
    <w:rsid w:val="00774B5A"/>
    <w:rsid w:val="00775783"/>
    <w:rsid w:val="00776F52"/>
    <w:rsid w:val="007774B4"/>
    <w:rsid w:val="00777BA5"/>
    <w:rsid w:val="00796113"/>
    <w:rsid w:val="007B63C2"/>
    <w:rsid w:val="007C1105"/>
    <w:rsid w:val="007C1C08"/>
    <w:rsid w:val="007C4C24"/>
    <w:rsid w:val="007D2679"/>
    <w:rsid w:val="007D6F50"/>
    <w:rsid w:val="007E7AF2"/>
    <w:rsid w:val="007F026D"/>
    <w:rsid w:val="007F1C2C"/>
    <w:rsid w:val="00800E3F"/>
    <w:rsid w:val="00803170"/>
    <w:rsid w:val="0080320D"/>
    <w:rsid w:val="00805636"/>
    <w:rsid w:val="00806F6B"/>
    <w:rsid w:val="00807BF8"/>
    <w:rsid w:val="0081062E"/>
    <w:rsid w:val="00814308"/>
    <w:rsid w:val="00814E44"/>
    <w:rsid w:val="00814EB4"/>
    <w:rsid w:val="00816455"/>
    <w:rsid w:val="00817BE9"/>
    <w:rsid w:val="00827635"/>
    <w:rsid w:val="0082766F"/>
    <w:rsid w:val="00831D7B"/>
    <w:rsid w:val="0083294F"/>
    <w:rsid w:val="008335CA"/>
    <w:rsid w:val="00833823"/>
    <w:rsid w:val="0083477D"/>
    <w:rsid w:val="00836F7E"/>
    <w:rsid w:val="008374DD"/>
    <w:rsid w:val="00837F4A"/>
    <w:rsid w:val="00843A11"/>
    <w:rsid w:val="00846A77"/>
    <w:rsid w:val="00847F70"/>
    <w:rsid w:val="00851066"/>
    <w:rsid w:val="008522C0"/>
    <w:rsid w:val="00855C2F"/>
    <w:rsid w:val="00864011"/>
    <w:rsid w:val="008640F4"/>
    <w:rsid w:val="00873099"/>
    <w:rsid w:val="00873A1D"/>
    <w:rsid w:val="00873F74"/>
    <w:rsid w:val="008745E4"/>
    <w:rsid w:val="0088002A"/>
    <w:rsid w:val="00882F51"/>
    <w:rsid w:val="00885309"/>
    <w:rsid w:val="00893916"/>
    <w:rsid w:val="0089633F"/>
    <w:rsid w:val="00897F66"/>
    <w:rsid w:val="008A1145"/>
    <w:rsid w:val="008A138C"/>
    <w:rsid w:val="008A7187"/>
    <w:rsid w:val="008B108F"/>
    <w:rsid w:val="008B42B9"/>
    <w:rsid w:val="008B6CC7"/>
    <w:rsid w:val="008C0542"/>
    <w:rsid w:val="008C1B00"/>
    <w:rsid w:val="008C64E2"/>
    <w:rsid w:val="008C68DA"/>
    <w:rsid w:val="008D12E1"/>
    <w:rsid w:val="008D4171"/>
    <w:rsid w:val="008D4A8A"/>
    <w:rsid w:val="008E1EED"/>
    <w:rsid w:val="008E506B"/>
    <w:rsid w:val="008E608B"/>
    <w:rsid w:val="008E6743"/>
    <w:rsid w:val="008E6D69"/>
    <w:rsid w:val="008F1652"/>
    <w:rsid w:val="008F1F8D"/>
    <w:rsid w:val="008F7483"/>
    <w:rsid w:val="00900C98"/>
    <w:rsid w:val="0090272A"/>
    <w:rsid w:val="009072BD"/>
    <w:rsid w:val="00920777"/>
    <w:rsid w:val="00934D10"/>
    <w:rsid w:val="009414FC"/>
    <w:rsid w:val="00943DC2"/>
    <w:rsid w:val="00943F19"/>
    <w:rsid w:val="00944A6E"/>
    <w:rsid w:val="00955966"/>
    <w:rsid w:val="0095607C"/>
    <w:rsid w:val="00964362"/>
    <w:rsid w:val="0096555D"/>
    <w:rsid w:val="00974021"/>
    <w:rsid w:val="00974CD2"/>
    <w:rsid w:val="00975FB7"/>
    <w:rsid w:val="00981CBC"/>
    <w:rsid w:val="00981EE3"/>
    <w:rsid w:val="00985673"/>
    <w:rsid w:val="0098583C"/>
    <w:rsid w:val="00991874"/>
    <w:rsid w:val="00995423"/>
    <w:rsid w:val="009A1C03"/>
    <w:rsid w:val="009A5811"/>
    <w:rsid w:val="009B1988"/>
    <w:rsid w:val="009C0632"/>
    <w:rsid w:val="009C4F08"/>
    <w:rsid w:val="009C51B3"/>
    <w:rsid w:val="009C6A93"/>
    <w:rsid w:val="009C7A4B"/>
    <w:rsid w:val="009D118E"/>
    <w:rsid w:val="009D324D"/>
    <w:rsid w:val="009D5D7D"/>
    <w:rsid w:val="009D6ADC"/>
    <w:rsid w:val="009E5965"/>
    <w:rsid w:val="009F3354"/>
    <w:rsid w:val="00A00BAC"/>
    <w:rsid w:val="00A00E63"/>
    <w:rsid w:val="00A05733"/>
    <w:rsid w:val="00A06077"/>
    <w:rsid w:val="00A1276D"/>
    <w:rsid w:val="00A14D61"/>
    <w:rsid w:val="00A15E13"/>
    <w:rsid w:val="00A27229"/>
    <w:rsid w:val="00A340AA"/>
    <w:rsid w:val="00A41BF8"/>
    <w:rsid w:val="00A42EA6"/>
    <w:rsid w:val="00A5457F"/>
    <w:rsid w:val="00A60506"/>
    <w:rsid w:val="00A62FE6"/>
    <w:rsid w:val="00A64231"/>
    <w:rsid w:val="00A66ABC"/>
    <w:rsid w:val="00A66E27"/>
    <w:rsid w:val="00A67055"/>
    <w:rsid w:val="00A728B4"/>
    <w:rsid w:val="00A744CD"/>
    <w:rsid w:val="00A747AF"/>
    <w:rsid w:val="00A75765"/>
    <w:rsid w:val="00A7611F"/>
    <w:rsid w:val="00A813E4"/>
    <w:rsid w:val="00A82D0A"/>
    <w:rsid w:val="00A82F81"/>
    <w:rsid w:val="00A8302A"/>
    <w:rsid w:val="00A8405E"/>
    <w:rsid w:val="00A8758D"/>
    <w:rsid w:val="00A920D4"/>
    <w:rsid w:val="00A96E7A"/>
    <w:rsid w:val="00A97B70"/>
    <w:rsid w:val="00AA1311"/>
    <w:rsid w:val="00AA1917"/>
    <w:rsid w:val="00AA1B40"/>
    <w:rsid w:val="00AA1C4F"/>
    <w:rsid w:val="00AA2CE3"/>
    <w:rsid w:val="00AA2F83"/>
    <w:rsid w:val="00AB0332"/>
    <w:rsid w:val="00AB1061"/>
    <w:rsid w:val="00AB6B4E"/>
    <w:rsid w:val="00AC4FEC"/>
    <w:rsid w:val="00AC66C6"/>
    <w:rsid w:val="00AC6847"/>
    <w:rsid w:val="00AD2AA6"/>
    <w:rsid w:val="00AD3EE2"/>
    <w:rsid w:val="00AD5CE4"/>
    <w:rsid w:val="00AD5F09"/>
    <w:rsid w:val="00AD768B"/>
    <w:rsid w:val="00B068EF"/>
    <w:rsid w:val="00B076DE"/>
    <w:rsid w:val="00B0798E"/>
    <w:rsid w:val="00B07DB2"/>
    <w:rsid w:val="00B1016C"/>
    <w:rsid w:val="00B112C7"/>
    <w:rsid w:val="00B133A5"/>
    <w:rsid w:val="00B158E9"/>
    <w:rsid w:val="00B17310"/>
    <w:rsid w:val="00B22A2E"/>
    <w:rsid w:val="00B23AC5"/>
    <w:rsid w:val="00B25B1A"/>
    <w:rsid w:val="00B2703D"/>
    <w:rsid w:val="00B279EA"/>
    <w:rsid w:val="00B31BAA"/>
    <w:rsid w:val="00B35175"/>
    <w:rsid w:val="00B36701"/>
    <w:rsid w:val="00B3757A"/>
    <w:rsid w:val="00B4683A"/>
    <w:rsid w:val="00B57D15"/>
    <w:rsid w:val="00B57DA1"/>
    <w:rsid w:val="00B625F6"/>
    <w:rsid w:val="00B655FD"/>
    <w:rsid w:val="00B6583E"/>
    <w:rsid w:val="00B6584C"/>
    <w:rsid w:val="00B73A8B"/>
    <w:rsid w:val="00B751F5"/>
    <w:rsid w:val="00B76F5C"/>
    <w:rsid w:val="00B839D3"/>
    <w:rsid w:val="00B93C64"/>
    <w:rsid w:val="00B971FE"/>
    <w:rsid w:val="00BA37A3"/>
    <w:rsid w:val="00BA54BB"/>
    <w:rsid w:val="00BB0404"/>
    <w:rsid w:val="00BB26C1"/>
    <w:rsid w:val="00BB3E56"/>
    <w:rsid w:val="00BC6C17"/>
    <w:rsid w:val="00BD1A44"/>
    <w:rsid w:val="00BD4910"/>
    <w:rsid w:val="00BD639B"/>
    <w:rsid w:val="00BD6492"/>
    <w:rsid w:val="00BE0D15"/>
    <w:rsid w:val="00BE0FEE"/>
    <w:rsid w:val="00BF324C"/>
    <w:rsid w:val="00BF3540"/>
    <w:rsid w:val="00BF3806"/>
    <w:rsid w:val="00BF3EDE"/>
    <w:rsid w:val="00BF52DA"/>
    <w:rsid w:val="00BF7D8B"/>
    <w:rsid w:val="00C004FA"/>
    <w:rsid w:val="00C01217"/>
    <w:rsid w:val="00C1390C"/>
    <w:rsid w:val="00C161EA"/>
    <w:rsid w:val="00C16B45"/>
    <w:rsid w:val="00C23996"/>
    <w:rsid w:val="00C30ED8"/>
    <w:rsid w:val="00C358BD"/>
    <w:rsid w:val="00C42E4A"/>
    <w:rsid w:val="00C452A4"/>
    <w:rsid w:val="00C45DDB"/>
    <w:rsid w:val="00C52E5C"/>
    <w:rsid w:val="00C54C42"/>
    <w:rsid w:val="00C5514B"/>
    <w:rsid w:val="00C611C8"/>
    <w:rsid w:val="00C6255B"/>
    <w:rsid w:val="00C67A64"/>
    <w:rsid w:val="00C850FD"/>
    <w:rsid w:val="00C94584"/>
    <w:rsid w:val="00C95AC5"/>
    <w:rsid w:val="00C964FA"/>
    <w:rsid w:val="00CA2FC5"/>
    <w:rsid w:val="00CA4DB2"/>
    <w:rsid w:val="00CA5A32"/>
    <w:rsid w:val="00CA5C8F"/>
    <w:rsid w:val="00CA6F8E"/>
    <w:rsid w:val="00CA76C6"/>
    <w:rsid w:val="00CB0249"/>
    <w:rsid w:val="00CB405A"/>
    <w:rsid w:val="00CC3CC6"/>
    <w:rsid w:val="00CC4DE6"/>
    <w:rsid w:val="00CC533D"/>
    <w:rsid w:val="00CD4554"/>
    <w:rsid w:val="00CD6E71"/>
    <w:rsid w:val="00CE0235"/>
    <w:rsid w:val="00CE3EA6"/>
    <w:rsid w:val="00CF36DE"/>
    <w:rsid w:val="00CF3AD4"/>
    <w:rsid w:val="00D005E9"/>
    <w:rsid w:val="00D06C79"/>
    <w:rsid w:val="00D14EA2"/>
    <w:rsid w:val="00D1509B"/>
    <w:rsid w:val="00D15337"/>
    <w:rsid w:val="00D3118A"/>
    <w:rsid w:val="00D3678B"/>
    <w:rsid w:val="00D44632"/>
    <w:rsid w:val="00D47590"/>
    <w:rsid w:val="00D53720"/>
    <w:rsid w:val="00D6293C"/>
    <w:rsid w:val="00D65C00"/>
    <w:rsid w:val="00D718A8"/>
    <w:rsid w:val="00D73013"/>
    <w:rsid w:val="00D805C8"/>
    <w:rsid w:val="00D810F8"/>
    <w:rsid w:val="00D82F7F"/>
    <w:rsid w:val="00D87364"/>
    <w:rsid w:val="00D93219"/>
    <w:rsid w:val="00D9519C"/>
    <w:rsid w:val="00D95ADC"/>
    <w:rsid w:val="00DA0057"/>
    <w:rsid w:val="00DA0AC1"/>
    <w:rsid w:val="00DA19F1"/>
    <w:rsid w:val="00DA31DF"/>
    <w:rsid w:val="00DA7135"/>
    <w:rsid w:val="00DA74CD"/>
    <w:rsid w:val="00DB5677"/>
    <w:rsid w:val="00DB633A"/>
    <w:rsid w:val="00DC0A02"/>
    <w:rsid w:val="00DC17F6"/>
    <w:rsid w:val="00DC2221"/>
    <w:rsid w:val="00DC55BE"/>
    <w:rsid w:val="00DC6FCD"/>
    <w:rsid w:val="00DD01C4"/>
    <w:rsid w:val="00DD16B5"/>
    <w:rsid w:val="00DD1F1D"/>
    <w:rsid w:val="00DD2647"/>
    <w:rsid w:val="00DD2E3E"/>
    <w:rsid w:val="00DD4BC7"/>
    <w:rsid w:val="00DD4FC6"/>
    <w:rsid w:val="00DD5263"/>
    <w:rsid w:val="00DD6747"/>
    <w:rsid w:val="00DD6B41"/>
    <w:rsid w:val="00DE2DDB"/>
    <w:rsid w:val="00DE30D2"/>
    <w:rsid w:val="00DE72A5"/>
    <w:rsid w:val="00DF282A"/>
    <w:rsid w:val="00DF2BE6"/>
    <w:rsid w:val="00DF5DF5"/>
    <w:rsid w:val="00DF6DF5"/>
    <w:rsid w:val="00E01DBF"/>
    <w:rsid w:val="00E0304A"/>
    <w:rsid w:val="00E0719D"/>
    <w:rsid w:val="00E167A7"/>
    <w:rsid w:val="00E20F68"/>
    <w:rsid w:val="00E22104"/>
    <w:rsid w:val="00E236F2"/>
    <w:rsid w:val="00E24140"/>
    <w:rsid w:val="00E24CC8"/>
    <w:rsid w:val="00E25F48"/>
    <w:rsid w:val="00E262BD"/>
    <w:rsid w:val="00E30C50"/>
    <w:rsid w:val="00E315CA"/>
    <w:rsid w:val="00E355AC"/>
    <w:rsid w:val="00E36944"/>
    <w:rsid w:val="00E4264D"/>
    <w:rsid w:val="00E42E88"/>
    <w:rsid w:val="00E43CB0"/>
    <w:rsid w:val="00E43F2C"/>
    <w:rsid w:val="00E46383"/>
    <w:rsid w:val="00E577B7"/>
    <w:rsid w:val="00E57B58"/>
    <w:rsid w:val="00E66E45"/>
    <w:rsid w:val="00E6754B"/>
    <w:rsid w:val="00E70A43"/>
    <w:rsid w:val="00E719AE"/>
    <w:rsid w:val="00E7300F"/>
    <w:rsid w:val="00E8437C"/>
    <w:rsid w:val="00E863F6"/>
    <w:rsid w:val="00E86FEC"/>
    <w:rsid w:val="00E90616"/>
    <w:rsid w:val="00E90A28"/>
    <w:rsid w:val="00E941E5"/>
    <w:rsid w:val="00E96BD0"/>
    <w:rsid w:val="00EA06EC"/>
    <w:rsid w:val="00EA31C8"/>
    <w:rsid w:val="00EA56FF"/>
    <w:rsid w:val="00EA6A9E"/>
    <w:rsid w:val="00EB5012"/>
    <w:rsid w:val="00EC11AF"/>
    <w:rsid w:val="00EC7577"/>
    <w:rsid w:val="00ED2F16"/>
    <w:rsid w:val="00ED4E72"/>
    <w:rsid w:val="00EE2E56"/>
    <w:rsid w:val="00EE411D"/>
    <w:rsid w:val="00EF19DC"/>
    <w:rsid w:val="00EF33EF"/>
    <w:rsid w:val="00EF3BF2"/>
    <w:rsid w:val="00EF553F"/>
    <w:rsid w:val="00EF6B4D"/>
    <w:rsid w:val="00F00F4B"/>
    <w:rsid w:val="00F25779"/>
    <w:rsid w:val="00F27D61"/>
    <w:rsid w:val="00F33035"/>
    <w:rsid w:val="00F34D22"/>
    <w:rsid w:val="00F36D3F"/>
    <w:rsid w:val="00F517A7"/>
    <w:rsid w:val="00F60FD7"/>
    <w:rsid w:val="00F63979"/>
    <w:rsid w:val="00F665AE"/>
    <w:rsid w:val="00F67798"/>
    <w:rsid w:val="00F7351A"/>
    <w:rsid w:val="00F77A24"/>
    <w:rsid w:val="00F81568"/>
    <w:rsid w:val="00F94925"/>
    <w:rsid w:val="00FA12D2"/>
    <w:rsid w:val="00FA3E4C"/>
    <w:rsid w:val="00FB1F88"/>
    <w:rsid w:val="00FB3AF4"/>
    <w:rsid w:val="00FB61BF"/>
    <w:rsid w:val="00FC206E"/>
    <w:rsid w:val="00FC2B98"/>
    <w:rsid w:val="00FC559B"/>
    <w:rsid w:val="00FC7FF7"/>
    <w:rsid w:val="00FD1B16"/>
    <w:rsid w:val="00FD3EFA"/>
    <w:rsid w:val="00FD533B"/>
    <w:rsid w:val="00FD75A6"/>
    <w:rsid w:val="00FE03E9"/>
    <w:rsid w:val="00FE1429"/>
    <w:rsid w:val="00FE2467"/>
    <w:rsid w:val="00FE3D5D"/>
    <w:rsid w:val="00FE425F"/>
    <w:rsid w:val="00FE7D55"/>
    <w:rsid w:val="00FF361F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F1F05DD"/>
  <w15:docId w15:val="{7FD61CD3-2E79-45A7-9B93-E5D1F1B8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EE2E56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27E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7E6C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D44632"/>
  </w:style>
  <w:style w:type="character" w:customStyle="1" w:styleId="PRRAFO1Car">
    <w:name w:val="PÁRRAFO 1 Car"/>
    <w:basedOn w:val="Fuentedeprrafopredeter"/>
    <w:link w:val="PRRAFO1"/>
    <w:locked/>
    <w:rsid w:val="001005E8"/>
    <w:rPr>
      <w:rFonts w:ascii="Roboto" w:hAnsi="Roboto"/>
      <w:bCs/>
      <w:color w:val="54585A"/>
      <w:sz w:val="24"/>
      <w:szCs w:val="24"/>
      <w:lang w:eastAsia="en-US"/>
    </w:rPr>
  </w:style>
  <w:style w:type="paragraph" w:customStyle="1" w:styleId="PRRAFO1">
    <w:name w:val="PÁRRAFO 1"/>
    <w:basedOn w:val="Normal"/>
    <w:link w:val="PRRAFO1Car"/>
    <w:qFormat/>
    <w:rsid w:val="001005E8"/>
    <w:pPr>
      <w:spacing w:line="256" w:lineRule="auto"/>
      <w:jc w:val="both"/>
    </w:pPr>
    <w:rPr>
      <w:rFonts w:ascii="Roboto" w:hAnsi="Roboto"/>
      <w:bCs/>
      <w:color w:val="54585A"/>
      <w:sz w:val="24"/>
      <w:szCs w:val="24"/>
      <w:lang w:val="es-ES"/>
    </w:rPr>
  </w:style>
  <w:style w:type="table" w:customStyle="1" w:styleId="Tablaconcuadrcula2">
    <w:name w:val="Tabla con cuadrícula2"/>
    <w:basedOn w:val="Tablanormal"/>
    <w:uiPriority w:val="39"/>
    <w:rsid w:val="001005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00653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4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15464C"/>
    <w:rPr>
      <w:b/>
      <w:bCs/>
    </w:rPr>
  </w:style>
  <w:style w:type="character" w:styleId="nfasis">
    <w:name w:val="Emphasis"/>
    <w:basedOn w:val="Fuentedeprrafopredeter"/>
    <w:uiPriority w:val="20"/>
    <w:qFormat/>
    <w:rsid w:val="001546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svg"/><Relationship Id="rId1" Type="http://schemas.openxmlformats.org/officeDocument/2006/relationships/image" Target="media/image5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0139A-45E1-4C0A-B55B-83A88A38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431</TotalTime>
  <Pages>19</Pages>
  <Words>1534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45</cp:revision>
  <cp:lastPrinted>2022-04-22T15:53:00Z</cp:lastPrinted>
  <dcterms:created xsi:type="dcterms:W3CDTF">2025-11-21T14:01:00Z</dcterms:created>
  <dcterms:modified xsi:type="dcterms:W3CDTF">2026-02-26T16:05:00Z</dcterms:modified>
</cp:coreProperties>
</file>