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88DED2" w14:textId="77777777" w:rsidR="00A42758" w:rsidRDefault="00A42758" w:rsidP="00764943">
      <w:pPr>
        <w:pStyle w:val="Ttulo1"/>
        <w:jc w:val="center"/>
        <w:rPr>
          <w:rFonts w:ascii="Arial" w:hAnsi="Arial" w:cs="Arial"/>
          <w:b/>
          <w:bCs/>
          <w:color w:val="auto"/>
          <w:sz w:val="24"/>
          <w:szCs w:val="24"/>
          <w:lang w:val="es-MX"/>
        </w:rPr>
      </w:pPr>
    </w:p>
    <w:p w14:paraId="72A66A3F" w14:textId="7799A5CD" w:rsidR="00B921B4" w:rsidRPr="00764943" w:rsidRDefault="00B921B4" w:rsidP="00764943">
      <w:pPr>
        <w:pStyle w:val="Ttulo1"/>
        <w:jc w:val="center"/>
        <w:rPr>
          <w:rFonts w:ascii="Arial" w:hAnsi="Arial" w:cs="Arial"/>
          <w:b/>
          <w:bCs/>
          <w:color w:val="auto"/>
          <w:sz w:val="24"/>
          <w:szCs w:val="24"/>
          <w:lang w:val="es-MX"/>
        </w:rPr>
      </w:pPr>
      <w:r w:rsidRPr="00764943">
        <w:rPr>
          <w:rFonts w:ascii="Arial" w:hAnsi="Arial" w:cs="Arial"/>
          <w:b/>
          <w:bCs/>
          <w:color w:val="auto"/>
          <w:sz w:val="24"/>
          <w:szCs w:val="24"/>
          <w:lang w:val="es-MX"/>
        </w:rPr>
        <w:t>PROCEDIMIENTO PARA LA GESTIÓN DE LAS COMUNICACIONES</w:t>
      </w:r>
    </w:p>
    <w:p w14:paraId="7546EB4B" w14:textId="77777777" w:rsidR="00B921B4" w:rsidRPr="00083E87" w:rsidRDefault="00B921B4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 w:rsidRPr="00083E87">
        <w:rPr>
          <w:rFonts w:ascii="Arial" w:hAnsi="Arial" w:cs="Arial"/>
          <w:b/>
          <w:lang w:val="es-MX"/>
        </w:rPr>
        <w:t xml:space="preserve">REGISTROS DE PUBLICACIÓN </w:t>
      </w:r>
    </w:p>
    <w:p w14:paraId="3CBD988D" w14:textId="04AE066E" w:rsidR="00B921B4" w:rsidRPr="00083E87" w:rsidRDefault="00911A0D" w:rsidP="00B921B4">
      <w:pPr>
        <w:pStyle w:val="Sinespaciado"/>
        <w:jc w:val="center"/>
        <w:rPr>
          <w:rFonts w:ascii="Arial" w:hAnsi="Arial" w:cs="Arial"/>
          <w:b/>
          <w:lang w:val="es-MX"/>
        </w:rPr>
      </w:pPr>
      <w:r>
        <w:rPr>
          <w:rFonts w:ascii="Arial" w:hAnsi="Arial" w:cs="Arial"/>
          <w:b/>
          <w:lang w:val="es-MX"/>
        </w:rPr>
        <w:t>PRIMER</w:t>
      </w:r>
      <w:r w:rsidR="00B921B4" w:rsidRPr="00083E87">
        <w:rPr>
          <w:rFonts w:ascii="Arial" w:hAnsi="Arial" w:cs="Arial"/>
          <w:b/>
          <w:lang w:val="es-MX"/>
        </w:rPr>
        <w:t xml:space="preserve"> TRIMESTRE</w:t>
      </w:r>
      <w:r>
        <w:rPr>
          <w:rFonts w:ascii="Arial" w:hAnsi="Arial" w:cs="Arial"/>
          <w:b/>
          <w:lang w:val="es-MX"/>
        </w:rPr>
        <w:t xml:space="preserve"> 202</w:t>
      </w:r>
      <w:r w:rsidR="007234F0">
        <w:rPr>
          <w:rFonts w:ascii="Arial" w:hAnsi="Arial" w:cs="Arial"/>
          <w:b/>
          <w:lang w:val="es-MX"/>
        </w:rPr>
        <w:t>5</w:t>
      </w:r>
    </w:p>
    <w:p w14:paraId="50924040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p w14:paraId="15B7A7B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6.1 Elaboración del Plan Estratégico de las Comunicaciones / actividad 7 Realizar seguimiento al Plan Estratégico de Comunicaciones</w:t>
      </w:r>
    </w:p>
    <w:p w14:paraId="41AA4131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6.2 Comunicación interna / actividad 5 Publicar la información</w:t>
      </w:r>
    </w:p>
    <w:p w14:paraId="3B93DE9A" w14:textId="77777777" w:rsidR="00B921B4" w:rsidRPr="00083E87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actividad 6 Evaluar la eficacia y oportunidad de las comunicaciones.</w:t>
      </w:r>
    </w:p>
    <w:p w14:paraId="32CF7FB4" w14:textId="77777777" w:rsidR="00B921B4" w:rsidRDefault="00B921B4" w:rsidP="00B921B4">
      <w:pPr>
        <w:pStyle w:val="Sinespaciado"/>
        <w:jc w:val="both"/>
        <w:rPr>
          <w:rFonts w:ascii="Arial" w:hAnsi="Arial" w:cs="Arial"/>
          <w:lang w:val="es-MX"/>
        </w:rPr>
      </w:pPr>
      <w:r w:rsidRPr="00083E87">
        <w:rPr>
          <w:rFonts w:ascii="Arial" w:hAnsi="Arial" w:cs="Arial"/>
          <w:lang w:val="es-MX"/>
        </w:rPr>
        <w:t>6.3 Comunicación externa / actividad 7 Publicar la información</w:t>
      </w:r>
    </w:p>
    <w:p w14:paraId="5D62FA59" w14:textId="77777777" w:rsidR="00083E87" w:rsidRDefault="00083E87" w:rsidP="00B921B4">
      <w:pPr>
        <w:pStyle w:val="Sinespaciado"/>
        <w:jc w:val="both"/>
        <w:rPr>
          <w:rFonts w:ascii="Arial" w:hAnsi="Arial" w:cs="Arial"/>
          <w:lang w:val="es-MX"/>
        </w:rPr>
      </w:pPr>
    </w:p>
    <w:p w14:paraId="392B1FFE" w14:textId="77777777" w:rsidR="00B921B4" w:rsidRPr="00083E87" w:rsidRDefault="00B921B4" w:rsidP="00B921B4">
      <w:pPr>
        <w:jc w:val="center"/>
        <w:rPr>
          <w:rFonts w:ascii="Arial" w:hAnsi="Arial" w:cs="Arial"/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B921B4" w14:paraId="65805DE7" w14:textId="77777777" w:rsidTr="00092A99">
        <w:tc>
          <w:tcPr>
            <w:tcW w:w="8828" w:type="dxa"/>
            <w:gridSpan w:val="2"/>
          </w:tcPr>
          <w:p w14:paraId="4677302F" w14:textId="7BB5DAC8" w:rsidR="00B921B4" w:rsidRPr="00083E87" w:rsidRDefault="00083E87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FACEBOOK - </w:t>
            </w:r>
            <w:r w:rsidR="00E25839">
              <w:rPr>
                <w:rFonts w:ascii="Arial" w:hAnsi="Arial" w:cs="Arial"/>
                <w:b/>
                <w:noProof/>
              </w:rPr>
              <w:t>ABRIL</w:t>
            </w:r>
          </w:p>
        </w:tc>
      </w:tr>
      <w:tr w:rsidR="00AA2268" w14:paraId="14A94C81" w14:textId="77777777" w:rsidTr="00092A99">
        <w:tc>
          <w:tcPr>
            <w:tcW w:w="4414" w:type="dxa"/>
          </w:tcPr>
          <w:p w14:paraId="089F572A" w14:textId="4289ECE6" w:rsidR="006C685C" w:rsidRPr="003A3CD9" w:rsidRDefault="00305BBA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05BBA">
              <w:rPr>
                <w:b/>
                <w:noProof/>
                <w:lang w:eastAsia="es-CO"/>
              </w:rPr>
              <w:drawing>
                <wp:inline distT="0" distB="0" distL="0" distR="0" wp14:anchorId="40520394" wp14:editId="7377727F">
                  <wp:extent cx="1800000" cy="2397600"/>
                  <wp:effectExtent l="0" t="0" r="0" b="317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3DF9D7A" w14:textId="373A54E9" w:rsidR="006C685C" w:rsidRPr="003A3CD9" w:rsidRDefault="00305BBA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05BBA">
              <w:rPr>
                <w:b/>
                <w:noProof/>
                <w:lang w:eastAsia="es-CO"/>
              </w:rPr>
              <w:drawing>
                <wp:inline distT="0" distB="0" distL="0" distR="0" wp14:anchorId="53D83EBE" wp14:editId="58EB3C72">
                  <wp:extent cx="1800000" cy="2613600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21A585A2" w14:textId="77777777" w:rsidTr="00092A99">
        <w:tc>
          <w:tcPr>
            <w:tcW w:w="4414" w:type="dxa"/>
          </w:tcPr>
          <w:p w14:paraId="3DE8BC04" w14:textId="52B666D8" w:rsidR="006C685C" w:rsidRPr="003A3CD9" w:rsidRDefault="00305BBA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05BB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3A943FCA" wp14:editId="522B176A">
                  <wp:extent cx="1800000" cy="2300400"/>
                  <wp:effectExtent l="0" t="0" r="0" b="508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481C66A" w14:textId="7A3613E3" w:rsidR="006C685C" w:rsidRPr="003A3CD9" w:rsidRDefault="00305BBA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05BBA">
              <w:rPr>
                <w:b/>
                <w:noProof/>
                <w:lang w:eastAsia="es-CO"/>
              </w:rPr>
              <w:drawing>
                <wp:inline distT="0" distB="0" distL="0" distR="0" wp14:anchorId="07A5DEB5" wp14:editId="7C1D05CA">
                  <wp:extent cx="1800000" cy="3164400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6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0BB6CE44" w14:textId="77777777" w:rsidTr="00092A99">
        <w:tc>
          <w:tcPr>
            <w:tcW w:w="4414" w:type="dxa"/>
          </w:tcPr>
          <w:p w14:paraId="568D16D0" w14:textId="75429EA0" w:rsidR="00E25839" w:rsidRPr="003A3CD9" w:rsidRDefault="00305BBA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05BBA">
              <w:rPr>
                <w:b/>
                <w:noProof/>
                <w:lang w:eastAsia="es-CO"/>
              </w:rPr>
              <w:drawing>
                <wp:inline distT="0" distB="0" distL="0" distR="0" wp14:anchorId="17CC54DE" wp14:editId="0306A94D">
                  <wp:extent cx="1800000" cy="2728800"/>
                  <wp:effectExtent l="0" t="0" r="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DB10918" w14:textId="16B1DB52" w:rsidR="00E25839" w:rsidRPr="003A3CD9" w:rsidRDefault="00305BBA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05BBA">
              <w:rPr>
                <w:b/>
                <w:noProof/>
                <w:lang w:eastAsia="es-CO"/>
              </w:rPr>
              <w:drawing>
                <wp:inline distT="0" distB="0" distL="0" distR="0" wp14:anchorId="40378945" wp14:editId="03BB56A4">
                  <wp:extent cx="1800000" cy="2570400"/>
                  <wp:effectExtent l="0" t="0" r="0" b="190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12E34AC4" w14:textId="77777777" w:rsidTr="00092A99">
        <w:tc>
          <w:tcPr>
            <w:tcW w:w="4414" w:type="dxa"/>
          </w:tcPr>
          <w:p w14:paraId="7F13B395" w14:textId="31EA767C" w:rsidR="00E25839" w:rsidRPr="003A3CD9" w:rsidRDefault="00305BBA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305BB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0AD0307E" wp14:editId="2642BD8B">
                  <wp:extent cx="1800000" cy="2692800"/>
                  <wp:effectExtent l="0" t="0" r="0" b="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9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1DD53C4" w14:textId="690119DD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6A4A2A7E" wp14:editId="7D02E329">
                  <wp:extent cx="1800000" cy="2869200"/>
                  <wp:effectExtent l="0" t="0" r="0" b="7620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6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156BB9C3" w14:textId="77777777" w:rsidTr="00092A99">
        <w:tc>
          <w:tcPr>
            <w:tcW w:w="4414" w:type="dxa"/>
          </w:tcPr>
          <w:p w14:paraId="5C0EBA3A" w14:textId="37B1B161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36EEB6BF" wp14:editId="48A260D9">
                  <wp:extent cx="1800000" cy="2408400"/>
                  <wp:effectExtent l="0" t="0" r="0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0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C0B37E2" w14:textId="0485CA70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1BB3D314" wp14:editId="33B3C609">
                  <wp:extent cx="1800000" cy="272520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2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59D784C2" w14:textId="77777777" w:rsidTr="00092A99">
        <w:tc>
          <w:tcPr>
            <w:tcW w:w="4414" w:type="dxa"/>
          </w:tcPr>
          <w:p w14:paraId="60C22D74" w14:textId="3A8BD328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1306A78" wp14:editId="671549F7">
                  <wp:extent cx="1800000" cy="2512800"/>
                  <wp:effectExtent l="0" t="0" r="0" b="190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4569D26" w14:textId="1DC2E935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59795591" wp14:editId="5A78DA6C">
                  <wp:extent cx="1800000" cy="2502000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0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53905598" w14:textId="77777777" w:rsidTr="00092A99">
        <w:tc>
          <w:tcPr>
            <w:tcW w:w="4414" w:type="dxa"/>
          </w:tcPr>
          <w:p w14:paraId="08509FD7" w14:textId="1E0F901A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5617F881" wp14:editId="12DAB36F">
                  <wp:extent cx="1800000" cy="2865600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6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810B22E" w14:textId="46E612F3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0371D5D7" wp14:editId="4C12232B">
                  <wp:extent cx="1800000" cy="24660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4F792B0E" w14:textId="77777777" w:rsidTr="00092A99">
        <w:tc>
          <w:tcPr>
            <w:tcW w:w="4414" w:type="dxa"/>
          </w:tcPr>
          <w:p w14:paraId="63307B9D" w14:textId="661C70AE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C1BAEE1" wp14:editId="0D9EE710">
                  <wp:extent cx="1800000" cy="2919600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603163E" w14:textId="318E788E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41B3AC8A" wp14:editId="7DDA7742">
                  <wp:extent cx="1800000" cy="3132000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339EE703" w14:textId="77777777" w:rsidTr="00092A99">
        <w:tc>
          <w:tcPr>
            <w:tcW w:w="4414" w:type="dxa"/>
          </w:tcPr>
          <w:p w14:paraId="76758C74" w14:textId="2FBA3534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1597E25C" wp14:editId="19D75E9F">
                  <wp:extent cx="1800000" cy="2901600"/>
                  <wp:effectExtent l="0" t="0" r="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69A2C37" w14:textId="16182FE9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38F2C773" wp14:editId="583DC4A1">
                  <wp:extent cx="1800000" cy="2844000"/>
                  <wp:effectExtent l="0" t="0" r="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19975586" w14:textId="77777777" w:rsidTr="00092A99">
        <w:tc>
          <w:tcPr>
            <w:tcW w:w="4414" w:type="dxa"/>
          </w:tcPr>
          <w:p w14:paraId="72113E4C" w14:textId="0B7BF963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E1AF261" wp14:editId="27E62834">
                  <wp:extent cx="1800000" cy="3070800"/>
                  <wp:effectExtent l="0" t="0" r="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A8FCC25" w14:textId="064E5A17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06E2D8CF" wp14:editId="01C6A4B2">
                  <wp:extent cx="1800000" cy="3006000"/>
                  <wp:effectExtent l="0" t="0" r="0" b="4445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1B640B98" w14:textId="77777777" w:rsidTr="00092A99">
        <w:tc>
          <w:tcPr>
            <w:tcW w:w="4414" w:type="dxa"/>
          </w:tcPr>
          <w:p w14:paraId="5DB8C45A" w14:textId="3C42CD0F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69C190D3" wp14:editId="78A88A2B">
                  <wp:extent cx="1800000" cy="2966400"/>
                  <wp:effectExtent l="0" t="0" r="0" b="5715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451A643" w14:textId="4E79DA06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33AE0161" wp14:editId="4E330F63">
                  <wp:extent cx="1800000" cy="3088800"/>
                  <wp:effectExtent l="0" t="0" r="0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8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07BACE14" w14:textId="77777777" w:rsidTr="00092A99">
        <w:tc>
          <w:tcPr>
            <w:tcW w:w="4414" w:type="dxa"/>
          </w:tcPr>
          <w:p w14:paraId="681D82FC" w14:textId="55CC9438" w:rsidR="00E25839" w:rsidRPr="003A3CD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45F1B10" wp14:editId="186C4A7B">
                  <wp:extent cx="1800000" cy="3153600"/>
                  <wp:effectExtent l="0" t="0" r="0" b="889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5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DE3A25C" w14:textId="77777777" w:rsidR="00E25839" w:rsidRDefault="00A268F7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A268F7">
              <w:rPr>
                <w:b/>
                <w:noProof/>
                <w:lang w:eastAsia="es-CO"/>
              </w:rPr>
              <w:drawing>
                <wp:inline distT="0" distB="0" distL="0" distR="0" wp14:anchorId="24A00C47" wp14:editId="49B05C57">
                  <wp:extent cx="1800000" cy="2934000"/>
                  <wp:effectExtent l="0" t="0" r="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36E34D" w14:textId="0DD34AA7" w:rsidR="00A268F7" w:rsidRPr="00DD25AE" w:rsidRDefault="00A268F7" w:rsidP="00DD25AE">
            <w:pPr>
              <w:rPr>
                <w:b/>
                <w:lang w:val="es-MX"/>
              </w:rPr>
            </w:pPr>
          </w:p>
        </w:tc>
      </w:tr>
      <w:tr w:rsidR="00AA2268" w14:paraId="33869937" w14:textId="77777777" w:rsidTr="00092A99">
        <w:tc>
          <w:tcPr>
            <w:tcW w:w="4414" w:type="dxa"/>
          </w:tcPr>
          <w:p w14:paraId="6088BF31" w14:textId="795708E3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1AFCE148" wp14:editId="31ED9EA0">
                  <wp:extent cx="1800000" cy="3124800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2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91B9DEE" w14:textId="0E0DBA39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3FADD2BB" wp14:editId="0B6AC510">
                  <wp:extent cx="1800000" cy="2570400"/>
                  <wp:effectExtent l="0" t="0" r="0" b="1905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7CCC8E26" w14:textId="77777777" w:rsidTr="00092A99">
        <w:tc>
          <w:tcPr>
            <w:tcW w:w="4414" w:type="dxa"/>
          </w:tcPr>
          <w:p w14:paraId="719BCA1F" w14:textId="1FB519D5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01ACD20E" wp14:editId="377424C3">
                  <wp:extent cx="1800000" cy="2685600"/>
                  <wp:effectExtent l="0" t="0" r="0" b="63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8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0A609A4" w14:textId="5441B082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771D59E5" wp14:editId="14F351D4">
                  <wp:extent cx="1800000" cy="3160800"/>
                  <wp:effectExtent l="0" t="0" r="0" b="1905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093459A3" w14:textId="77777777" w:rsidTr="00092A99">
        <w:tc>
          <w:tcPr>
            <w:tcW w:w="4414" w:type="dxa"/>
          </w:tcPr>
          <w:p w14:paraId="4E764323" w14:textId="3B114963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213939E7" wp14:editId="5E21392E">
                  <wp:extent cx="1800000" cy="2743200"/>
                  <wp:effectExtent l="0" t="0" r="0" b="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9FA7A58" w14:textId="502D21BF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6E7478B2" wp14:editId="18E7D8E2">
                  <wp:extent cx="1800000" cy="2754000"/>
                  <wp:effectExtent l="0" t="0" r="0" b="8255"/>
                  <wp:docPr id="530" name="Imagen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6BE4A8C3" w14:textId="77777777" w:rsidTr="00092A99">
        <w:tc>
          <w:tcPr>
            <w:tcW w:w="4414" w:type="dxa"/>
          </w:tcPr>
          <w:p w14:paraId="385F899F" w14:textId="5791879B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050C35A1" wp14:editId="753626E8">
                  <wp:extent cx="1800000" cy="1854000"/>
                  <wp:effectExtent l="0" t="0" r="0" b="0"/>
                  <wp:docPr id="531" name="Imagen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5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42F7692" w14:textId="162B2001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0F7796D7" wp14:editId="7E72055E">
                  <wp:extent cx="1800000" cy="2685600"/>
                  <wp:effectExtent l="0" t="0" r="0" b="635"/>
                  <wp:docPr id="532" name="Imagen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8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51BF2AB9" w14:textId="77777777" w:rsidTr="00092A99">
        <w:tc>
          <w:tcPr>
            <w:tcW w:w="4414" w:type="dxa"/>
          </w:tcPr>
          <w:p w14:paraId="3E2B25FE" w14:textId="2C0DE976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2CC20F49" wp14:editId="15682161">
                  <wp:extent cx="1800000" cy="2826000"/>
                  <wp:effectExtent l="0" t="0" r="0" b="0"/>
                  <wp:docPr id="533" name="Imagen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85D6382" w14:textId="64B3B094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5C8A16B3" wp14:editId="6377D969">
                  <wp:extent cx="1800000" cy="3016800"/>
                  <wp:effectExtent l="0" t="0" r="0" b="0"/>
                  <wp:docPr id="534" name="Imagen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24B295B4" w14:textId="77777777" w:rsidTr="00092A99">
        <w:tc>
          <w:tcPr>
            <w:tcW w:w="4414" w:type="dxa"/>
          </w:tcPr>
          <w:p w14:paraId="2DD6D366" w14:textId="12E478B3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1F7325B" wp14:editId="20835A30">
                  <wp:extent cx="1800000" cy="2898000"/>
                  <wp:effectExtent l="0" t="0" r="0" b="0"/>
                  <wp:docPr id="535" name="Imagen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578C1E1" w14:textId="22434F6E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0B4B03DC" wp14:editId="3D09820C">
                  <wp:extent cx="1800000" cy="3196800"/>
                  <wp:effectExtent l="0" t="0" r="0" b="3810"/>
                  <wp:docPr id="536" name="Imagen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1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33124140" w14:textId="77777777" w:rsidTr="00092A99">
        <w:tc>
          <w:tcPr>
            <w:tcW w:w="4414" w:type="dxa"/>
          </w:tcPr>
          <w:p w14:paraId="7225E05F" w14:textId="3DCC5F72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6476692F" wp14:editId="0D653224">
                  <wp:extent cx="1800000" cy="2476800"/>
                  <wp:effectExtent l="0" t="0" r="0" b="0"/>
                  <wp:docPr id="537" name="Imagen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7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21D8F61" w14:textId="56CB4E91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5091EAAA" wp14:editId="3B91F64C">
                  <wp:extent cx="1800000" cy="3027600"/>
                  <wp:effectExtent l="0" t="0" r="0" b="1905"/>
                  <wp:docPr id="538" name="Imagen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2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7665719E" w14:textId="77777777" w:rsidTr="00092A99">
        <w:tc>
          <w:tcPr>
            <w:tcW w:w="4414" w:type="dxa"/>
          </w:tcPr>
          <w:p w14:paraId="5E5DF2E3" w14:textId="52E158EF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A1DB0D4" wp14:editId="6102F3AF">
                  <wp:extent cx="1800000" cy="2764800"/>
                  <wp:effectExtent l="0" t="0" r="0" b="0"/>
                  <wp:docPr id="539" name="Imagen 5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6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53BE8F9" w14:textId="56AECE0A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0B23298E" wp14:editId="4F0D7A84">
                  <wp:extent cx="1800000" cy="2412000"/>
                  <wp:effectExtent l="0" t="0" r="0" b="7620"/>
                  <wp:docPr id="540" name="Imagen 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0E6BE522" w14:textId="77777777" w:rsidTr="00092A99">
        <w:tc>
          <w:tcPr>
            <w:tcW w:w="4414" w:type="dxa"/>
          </w:tcPr>
          <w:p w14:paraId="2CC4C072" w14:textId="586790DF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182D92FB" wp14:editId="044906C6">
                  <wp:extent cx="1800000" cy="2448000"/>
                  <wp:effectExtent l="0" t="0" r="0" b="0"/>
                  <wp:docPr id="541" name="Imagen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317AD9C" w14:textId="50CEC77C" w:rsidR="00E25839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27C7B76A" wp14:editId="6E2B70B6">
                  <wp:extent cx="1800000" cy="3070800"/>
                  <wp:effectExtent l="0" t="0" r="0" b="0"/>
                  <wp:docPr id="542" name="Imagen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6ACE025B" w14:textId="77777777" w:rsidTr="00092A99">
        <w:tc>
          <w:tcPr>
            <w:tcW w:w="4414" w:type="dxa"/>
          </w:tcPr>
          <w:p w14:paraId="2D0E522B" w14:textId="543F490B" w:rsidR="00DB1E85" w:rsidRPr="00DB1E85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AE20B5B" wp14:editId="12745363">
                  <wp:extent cx="1800000" cy="1868400"/>
                  <wp:effectExtent l="0" t="0" r="0" b="0"/>
                  <wp:docPr id="543" name="Imagen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972F92D" w14:textId="1971B39C" w:rsidR="00DB1E85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3A043719" wp14:editId="170B34EE">
                  <wp:extent cx="1800000" cy="2851200"/>
                  <wp:effectExtent l="0" t="0" r="0" b="6350"/>
                  <wp:docPr id="544" name="Imagen 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687F283F" w14:textId="77777777" w:rsidTr="00092A99">
        <w:tc>
          <w:tcPr>
            <w:tcW w:w="4414" w:type="dxa"/>
          </w:tcPr>
          <w:p w14:paraId="7C3D5ECB" w14:textId="74782EC9" w:rsidR="00DB1E85" w:rsidRPr="00DB1E85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41A7CD0E" wp14:editId="15020549">
                  <wp:extent cx="1800000" cy="2664000"/>
                  <wp:effectExtent l="0" t="0" r="0" b="3175"/>
                  <wp:docPr id="545" name="Imagen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6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96A9266" w14:textId="3D82390D" w:rsidR="00DB1E85" w:rsidRPr="003A3CD9" w:rsidRDefault="00DB1E85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DB1E85">
              <w:rPr>
                <w:b/>
                <w:noProof/>
                <w:lang w:eastAsia="es-CO"/>
              </w:rPr>
              <w:drawing>
                <wp:inline distT="0" distB="0" distL="0" distR="0" wp14:anchorId="47D37293" wp14:editId="34F9DCCE">
                  <wp:extent cx="1800000" cy="3204000"/>
                  <wp:effectExtent l="0" t="0" r="0" b="0"/>
                  <wp:docPr id="551" name="Imagen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2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0E38E6B4" w14:textId="77777777" w:rsidTr="00092A99">
        <w:tc>
          <w:tcPr>
            <w:tcW w:w="4414" w:type="dxa"/>
          </w:tcPr>
          <w:p w14:paraId="2BFF9794" w14:textId="054D4208" w:rsidR="00DB1E85" w:rsidRPr="00DB1E85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7FEAE89F" wp14:editId="63FFA1F8">
                  <wp:extent cx="1800000" cy="3074400"/>
                  <wp:effectExtent l="0" t="0" r="0" b="0"/>
                  <wp:docPr id="552" name="Imagen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66CFA7" w14:textId="0FF0AAB7" w:rsidR="00DB1E85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1ED1F6DD" wp14:editId="09F93EBC">
                  <wp:extent cx="1800000" cy="2458800"/>
                  <wp:effectExtent l="0" t="0" r="0" b="0"/>
                  <wp:docPr id="553" name="Imagen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5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2C6AD3E3" w14:textId="77777777" w:rsidTr="00092A99">
        <w:tc>
          <w:tcPr>
            <w:tcW w:w="4414" w:type="dxa"/>
          </w:tcPr>
          <w:p w14:paraId="37F7413C" w14:textId="2798D9D1" w:rsidR="00DB1E85" w:rsidRPr="00DB1E85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2DE8F1EE" wp14:editId="031CF46B">
                  <wp:extent cx="1800000" cy="2995200"/>
                  <wp:effectExtent l="0" t="0" r="0" b="0"/>
                  <wp:docPr id="729" name="Imagen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9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38E7D54" w14:textId="11F431FA" w:rsidR="00DB1E85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602DF9B1" wp14:editId="1000100D">
                  <wp:extent cx="1800000" cy="3034800"/>
                  <wp:effectExtent l="0" t="0" r="0" b="0"/>
                  <wp:docPr id="730" name="Imagen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3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6DD285ED" w14:textId="77777777" w:rsidTr="00092A99">
        <w:tc>
          <w:tcPr>
            <w:tcW w:w="4414" w:type="dxa"/>
          </w:tcPr>
          <w:p w14:paraId="44C1F1FA" w14:textId="492C4030" w:rsidR="008C7E31" w:rsidRPr="008C7E31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41A73F97" wp14:editId="3ED28BAD">
                  <wp:extent cx="1800000" cy="2455200"/>
                  <wp:effectExtent l="0" t="0" r="0" b="2540"/>
                  <wp:docPr id="731" name="Imagen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5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F6CD920" w14:textId="26935300" w:rsidR="008C7E31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7CE3FC1D" wp14:editId="5CB95AE5">
                  <wp:extent cx="1800000" cy="3031200"/>
                  <wp:effectExtent l="0" t="0" r="0" b="0"/>
                  <wp:docPr id="732" name="Imagen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3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67AA66D1" w14:textId="77777777" w:rsidTr="00092A99">
        <w:tc>
          <w:tcPr>
            <w:tcW w:w="4414" w:type="dxa"/>
          </w:tcPr>
          <w:p w14:paraId="4068C51E" w14:textId="3FDF7A71" w:rsidR="008C7E31" w:rsidRPr="008C7E31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7B690E39" wp14:editId="0BD51672">
                  <wp:extent cx="1800000" cy="2142000"/>
                  <wp:effectExtent l="0" t="0" r="0" b="0"/>
                  <wp:docPr id="734" name="Imagen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4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E5ED8A8" w14:textId="21C2DA21" w:rsidR="008C7E31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4B36EAA5" wp14:editId="3C297851">
                  <wp:extent cx="1800000" cy="1872000"/>
                  <wp:effectExtent l="0" t="0" r="0" b="0"/>
                  <wp:docPr id="735" name="Imagen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19E8D903" w14:textId="77777777" w:rsidTr="00092A99">
        <w:tc>
          <w:tcPr>
            <w:tcW w:w="4414" w:type="dxa"/>
          </w:tcPr>
          <w:p w14:paraId="302B6F19" w14:textId="77A8A137" w:rsidR="008C7E31" w:rsidRPr="008C7E31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B3DADC6" wp14:editId="44532D59">
                  <wp:extent cx="1800000" cy="2548800"/>
                  <wp:effectExtent l="0" t="0" r="0" b="4445"/>
                  <wp:docPr id="736" name="Imagen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4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D51E5C8" w14:textId="7F909995" w:rsidR="008C7E31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6960ECA0" wp14:editId="52B794AC">
                  <wp:extent cx="1800000" cy="2775600"/>
                  <wp:effectExtent l="0" t="0" r="0" b="5715"/>
                  <wp:docPr id="737" name="Imagen 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6A1CE21C" w14:textId="77777777" w:rsidTr="00092A99">
        <w:tc>
          <w:tcPr>
            <w:tcW w:w="4414" w:type="dxa"/>
          </w:tcPr>
          <w:p w14:paraId="14DA1A24" w14:textId="4105C672" w:rsidR="008C7E31" w:rsidRPr="008C7E31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159ADE9B" wp14:editId="3B37B3F1">
                  <wp:extent cx="1800000" cy="2768400"/>
                  <wp:effectExtent l="0" t="0" r="0" b="0"/>
                  <wp:docPr id="738" name="Imagen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E298696" w14:textId="657DD660" w:rsidR="008C7E31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279614B7" wp14:editId="3FAA099E">
                  <wp:extent cx="1800000" cy="2854800"/>
                  <wp:effectExtent l="0" t="0" r="0" b="3175"/>
                  <wp:docPr id="739" name="Imagen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412662B9" w14:textId="77777777" w:rsidTr="00092A99">
        <w:tc>
          <w:tcPr>
            <w:tcW w:w="4414" w:type="dxa"/>
          </w:tcPr>
          <w:p w14:paraId="00DBA464" w14:textId="5730FFD7" w:rsidR="008C7E31" w:rsidRPr="008C7E31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0DD3AE34" wp14:editId="73710EB8">
                  <wp:extent cx="1800000" cy="2790000"/>
                  <wp:effectExtent l="0" t="0" r="0" b="0"/>
                  <wp:docPr id="740" name="Imagen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53E4695" w14:textId="755A01DD" w:rsidR="008C7E31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19066E01" wp14:editId="4EDA3692">
                  <wp:extent cx="1800000" cy="2970000"/>
                  <wp:effectExtent l="0" t="0" r="0" b="1905"/>
                  <wp:docPr id="741" name="Imagen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7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14:paraId="33C5AA2A" w14:textId="77777777" w:rsidTr="00092A99">
        <w:tc>
          <w:tcPr>
            <w:tcW w:w="4414" w:type="dxa"/>
          </w:tcPr>
          <w:p w14:paraId="78A63910" w14:textId="087CCF7B" w:rsidR="008C7E31" w:rsidRPr="008C7E31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37304F51" wp14:editId="16C96B99">
                  <wp:extent cx="1800000" cy="1821600"/>
                  <wp:effectExtent l="0" t="0" r="0" b="7620"/>
                  <wp:docPr id="742" name="Imagen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BE8244F" w14:textId="4DFF052C" w:rsidR="008C7E31" w:rsidRPr="003A3CD9" w:rsidRDefault="008C7E31" w:rsidP="003C47FE">
            <w:pPr>
              <w:pStyle w:val="Prrafodelista"/>
              <w:numPr>
                <w:ilvl w:val="0"/>
                <w:numId w:val="4"/>
              </w:numPr>
              <w:rPr>
                <w:b/>
                <w:lang w:val="es-MX"/>
              </w:rPr>
            </w:pPr>
            <w:r w:rsidRPr="008C7E31">
              <w:rPr>
                <w:b/>
                <w:noProof/>
                <w:lang w:eastAsia="es-CO"/>
              </w:rPr>
              <w:drawing>
                <wp:inline distT="0" distB="0" distL="0" distR="0" wp14:anchorId="4B765687" wp14:editId="29C894CA">
                  <wp:extent cx="1800000" cy="2682000"/>
                  <wp:effectExtent l="0" t="0" r="0" b="4445"/>
                  <wp:docPr id="743" name="Imagen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8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1716" w:rsidRPr="00083E87" w14:paraId="44005AE8" w14:textId="77777777" w:rsidTr="00092A99">
        <w:tc>
          <w:tcPr>
            <w:tcW w:w="8828" w:type="dxa"/>
            <w:gridSpan w:val="2"/>
          </w:tcPr>
          <w:p w14:paraId="454004AE" w14:textId="1FC51F6A" w:rsidR="00D51716" w:rsidRPr="00083E87" w:rsidRDefault="00D51716" w:rsidP="00092A9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FACEBOOK </w:t>
            </w:r>
            <w:r w:rsidR="00DC2339">
              <w:rPr>
                <w:rFonts w:ascii="Arial" w:hAnsi="Arial" w:cs="Arial"/>
                <w:b/>
                <w:noProof/>
              </w:rPr>
              <w:t>–</w:t>
            </w:r>
            <w:r>
              <w:rPr>
                <w:rFonts w:ascii="Arial" w:hAnsi="Arial" w:cs="Arial"/>
                <w:b/>
                <w:noProof/>
              </w:rPr>
              <w:t xml:space="preserve"> </w:t>
            </w:r>
            <w:r w:rsidR="00626E9A">
              <w:rPr>
                <w:rFonts w:ascii="Arial" w:hAnsi="Arial" w:cs="Arial"/>
                <w:b/>
                <w:noProof/>
              </w:rPr>
              <w:t>MAYO</w:t>
            </w:r>
          </w:p>
        </w:tc>
      </w:tr>
      <w:tr w:rsidR="00AA2268" w:rsidRPr="003A3CD9" w14:paraId="0146983B" w14:textId="77777777" w:rsidTr="00092A99">
        <w:tc>
          <w:tcPr>
            <w:tcW w:w="4414" w:type="dxa"/>
          </w:tcPr>
          <w:p w14:paraId="5CAC4BFF" w14:textId="26E49843" w:rsidR="00D51716" w:rsidRPr="00D51716" w:rsidRDefault="007170FD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170FD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DED0F48" wp14:editId="7E95A819">
                  <wp:extent cx="1800000" cy="1479600"/>
                  <wp:effectExtent l="0" t="0" r="0" b="635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8EC6E0C" w14:textId="064BD848" w:rsidR="00D51716" w:rsidRPr="00D51716" w:rsidRDefault="007170FD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170FD">
              <w:rPr>
                <w:b/>
                <w:noProof/>
                <w:lang w:val="es-MX"/>
              </w:rPr>
              <w:drawing>
                <wp:inline distT="0" distB="0" distL="0" distR="0" wp14:anchorId="26B5019F" wp14:editId="2D223194">
                  <wp:extent cx="1800000" cy="2775600"/>
                  <wp:effectExtent l="0" t="0" r="0" b="571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7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79D29159" w14:textId="77777777" w:rsidTr="00092A99">
        <w:tc>
          <w:tcPr>
            <w:tcW w:w="4414" w:type="dxa"/>
          </w:tcPr>
          <w:p w14:paraId="0C4AC90F" w14:textId="2B98C178" w:rsidR="00D51716" w:rsidRPr="00D51716" w:rsidRDefault="007170FD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170FD">
              <w:rPr>
                <w:b/>
                <w:noProof/>
                <w:lang w:val="es-MX"/>
              </w:rPr>
              <w:drawing>
                <wp:inline distT="0" distB="0" distL="0" distR="0" wp14:anchorId="1E42E3E6" wp14:editId="7FD59A3C">
                  <wp:extent cx="1800000" cy="238320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C0FEBB7" w14:textId="5E60247B" w:rsidR="00D51716" w:rsidRPr="00D51716" w:rsidRDefault="007170FD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170FD">
              <w:rPr>
                <w:b/>
                <w:noProof/>
                <w:lang w:val="es-MX"/>
              </w:rPr>
              <w:drawing>
                <wp:inline distT="0" distB="0" distL="0" distR="0" wp14:anchorId="296464B1" wp14:editId="07E5362C">
                  <wp:extent cx="1800000" cy="2433600"/>
                  <wp:effectExtent l="0" t="0" r="0" b="508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3418781A" w14:textId="77777777" w:rsidTr="00092A99">
        <w:tc>
          <w:tcPr>
            <w:tcW w:w="4414" w:type="dxa"/>
          </w:tcPr>
          <w:p w14:paraId="1E1EFEEE" w14:textId="7D03FC16" w:rsidR="00D51716" w:rsidRPr="00D51716" w:rsidRDefault="007170FD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170FD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1CEAC6E3" wp14:editId="6F0425E3">
                  <wp:extent cx="1800000" cy="2667600"/>
                  <wp:effectExtent l="0" t="0" r="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6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626A86F" w14:textId="79408E48" w:rsidR="00D51716" w:rsidRPr="00D51716" w:rsidRDefault="007170FD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170FD">
              <w:rPr>
                <w:b/>
                <w:noProof/>
                <w:lang w:val="es-MX"/>
              </w:rPr>
              <w:drawing>
                <wp:inline distT="0" distB="0" distL="0" distR="0" wp14:anchorId="3C9F6B26" wp14:editId="515D913C">
                  <wp:extent cx="1800000" cy="2797200"/>
                  <wp:effectExtent l="0" t="0" r="0" b="3175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55882FC6" w14:textId="77777777" w:rsidTr="00092A99">
        <w:tc>
          <w:tcPr>
            <w:tcW w:w="4414" w:type="dxa"/>
          </w:tcPr>
          <w:p w14:paraId="29C445C1" w14:textId="1C1D6BD3" w:rsidR="00D51716" w:rsidRPr="00D51716" w:rsidRDefault="007170FD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7170FD">
              <w:rPr>
                <w:b/>
                <w:noProof/>
                <w:lang w:val="es-MX"/>
              </w:rPr>
              <w:drawing>
                <wp:inline distT="0" distB="0" distL="0" distR="0" wp14:anchorId="2FBE3B8B" wp14:editId="6948FB95">
                  <wp:extent cx="1800000" cy="2332800"/>
                  <wp:effectExtent l="0" t="0" r="0" b="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3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B4BB74" w14:textId="05C57F42" w:rsidR="00D51716" w:rsidRPr="00D51716" w:rsidRDefault="00A42758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42758">
              <w:rPr>
                <w:b/>
                <w:noProof/>
                <w:lang w:val="es-MX"/>
              </w:rPr>
              <w:drawing>
                <wp:inline distT="0" distB="0" distL="0" distR="0" wp14:anchorId="04AFCD57" wp14:editId="2E51D267">
                  <wp:extent cx="1800000" cy="2354400"/>
                  <wp:effectExtent l="0" t="0" r="0" b="8255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675F377A" w14:textId="77777777" w:rsidTr="00092A99">
        <w:tc>
          <w:tcPr>
            <w:tcW w:w="4414" w:type="dxa"/>
          </w:tcPr>
          <w:p w14:paraId="649DA894" w14:textId="60A13D13" w:rsidR="00D51716" w:rsidRPr="00D51716" w:rsidRDefault="00FD70C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4B0F692" wp14:editId="1998E836">
                  <wp:extent cx="1800000" cy="2116800"/>
                  <wp:effectExtent l="0" t="0" r="0" b="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1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5913F4" w14:textId="2B9990F8" w:rsidR="00D51716" w:rsidRPr="00D51716" w:rsidRDefault="00FD70C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3D5B53B5" wp14:editId="6EFEA8DA">
                  <wp:extent cx="1800000" cy="2361600"/>
                  <wp:effectExtent l="0" t="0" r="0" b="635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6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46A234A4" w14:textId="77777777" w:rsidTr="00092A99">
        <w:tc>
          <w:tcPr>
            <w:tcW w:w="4414" w:type="dxa"/>
          </w:tcPr>
          <w:p w14:paraId="4AE03A3B" w14:textId="73DC3DCF" w:rsidR="00D51716" w:rsidRPr="00D51716" w:rsidRDefault="00FD70C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633C2363" wp14:editId="7DC138D0">
                  <wp:extent cx="1800000" cy="1587600"/>
                  <wp:effectExtent l="0" t="0" r="0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8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26CD64" w14:textId="1F84FF3E" w:rsidR="00D51716" w:rsidRPr="00D51716" w:rsidRDefault="00FD70C6" w:rsidP="00570E63">
            <w:pPr>
              <w:pStyle w:val="Prrafodelista"/>
              <w:numPr>
                <w:ilvl w:val="0"/>
                <w:numId w:val="7"/>
              </w:numPr>
              <w:jc w:val="both"/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4C40B8AD" wp14:editId="295AAB53">
                  <wp:extent cx="1800000" cy="2383200"/>
                  <wp:effectExtent l="0" t="0" r="0" b="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3A1C77A9" w14:textId="77777777" w:rsidTr="00092A99">
        <w:tc>
          <w:tcPr>
            <w:tcW w:w="4414" w:type="dxa"/>
          </w:tcPr>
          <w:p w14:paraId="57CA6413" w14:textId="379557E8" w:rsidR="0070256A" w:rsidRPr="00D51716" w:rsidRDefault="00FD70C6" w:rsidP="00570E63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75A31ED" wp14:editId="069093DD">
                  <wp:extent cx="1800000" cy="1598400"/>
                  <wp:effectExtent l="0" t="0" r="0" b="1905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A6E0758" w14:textId="4E23D377" w:rsidR="0070256A" w:rsidRPr="00D51716" w:rsidRDefault="00FD70C6" w:rsidP="007E561F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4F744C7A" wp14:editId="09F07901">
                  <wp:extent cx="1800000" cy="2808000"/>
                  <wp:effectExtent l="0" t="0" r="0" b="0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24A4FCC5" w14:textId="77777777" w:rsidTr="00092A99">
        <w:tc>
          <w:tcPr>
            <w:tcW w:w="4414" w:type="dxa"/>
          </w:tcPr>
          <w:p w14:paraId="71276D2D" w14:textId="538B8BCD" w:rsidR="0070256A" w:rsidRPr="00D51716" w:rsidRDefault="00FD70C6" w:rsidP="00503497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2B7F0F37" wp14:editId="375D9FC0">
                  <wp:extent cx="1800000" cy="2988000"/>
                  <wp:effectExtent l="0" t="0" r="0" b="3175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8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0944EF0" w14:textId="7F129879" w:rsidR="0070256A" w:rsidRPr="00D51716" w:rsidRDefault="00FD70C6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07705F1C" wp14:editId="1F5CC8B9">
                  <wp:extent cx="1800000" cy="2880000"/>
                  <wp:effectExtent l="0" t="0" r="0" b="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4E88C460" w14:textId="77777777" w:rsidTr="00092A99">
        <w:tc>
          <w:tcPr>
            <w:tcW w:w="4414" w:type="dxa"/>
          </w:tcPr>
          <w:p w14:paraId="6881D227" w14:textId="25BDEF89" w:rsidR="0070256A" w:rsidRPr="00D51716" w:rsidRDefault="00FD70C6" w:rsidP="00404861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29B263A" wp14:editId="0F1C9C5B">
                  <wp:extent cx="1800000" cy="2862000"/>
                  <wp:effectExtent l="0" t="0" r="0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7681209" w14:textId="1F259109" w:rsidR="0070256A" w:rsidRPr="00D51716" w:rsidRDefault="00FD70C6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7F39D8E9" wp14:editId="5B367981">
                  <wp:extent cx="1800000" cy="2790000"/>
                  <wp:effectExtent l="0" t="0" r="0" b="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209530F8" w14:textId="77777777" w:rsidTr="00092A99">
        <w:tc>
          <w:tcPr>
            <w:tcW w:w="4414" w:type="dxa"/>
          </w:tcPr>
          <w:p w14:paraId="6FE2804C" w14:textId="107F8588" w:rsidR="0070256A" w:rsidRPr="00D51716" w:rsidRDefault="00FD70C6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07327D43" wp14:editId="70098846">
                  <wp:extent cx="1800000" cy="2743200"/>
                  <wp:effectExtent l="0" t="0" r="0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F60D340" w14:textId="6A7921B2" w:rsidR="0070256A" w:rsidRPr="00D51716" w:rsidRDefault="00FD70C6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440E988F" wp14:editId="29D94570">
                  <wp:extent cx="1800000" cy="2991600"/>
                  <wp:effectExtent l="0" t="0" r="0" b="0"/>
                  <wp:docPr id="448" name="Imagen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9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29D5AF5F" w14:textId="77777777" w:rsidTr="00092A99">
        <w:tc>
          <w:tcPr>
            <w:tcW w:w="4414" w:type="dxa"/>
          </w:tcPr>
          <w:p w14:paraId="16845118" w14:textId="767EBA51" w:rsidR="002D6AD1" w:rsidRPr="002D6AD1" w:rsidRDefault="00FD70C6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6BEA5BE" wp14:editId="337B3469">
                  <wp:extent cx="1800000" cy="3096000"/>
                  <wp:effectExtent l="0" t="0" r="0" b="0"/>
                  <wp:docPr id="449" name="Imagen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D27C5A1" w14:textId="7626DA38" w:rsidR="002D6AD1" w:rsidRPr="002D6AD1" w:rsidRDefault="00FD70C6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4B8E99D8" wp14:editId="707F2FDA">
                  <wp:extent cx="1800000" cy="2898000"/>
                  <wp:effectExtent l="0" t="0" r="0" b="0"/>
                  <wp:docPr id="450" name="Imagen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2268" w:rsidRPr="003A3CD9" w14:paraId="74D145C5" w14:textId="77777777" w:rsidTr="00092A99">
        <w:tc>
          <w:tcPr>
            <w:tcW w:w="4414" w:type="dxa"/>
          </w:tcPr>
          <w:p w14:paraId="05B588FC" w14:textId="05E9C72A" w:rsidR="002D6AD1" w:rsidRPr="002D6AD1" w:rsidRDefault="00FD70C6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FD70C6">
              <w:rPr>
                <w:b/>
                <w:noProof/>
                <w:lang w:val="es-MX"/>
              </w:rPr>
              <w:drawing>
                <wp:inline distT="0" distB="0" distL="0" distR="0" wp14:anchorId="748A3979" wp14:editId="246C7B49">
                  <wp:extent cx="1800000" cy="2739600"/>
                  <wp:effectExtent l="0" t="0" r="0" b="3810"/>
                  <wp:docPr id="451" name="Imagen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3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054EB3D" w14:textId="5744E29F" w:rsidR="002D6AD1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08B6C0DC" wp14:editId="47D8BCA1">
                  <wp:extent cx="1800000" cy="3067200"/>
                  <wp:effectExtent l="0" t="0" r="0" b="0"/>
                  <wp:docPr id="452" name="Imagen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3EC9A3A9" w14:textId="77777777" w:rsidTr="00092A99">
        <w:tc>
          <w:tcPr>
            <w:tcW w:w="4414" w:type="dxa"/>
          </w:tcPr>
          <w:p w14:paraId="3C344B73" w14:textId="43C15CA7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C0C3B6C" wp14:editId="28404A06">
                  <wp:extent cx="1800000" cy="2923200"/>
                  <wp:effectExtent l="0" t="0" r="0" b="0"/>
                  <wp:docPr id="453" name="Imagen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2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D3F41BC" w14:textId="6F49675D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6E0F5271" wp14:editId="4E7A7EEE">
                  <wp:extent cx="1800000" cy="2523600"/>
                  <wp:effectExtent l="0" t="0" r="0" b="0"/>
                  <wp:docPr id="454" name="Imagen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2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516B84C0" w14:textId="77777777" w:rsidTr="00092A99">
        <w:tc>
          <w:tcPr>
            <w:tcW w:w="4414" w:type="dxa"/>
          </w:tcPr>
          <w:p w14:paraId="487FF4B4" w14:textId="70CE7ECF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3CE3B30D" wp14:editId="17549D06">
                  <wp:extent cx="1800000" cy="2552400"/>
                  <wp:effectExtent l="0" t="0" r="0" b="635"/>
                  <wp:docPr id="455" name="Imagen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FDB76DA" w14:textId="79D42E0A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5BF71C6F" wp14:editId="5F1896F6">
                  <wp:extent cx="1800000" cy="2905200"/>
                  <wp:effectExtent l="0" t="0" r="0" b="0"/>
                  <wp:docPr id="456" name="Imagen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7E049379" w14:textId="77777777" w:rsidTr="00092A99">
        <w:tc>
          <w:tcPr>
            <w:tcW w:w="4414" w:type="dxa"/>
          </w:tcPr>
          <w:p w14:paraId="197B97EA" w14:textId="4533A487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93BAEB9" wp14:editId="056D43CB">
                  <wp:extent cx="1800000" cy="1684800"/>
                  <wp:effectExtent l="0" t="0" r="0" b="0"/>
                  <wp:docPr id="457" name="Imagen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8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57FAC5F" w14:textId="6D3F3402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2CBB28C3" wp14:editId="5B8A5766">
                  <wp:extent cx="1800000" cy="1677600"/>
                  <wp:effectExtent l="0" t="0" r="0" b="0"/>
                  <wp:docPr id="458" name="Imagen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7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6843FA45" w14:textId="77777777" w:rsidTr="00092A99">
        <w:tc>
          <w:tcPr>
            <w:tcW w:w="4414" w:type="dxa"/>
          </w:tcPr>
          <w:p w14:paraId="109A766E" w14:textId="2B06F9BD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45A7822E" wp14:editId="3834F414">
                  <wp:extent cx="1800000" cy="2991600"/>
                  <wp:effectExtent l="0" t="0" r="0" b="0"/>
                  <wp:docPr id="459" name="Imagen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9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0BE1BFA" w14:textId="2D4AB034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2556927C" wp14:editId="44E1F9FA">
                  <wp:extent cx="1800000" cy="1717200"/>
                  <wp:effectExtent l="0" t="0" r="0" b="0"/>
                  <wp:docPr id="460" name="Imagen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1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3A39D605" w14:textId="77777777" w:rsidTr="00092A99">
        <w:tc>
          <w:tcPr>
            <w:tcW w:w="4414" w:type="dxa"/>
          </w:tcPr>
          <w:p w14:paraId="2EC88CB9" w14:textId="40575E5A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2CB7BDB" wp14:editId="6947C07F">
                  <wp:extent cx="1800000" cy="3060000"/>
                  <wp:effectExtent l="0" t="0" r="0" b="7620"/>
                  <wp:docPr id="461" name="Imagen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ECB599D" w14:textId="6F99CA4A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79F25FD5" wp14:editId="335937D0">
                  <wp:extent cx="1800000" cy="2617200"/>
                  <wp:effectExtent l="0" t="0" r="0" b="0"/>
                  <wp:docPr id="462" name="Imagen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1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7DE72FF5" w14:textId="77777777" w:rsidTr="00092A99">
        <w:tc>
          <w:tcPr>
            <w:tcW w:w="4414" w:type="dxa"/>
          </w:tcPr>
          <w:p w14:paraId="57D44C91" w14:textId="5BE7BFBF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64B3E1FE" wp14:editId="4D1721FE">
                  <wp:extent cx="1800000" cy="2916000"/>
                  <wp:effectExtent l="0" t="0" r="0" b="0"/>
                  <wp:docPr id="463" name="Imagen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68A2CD9" w14:textId="6755722C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5409EB1C" wp14:editId="1A664E3D">
                  <wp:extent cx="1800000" cy="2635200"/>
                  <wp:effectExtent l="0" t="0" r="0" b="0"/>
                  <wp:docPr id="464" name="Imagen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3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7E61CD61" w14:textId="77777777" w:rsidTr="00092A99">
        <w:tc>
          <w:tcPr>
            <w:tcW w:w="4414" w:type="dxa"/>
          </w:tcPr>
          <w:p w14:paraId="2927D3E0" w14:textId="478AAAC8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DC69E63" wp14:editId="04708129">
                  <wp:extent cx="1800000" cy="3096000"/>
                  <wp:effectExtent l="0" t="0" r="0" b="0"/>
                  <wp:docPr id="465" name="Imagen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9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7F7F43D" w14:textId="7BEB84CF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1552E7A5" wp14:editId="55CA2166">
                  <wp:extent cx="1800000" cy="3006000"/>
                  <wp:effectExtent l="0" t="0" r="0" b="4445"/>
                  <wp:docPr id="466" name="Imagen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6CCE7EA7" w14:textId="77777777" w:rsidTr="00092A99">
        <w:tc>
          <w:tcPr>
            <w:tcW w:w="4414" w:type="dxa"/>
          </w:tcPr>
          <w:p w14:paraId="091100F2" w14:textId="0004F779" w:rsidR="00FD70C6" w:rsidRPr="00FD70C6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59968E42" wp14:editId="4584F60F">
                  <wp:extent cx="1800000" cy="2862000"/>
                  <wp:effectExtent l="0" t="0" r="0" b="0"/>
                  <wp:docPr id="467" name="Imagen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C5DFD62" w14:textId="3E38A039" w:rsidR="00FD70C6" w:rsidRPr="002D6AD1" w:rsidRDefault="00AA2268" w:rsidP="0086741E">
            <w:pPr>
              <w:pStyle w:val="Prrafodelista"/>
              <w:numPr>
                <w:ilvl w:val="0"/>
                <w:numId w:val="7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drawing>
                <wp:inline distT="0" distB="0" distL="0" distR="0" wp14:anchorId="1D677377" wp14:editId="42B4ABBA">
                  <wp:extent cx="1800000" cy="2912400"/>
                  <wp:effectExtent l="0" t="0" r="0" b="2540"/>
                  <wp:docPr id="468" name="Imagen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1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94D" w:rsidRPr="003A3CD9" w14:paraId="3361B2FA" w14:textId="77777777" w:rsidTr="00242C4D">
        <w:tc>
          <w:tcPr>
            <w:tcW w:w="8828" w:type="dxa"/>
            <w:gridSpan w:val="2"/>
          </w:tcPr>
          <w:p w14:paraId="66BE737F" w14:textId="0EE11473" w:rsidR="000D594D" w:rsidRPr="000D594D" w:rsidRDefault="000D594D" w:rsidP="000D594D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FACEBOOK - JUNIO</w:t>
            </w:r>
          </w:p>
        </w:tc>
      </w:tr>
      <w:tr w:rsidR="00FD70C6" w:rsidRPr="003A3CD9" w14:paraId="58053C0C" w14:textId="77777777" w:rsidTr="00092A99">
        <w:tc>
          <w:tcPr>
            <w:tcW w:w="4414" w:type="dxa"/>
          </w:tcPr>
          <w:p w14:paraId="54E78482" w14:textId="0C4E46DD" w:rsidR="00FD70C6" w:rsidRPr="00FD70C6" w:rsidRDefault="00AA2268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AA226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2013340" wp14:editId="7670803C">
                  <wp:extent cx="1800000" cy="3034800"/>
                  <wp:effectExtent l="0" t="0" r="0" b="0"/>
                  <wp:docPr id="469" name="Imagen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3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D35F8B" w14:textId="5A87137E" w:rsidR="00FD70C6" w:rsidRPr="002D6AD1" w:rsidRDefault="000D594D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0D594D">
              <w:rPr>
                <w:b/>
                <w:noProof/>
                <w:lang w:val="es-MX"/>
              </w:rPr>
              <w:drawing>
                <wp:inline distT="0" distB="0" distL="0" distR="0" wp14:anchorId="0B03BC04" wp14:editId="161E5C15">
                  <wp:extent cx="1800000" cy="3034800"/>
                  <wp:effectExtent l="0" t="0" r="0" b="0"/>
                  <wp:docPr id="470" name="Imagen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3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26552F47" w14:textId="77777777" w:rsidTr="00092A99">
        <w:tc>
          <w:tcPr>
            <w:tcW w:w="4414" w:type="dxa"/>
          </w:tcPr>
          <w:p w14:paraId="5BDD8F6B" w14:textId="1B00B881" w:rsidR="00FD70C6" w:rsidRPr="00FD70C6" w:rsidRDefault="000D594D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0D594D">
              <w:rPr>
                <w:b/>
                <w:noProof/>
                <w:lang w:val="es-MX"/>
              </w:rPr>
              <w:drawing>
                <wp:inline distT="0" distB="0" distL="0" distR="0" wp14:anchorId="05B2E151" wp14:editId="0C634CC4">
                  <wp:extent cx="1800000" cy="2703600"/>
                  <wp:effectExtent l="0" t="0" r="0" b="1905"/>
                  <wp:docPr id="471" name="Imagen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0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DD3EDC3" w14:textId="66DB1FD6" w:rsidR="00FD70C6" w:rsidRPr="002D6AD1" w:rsidRDefault="000D594D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0D594D">
              <w:rPr>
                <w:b/>
                <w:noProof/>
                <w:lang w:val="es-MX"/>
              </w:rPr>
              <w:drawing>
                <wp:inline distT="0" distB="0" distL="0" distR="0" wp14:anchorId="7F6152D8" wp14:editId="3FD15418">
                  <wp:extent cx="1800000" cy="2631600"/>
                  <wp:effectExtent l="0" t="0" r="0" b="0"/>
                  <wp:docPr id="472" name="Imagen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3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0C6" w:rsidRPr="003A3CD9" w14:paraId="66B00FBB" w14:textId="77777777" w:rsidTr="00092A99">
        <w:tc>
          <w:tcPr>
            <w:tcW w:w="4414" w:type="dxa"/>
          </w:tcPr>
          <w:p w14:paraId="2D037DAD" w14:textId="130F7B74" w:rsidR="00FD70C6" w:rsidRPr="00FD70C6" w:rsidRDefault="000D594D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0D594D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3FFC763" wp14:editId="55DDE0E2">
                  <wp:extent cx="1800000" cy="1807200"/>
                  <wp:effectExtent l="0" t="0" r="0" b="3175"/>
                  <wp:docPr id="473" name="Imagen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0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9F9293D" w14:textId="7268C6DE" w:rsidR="00FD70C6" w:rsidRPr="002D6AD1" w:rsidRDefault="000D594D" w:rsidP="000D594D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0D594D">
              <w:rPr>
                <w:b/>
                <w:noProof/>
                <w:lang w:val="es-MX"/>
              </w:rPr>
              <w:drawing>
                <wp:inline distT="0" distB="0" distL="0" distR="0" wp14:anchorId="38A218ED" wp14:editId="21AB2294">
                  <wp:extent cx="1800000" cy="2689200"/>
                  <wp:effectExtent l="0" t="0" r="0" b="0"/>
                  <wp:docPr id="475" name="Imagen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6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41C94521" w14:textId="77777777" w:rsidTr="00D27684">
        <w:tc>
          <w:tcPr>
            <w:tcW w:w="4414" w:type="dxa"/>
          </w:tcPr>
          <w:p w14:paraId="635A39EA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039AE522" wp14:editId="6854F628">
                  <wp:extent cx="1800000" cy="2844000"/>
                  <wp:effectExtent l="0" t="0" r="0" b="0"/>
                  <wp:docPr id="569" name="Imagen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4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6CBE32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1E744E33" wp14:editId="6EE8C30E">
                  <wp:extent cx="1800000" cy="2858400"/>
                  <wp:effectExtent l="0" t="0" r="0" b="0"/>
                  <wp:docPr id="570" name="Imagen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5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3067D64D" w14:textId="77777777" w:rsidTr="00D27684">
        <w:tc>
          <w:tcPr>
            <w:tcW w:w="4414" w:type="dxa"/>
          </w:tcPr>
          <w:p w14:paraId="616DC8F8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28FE9B1" wp14:editId="16052403">
                  <wp:extent cx="1800000" cy="2462400"/>
                  <wp:effectExtent l="0" t="0" r="0" b="0"/>
                  <wp:docPr id="571" name="Imagen 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6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BC3C4F5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5E43528B" wp14:editId="57C274F6">
                  <wp:extent cx="1800000" cy="2854800"/>
                  <wp:effectExtent l="0" t="0" r="0" b="3175"/>
                  <wp:docPr id="572" name="Imagen 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3879D310" w14:textId="77777777" w:rsidTr="00D27684">
        <w:tc>
          <w:tcPr>
            <w:tcW w:w="4414" w:type="dxa"/>
          </w:tcPr>
          <w:p w14:paraId="1A952603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5A0DF2BC" wp14:editId="6425E951">
                  <wp:extent cx="1800000" cy="1792800"/>
                  <wp:effectExtent l="0" t="0" r="0" b="0"/>
                  <wp:docPr id="573" name="Imagen 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79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6DFF2FD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1D74AC28" wp14:editId="1FFD4B4E">
                  <wp:extent cx="1800000" cy="3049200"/>
                  <wp:effectExtent l="0" t="0" r="0" b="0"/>
                  <wp:docPr id="574" name="Imagen 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4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1FFFA555" w14:textId="77777777" w:rsidTr="00D27684">
        <w:tc>
          <w:tcPr>
            <w:tcW w:w="4414" w:type="dxa"/>
          </w:tcPr>
          <w:p w14:paraId="34A2F005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33EC1D5" wp14:editId="299EE1B2">
                  <wp:extent cx="1800000" cy="2937600"/>
                  <wp:effectExtent l="0" t="0" r="0" b="0"/>
                  <wp:docPr id="575" name="Imagen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DEB62C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4F4530EC" wp14:editId="2C729D9C">
                  <wp:extent cx="1800000" cy="2833200"/>
                  <wp:effectExtent l="0" t="0" r="0" b="5715"/>
                  <wp:docPr id="577" name="Imagen 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3FFECCEA" w14:textId="77777777" w:rsidTr="00D27684">
        <w:tc>
          <w:tcPr>
            <w:tcW w:w="4414" w:type="dxa"/>
          </w:tcPr>
          <w:p w14:paraId="2D765E36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44153546" wp14:editId="7CA9A2D5">
                  <wp:extent cx="1800000" cy="2826000"/>
                  <wp:effectExtent l="0" t="0" r="0" b="0"/>
                  <wp:docPr id="578" name="Imagen 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2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108F72A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12D8AE82" wp14:editId="1DAB5EB6">
                  <wp:extent cx="1800000" cy="3092400"/>
                  <wp:effectExtent l="0" t="0" r="0" b="0"/>
                  <wp:docPr id="579" name="Imagen 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09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4985F02E" w14:textId="77777777" w:rsidTr="00D27684">
        <w:tc>
          <w:tcPr>
            <w:tcW w:w="4414" w:type="dxa"/>
          </w:tcPr>
          <w:p w14:paraId="2D0811DD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25D2968" wp14:editId="5B0A6AF3">
                  <wp:extent cx="1800000" cy="2707200"/>
                  <wp:effectExtent l="0" t="0" r="0" b="0"/>
                  <wp:docPr id="580" name="Imagen 5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70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9A2117F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39B5C2E5" wp14:editId="0D02A422">
                  <wp:extent cx="1800000" cy="2883600"/>
                  <wp:effectExtent l="0" t="0" r="0" b="0"/>
                  <wp:docPr id="581" name="Imagen 5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8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46081325" w14:textId="77777777" w:rsidTr="00D27684">
        <w:tc>
          <w:tcPr>
            <w:tcW w:w="4414" w:type="dxa"/>
          </w:tcPr>
          <w:p w14:paraId="325BF3A5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395F7721" wp14:editId="1E6A1178">
                  <wp:extent cx="1800000" cy="1821600"/>
                  <wp:effectExtent l="0" t="0" r="0" b="7620"/>
                  <wp:docPr id="582" name="Imagen 5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82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C9EE01B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662CF252" wp14:editId="655929CD">
                  <wp:extent cx="1800000" cy="2977200"/>
                  <wp:effectExtent l="0" t="0" r="0" b="0"/>
                  <wp:docPr id="583" name="Imagen 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7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2BA71F2E" w14:textId="77777777" w:rsidTr="00D27684">
        <w:tc>
          <w:tcPr>
            <w:tcW w:w="4414" w:type="dxa"/>
          </w:tcPr>
          <w:p w14:paraId="3ED35A24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28A57A89" wp14:editId="6F5AA42C">
                  <wp:extent cx="1800000" cy="3258000"/>
                  <wp:effectExtent l="0" t="0" r="0" b="0"/>
                  <wp:docPr id="584" name="Imagen 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2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D35FFE7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035913FD" wp14:editId="0B6088E3">
                  <wp:extent cx="1800000" cy="2984400"/>
                  <wp:effectExtent l="0" t="0" r="0" b="6985"/>
                  <wp:docPr id="585" name="Imagen 5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25D4CD5B" w14:textId="77777777" w:rsidTr="00D27684">
        <w:tc>
          <w:tcPr>
            <w:tcW w:w="4414" w:type="dxa"/>
          </w:tcPr>
          <w:p w14:paraId="4563EE85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117013E1" wp14:editId="13B7670C">
                  <wp:extent cx="1800000" cy="2887200"/>
                  <wp:effectExtent l="0" t="0" r="0" b="8890"/>
                  <wp:docPr id="586" name="Imagen 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5C230BF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7DF8F5B2" wp14:editId="52F6B2A9">
                  <wp:extent cx="1800000" cy="2919600"/>
                  <wp:effectExtent l="0" t="0" r="0" b="0"/>
                  <wp:docPr id="587" name="Imagen 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9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3B37" w:rsidRPr="005406BB" w14:paraId="11748E62" w14:textId="77777777" w:rsidTr="00D27684">
        <w:tc>
          <w:tcPr>
            <w:tcW w:w="4414" w:type="dxa"/>
          </w:tcPr>
          <w:p w14:paraId="6FD6D7D9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D30E71E" wp14:editId="381F4F0D">
                  <wp:extent cx="1800000" cy="3290400"/>
                  <wp:effectExtent l="0" t="0" r="0" b="5715"/>
                  <wp:docPr id="588" name="Imagen 5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32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0239E17" w14:textId="77777777" w:rsidR="00923B37" w:rsidRPr="005406BB" w:rsidRDefault="00923B37" w:rsidP="00923B37">
            <w:pPr>
              <w:pStyle w:val="Prrafodelista"/>
              <w:numPr>
                <w:ilvl w:val="0"/>
                <w:numId w:val="13"/>
              </w:numPr>
              <w:rPr>
                <w:b/>
                <w:lang w:val="es-MX"/>
              </w:rPr>
            </w:pPr>
            <w:r w:rsidRPr="00817AB6">
              <w:rPr>
                <w:b/>
                <w:noProof/>
                <w:lang w:val="es-MX"/>
              </w:rPr>
              <w:drawing>
                <wp:inline distT="0" distB="0" distL="0" distR="0" wp14:anchorId="242887CE" wp14:editId="41EEBAC2">
                  <wp:extent cx="2189860" cy="1874520"/>
                  <wp:effectExtent l="0" t="0" r="1270" b="0"/>
                  <wp:docPr id="589" name="Imagen 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3556" cy="1877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55D976" w14:textId="070F1206" w:rsidR="00D51716" w:rsidRPr="00AC5165" w:rsidRDefault="00D51716" w:rsidP="00AC5165">
      <w:pPr>
        <w:rPr>
          <w:b/>
          <w:lang w:val="es-MX"/>
        </w:rPr>
      </w:pPr>
    </w:p>
    <w:p w14:paraId="6F874752" w14:textId="77777777" w:rsidR="000C49C8" w:rsidRDefault="000C49C8">
      <w:pPr>
        <w:spacing w:after="0" w:line="240" w:lineRule="auto"/>
        <w:rPr>
          <w:b/>
          <w:noProof/>
          <w:lang w:eastAsia="es-CO"/>
        </w:rPr>
      </w:pPr>
      <w:r>
        <w:rPr>
          <w:b/>
          <w:noProof/>
          <w:lang w:eastAsia="es-CO"/>
        </w:rPr>
        <w:br w:type="page"/>
      </w:r>
    </w:p>
    <w:p w14:paraId="683336E9" w14:textId="1B27001A" w:rsidR="00E61E1E" w:rsidRDefault="00BE6B3C" w:rsidP="00B921B4">
      <w:pPr>
        <w:jc w:val="center"/>
        <w:rPr>
          <w:b/>
          <w:noProof/>
          <w:lang w:eastAsia="es-CO"/>
        </w:rPr>
      </w:pPr>
      <w:r>
        <w:rPr>
          <w:b/>
          <w:noProof/>
          <w:lang w:eastAsia="es-CO"/>
        </w:rPr>
        <w:lastRenderedPageBreak/>
        <w:t xml:space="preserve">INSTAGRAM </w:t>
      </w:r>
      <w:r w:rsidR="00DD105B">
        <w:rPr>
          <w:b/>
          <w:noProof/>
          <w:lang w:eastAsia="es-CO"/>
        </w:rPr>
        <w:t>–</w:t>
      </w:r>
      <w:r>
        <w:rPr>
          <w:b/>
          <w:noProof/>
          <w:lang w:eastAsia="es-CO"/>
        </w:rPr>
        <w:t xml:space="preserve"> </w:t>
      </w:r>
      <w:r w:rsidR="00AA5E22">
        <w:rPr>
          <w:b/>
          <w:noProof/>
          <w:lang w:eastAsia="es-CO"/>
        </w:rPr>
        <w:t>ABRI</w:t>
      </w:r>
      <w:r w:rsidR="00DD25AE">
        <w:rPr>
          <w:b/>
          <w:noProof/>
          <w:lang w:eastAsia="es-CO"/>
        </w:rPr>
        <w:t>L</w:t>
      </w:r>
    </w:p>
    <w:p w14:paraId="2EA717FB" w14:textId="0EFA736B" w:rsidR="00405930" w:rsidRDefault="00405930" w:rsidP="00B921B4">
      <w:pPr>
        <w:jc w:val="center"/>
        <w:rPr>
          <w:b/>
          <w:noProof/>
          <w:lang w:eastAsia="es-CO"/>
        </w:rPr>
      </w:pPr>
    </w:p>
    <w:p w14:paraId="178BCD4B" w14:textId="5CBEA93C" w:rsidR="009B0D8E" w:rsidRDefault="00DD25AE" w:rsidP="00B921B4">
      <w:pPr>
        <w:jc w:val="center"/>
        <w:rPr>
          <w:b/>
          <w:noProof/>
          <w:lang w:eastAsia="es-CO"/>
        </w:rPr>
      </w:pPr>
      <w:r w:rsidRPr="00DD25AE">
        <w:rPr>
          <w:b/>
          <w:noProof/>
          <w:lang w:eastAsia="es-CO"/>
        </w:rPr>
        <w:drawing>
          <wp:inline distT="0" distB="0" distL="0" distR="0" wp14:anchorId="19FC546C" wp14:editId="2BC26C3A">
            <wp:extent cx="5612130" cy="5703570"/>
            <wp:effectExtent l="0" t="0" r="7620" b="0"/>
            <wp:docPr id="744" name="Imagen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03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F5D88" w14:textId="6063F21C" w:rsidR="00DD25AE" w:rsidRDefault="00DD25AE" w:rsidP="00B921B4">
      <w:pPr>
        <w:jc w:val="center"/>
        <w:rPr>
          <w:b/>
          <w:noProof/>
          <w:lang w:eastAsia="es-CO"/>
        </w:rPr>
      </w:pPr>
    </w:p>
    <w:p w14:paraId="754C15DA" w14:textId="64D3557B" w:rsidR="00DD25AE" w:rsidRDefault="00DD25AE" w:rsidP="00B921B4">
      <w:pPr>
        <w:jc w:val="center"/>
        <w:rPr>
          <w:b/>
          <w:noProof/>
          <w:lang w:eastAsia="es-CO"/>
        </w:rPr>
      </w:pPr>
      <w:r w:rsidRPr="00DD25AE">
        <w:rPr>
          <w:b/>
          <w:noProof/>
          <w:lang w:eastAsia="es-CO"/>
        </w:rPr>
        <w:lastRenderedPageBreak/>
        <w:drawing>
          <wp:inline distT="0" distB="0" distL="0" distR="0" wp14:anchorId="1A834B8B" wp14:editId="501C109F">
            <wp:extent cx="5612130" cy="5760720"/>
            <wp:effectExtent l="0" t="0" r="7620" b="0"/>
            <wp:docPr id="745" name="Imagen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0BD62" w14:textId="392A80CD" w:rsidR="00405930" w:rsidRDefault="00405930" w:rsidP="00B921B4">
      <w:pPr>
        <w:jc w:val="center"/>
        <w:rPr>
          <w:b/>
          <w:noProof/>
          <w:lang w:eastAsia="es-CO"/>
        </w:rPr>
      </w:pPr>
    </w:p>
    <w:p w14:paraId="25B779F8" w14:textId="4DB82260" w:rsidR="009B0D8E" w:rsidRDefault="009B0D8E" w:rsidP="00B921B4">
      <w:pPr>
        <w:jc w:val="center"/>
        <w:rPr>
          <w:b/>
          <w:noProof/>
          <w:lang w:eastAsia="es-CO"/>
        </w:rPr>
      </w:pPr>
    </w:p>
    <w:p w14:paraId="5623A38F" w14:textId="5B198C0B" w:rsidR="00DD105B" w:rsidRDefault="00DD105B" w:rsidP="00B921B4">
      <w:pPr>
        <w:jc w:val="center"/>
        <w:rPr>
          <w:b/>
          <w:lang w:val="es-MX"/>
        </w:rPr>
      </w:pPr>
    </w:p>
    <w:p w14:paraId="0C898685" w14:textId="2E9C0EE7" w:rsidR="00BF4408" w:rsidRDefault="00BF4408" w:rsidP="00B921B4">
      <w:pPr>
        <w:jc w:val="center"/>
        <w:rPr>
          <w:b/>
          <w:lang w:val="es-MX"/>
        </w:rPr>
      </w:pPr>
    </w:p>
    <w:p w14:paraId="2A9F3F21" w14:textId="7E1E6B91" w:rsidR="00BF4408" w:rsidRDefault="00BF4408" w:rsidP="00B921B4">
      <w:pPr>
        <w:jc w:val="center"/>
        <w:rPr>
          <w:b/>
          <w:lang w:val="es-MX"/>
        </w:rPr>
      </w:pPr>
    </w:p>
    <w:p w14:paraId="0C00EADC" w14:textId="77777777" w:rsidR="00DD25AE" w:rsidRDefault="00DD25AE" w:rsidP="00B921B4">
      <w:pPr>
        <w:jc w:val="center"/>
        <w:rPr>
          <w:b/>
          <w:lang w:val="es-MX"/>
        </w:rPr>
      </w:pPr>
    </w:p>
    <w:p w14:paraId="61EF75A2" w14:textId="158E37D7" w:rsidR="00DD105B" w:rsidRDefault="00DD25AE" w:rsidP="00B921B4">
      <w:pPr>
        <w:jc w:val="center"/>
        <w:rPr>
          <w:b/>
          <w:lang w:val="es-MX"/>
        </w:rPr>
      </w:pPr>
      <w:r w:rsidRPr="00DD25AE">
        <w:rPr>
          <w:b/>
          <w:noProof/>
          <w:lang w:eastAsia="es-CO"/>
        </w:rPr>
        <w:drawing>
          <wp:inline distT="0" distB="0" distL="0" distR="0" wp14:anchorId="21362250" wp14:editId="03455302">
            <wp:extent cx="5612130" cy="5654040"/>
            <wp:effectExtent l="0" t="0" r="7620" b="3810"/>
            <wp:docPr id="746" name="Imagen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65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EBB49" w14:textId="33F48E95" w:rsidR="004B2E21" w:rsidRDefault="004B2E21" w:rsidP="00B921B4">
      <w:pPr>
        <w:jc w:val="center"/>
        <w:rPr>
          <w:b/>
          <w:lang w:val="es-MX"/>
        </w:rPr>
      </w:pPr>
    </w:p>
    <w:p w14:paraId="2D6D6CC3" w14:textId="6976CD4B" w:rsidR="004B2E21" w:rsidRDefault="004B2E21" w:rsidP="00B921B4">
      <w:pPr>
        <w:jc w:val="center"/>
        <w:rPr>
          <w:b/>
          <w:lang w:val="es-MX"/>
        </w:rPr>
      </w:pPr>
    </w:p>
    <w:p w14:paraId="0DAE94BC" w14:textId="5E82384D" w:rsidR="004B2E21" w:rsidRDefault="004B2E21" w:rsidP="00B921B4">
      <w:pPr>
        <w:jc w:val="center"/>
        <w:rPr>
          <w:b/>
          <w:lang w:val="es-MX"/>
        </w:rPr>
      </w:pPr>
    </w:p>
    <w:p w14:paraId="7A0EF0D7" w14:textId="52208D7B" w:rsidR="004B2E21" w:rsidRDefault="004B2E21" w:rsidP="00B921B4">
      <w:pPr>
        <w:jc w:val="center"/>
        <w:rPr>
          <w:b/>
          <w:lang w:val="es-MX"/>
        </w:rPr>
      </w:pPr>
    </w:p>
    <w:p w14:paraId="3353093B" w14:textId="5A12D563" w:rsidR="004B2E21" w:rsidRDefault="00DD25AE" w:rsidP="00B921B4">
      <w:pPr>
        <w:jc w:val="center"/>
        <w:rPr>
          <w:b/>
          <w:lang w:val="es-MX"/>
        </w:rPr>
      </w:pPr>
      <w:r w:rsidRPr="00DD25AE">
        <w:rPr>
          <w:b/>
          <w:noProof/>
          <w:lang w:eastAsia="es-CO"/>
        </w:rPr>
        <w:lastRenderedPageBreak/>
        <w:drawing>
          <wp:inline distT="0" distB="0" distL="0" distR="0" wp14:anchorId="4A5E5440" wp14:editId="5C9BA4EC">
            <wp:extent cx="5612130" cy="5523865"/>
            <wp:effectExtent l="0" t="0" r="7620" b="635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2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12723" w14:textId="1E9719F9" w:rsidR="00DD25AE" w:rsidRDefault="00DD25AE" w:rsidP="00B921B4">
      <w:pPr>
        <w:jc w:val="center"/>
        <w:rPr>
          <w:b/>
          <w:lang w:val="es-MX"/>
        </w:rPr>
      </w:pPr>
    </w:p>
    <w:p w14:paraId="25CC1809" w14:textId="0E123D90" w:rsidR="00DD25AE" w:rsidRDefault="00DD25AE" w:rsidP="00B921B4">
      <w:pPr>
        <w:jc w:val="center"/>
        <w:rPr>
          <w:b/>
          <w:lang w:val="es-MX"/>
        </w:rPr>
      </w:pPr>
      <w:r w:rsidRPr="00DD25AE">
        <w:rPr>
          <w:b/>
          <w:noProof/>
          <w:lang w:eastAsia="es-CO"/>
        </w:rPr>
        <w:lastRenderedPageBreak/>
        <w:drawing>
          <wp:inline distT="0" distB="0" distL="0" distR="0" wp14:anchorId="6CD085FE" wp14:editId="043628EF">
            <wp:extent cx="5612130" cy="5547360"/>
            <wp:effectExtent l="0" t="0" r="762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D96FD7" w14:textId="7DF0D538" w:rsidR="004B2E21" w:rsidRDefault="00DD25AE" w:rsidP="00B921B4">
      <w:pPr>
        <w:jc w:val="center"/>
        <w:rPr>
          <w:b/>
          <w:lang w:val="es-MX"/>
        </w:rPr>
      </w:pPr>
      <w:r w:rsidRPr="00DD25AE">
        <w:rPr>
          <w:b/>
          <w:noProof/>
          <w:lang w:eastAsia="es-CO"/>
        </w:rPr>
        <w:lastRenderedPageBreak/>
        <w:drawing>
          <wp:inline distT="0" distB="0" distL="0" distR="0" wp14:anchorId="5C7ECC6D" wp14:editId="0106D39D">
            <wp:extent cx="5612130" cy="5558790"/>
            <wp:effectExtent l="0" t="0" r="7620" b="3810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5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0C57A" w14:textId="39148933" w:rsidR="00DD25AE" w:rsidRDefault="00DD25AE" w:rsidP="00B921B4">
      <w:pPr>
        <w:jc w:val="center"/>
        <w:rPr>
          <w:b/>
          <w:lang w:val="es-MX"/>
        </w:rPr>
      </w:pPr>
    </w:p>
    <w:p w14:paraId="63E045FD" w14:textId="239C411F" w:rsidR="00DD25AE" w:rsidRDefault="00DD25AE" w:rsidP="00B921B4">
      <w:pPr>
        <w:jc w:val="center"/>
        <w:rPr>
          <w:b/>
          <w:lang w:val="es-MX"/>
        </w:rPr>
      </w:pPr>
      <w:r w:rsidRPr="00DD25AE">
        <w:rPr>
          <w:b/>
          <w:noProof/>
          <w:lang w:eastAsia="es-CO"/>
        </w:rPr>
        <w:lastRenderedPageBreak/>
        <w:drawing>
          <wp:inline distT="0" distB="0" distL="0" distR="0" wp14:anchorId="3C7B11C3" wp14:editId="76B09D00">
            <wp:extent cx="5612130" cy="5530215"/>
            <wp:effectExtent l="0" t="0" r="7620" b="0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3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AF8EC" w14:textId="21B31FFF" w:rsidR="00F019DF" w:rsidRDefault="00F019DF" w:rsidP="00B921B4">
      <w:pPr>
        <w:jc w:val="center"/>
        <w:rPr>
          <w:b/>
          <w:lang w:val="es-MX"/>
        </w:rPr>
      </w:pPr>
    </w:p>
    <w:p w14:paraId="268F3808" w14:textId="41D58A34" w:rsidR="00D57320" w:rsidRDefault="006325E7" w:rsidP="00D57320">
      <w:pPr>
        <w:jc w:val="center"/>
        <w:rPr>
          <w:b/>
          <w:lang w:val="es-MX"/>
        </w:rPr>
      </w:pPr>
      <w:r>
        <w:rPr>
          <w:b/>
          <w:lang w:val="es-MX"/>
        </w:rPr>
        <w:tab/>
      </w:r>
      <w:r w:rsidR="00D57320">
        <w:rPr>
          <w:b/>
          <w:lang w:val="es-MX"/>
        </w:rPr>
        <w:t>INSTAGRAM -</w:t>
      </w:r>
      <w:r w:rsidR="00DA618E">
        <w:rPr>
          <w:b/>
          <w:lang w:val="es-MX"/>
        </w:rPr>
        <w:t xml:space="preserve"> JUNIO</w:t>
      </w:r>
    </w:p>
    <w:p w14:paraId="6FDF4C6E" w14:textId="480EBBBA" w:rsidR="00882C31" w:rsidRDefault="00882C31" w:rsidP="006325E7">
      <w:pPr>
        <w:tabs>
          <w:tab w:val="left" w:pos="5480"/>
        </w:tabs>
        <w:rPr>
          <w:b/>
          <w:lang w:val="es-MX"/>
        </w:rPr>
      </w:pPr>
    </w:p>
    <w:p w14:paraId="45A8FAD4" w14:textId="6419CF46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4D319AFA" w14:textId="03134DE7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16A04BAC" w14:textId="77777777" w:rsidR="006325E7" w:rsidRDefault="006325E7" w:rsidP="006325E7">
      <w:pPr>
        <w:tabs>
          <w:tab w:val="left" w:pos="5480"/>
        </w:tabs>
        <w:rPr>
          <w:b/>
          <w:lang w:val="es-MX"/>
        </w:rPr>
      </w:pPr>
    </w:p>
    <w:p w14:paraId="1334C64D" w14:textId="7D6A7E84" w:rsidR="006325E7" w:rsidRDefault="00DA618E" w:rsidP="006325E7">
      <w:pPr>
        <w:tabs>
          <w:tab w:val="left" w:pos="5480"/>
        </w:tabs>
        <w:rPr>
          <w:b/>
          <w:lang w:val="es-MX"/>
        </w:rPr>
      </w:pPr>
      <w:r w:rsidRPr="00DA618E">
        <w:rPr>
          <w:b/>
          <w:noProof/>
          <w:lang w:val="es-MX"/>
        </w:rPr>
        <w:lastRenderedPageBreak/>
        <w:drawing>
          <wp:inline distT="0" distB="0" distL="0" distR="0" wp14:anchorId="79849ABD" wp14:editId="0EE16550">
            <wp:extent cx="5612130" cy="5529580"/>
            <wp:effectExtent l="0" t="0" r="7620" b="0"/>
            <wp:docPr id="476" name="Imagen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2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A82F8" w14:textId="33C3EDD8" w:rsidR="00F019DF" w:rsidRDefault="00F019DF" w:rsidP="00B921B4">
      <w:pPr>
        <w:jc w:val="center"/>
        <w:rPr>
          <w:b/>
          <w:lang w:val="es-MX"/>
        </w:rPr>
      </w:pPr>
    </w:p>
    <w:p w14:paraId="241365F0" w14:textId="48E24668" w:rsidR="00F019DF" w:rsidRDefault="00DA618E" w:rsidP="00B921B4">
      <w:pPr>
        <w:jc w:val="center"/>
        <w:rPr>
          <w:b/>
          <w:lang w:val="es-MX"/>
        </w:rPr>
      </w:pPr>
      <w:r w:rsidRPr="00DA618E">
        <w:rPr>
          <w:b/>
          <w:noProof/>
          <w:lang w:val="es-MX"/>
        </w:rPr>
        <w:lastRenderedPageBreak/>
        <w:drawing>
          <wp:inline distT="0" distB="0" distL="0" distR="0" wp14:anchorId="2BB3EF9B" wp14:editId="4E811F11">
            <wp:extent cx="5612130" cy="5530215"/>
            <wp:effectExtent l="0" t="0" r="7620" b="0"/>
            <wp:docPr id="477" name="Imagen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3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15CA3" w14:textId="4A919ED3" w:rsidR="00F019DF" w:rsidRDefault="00F019DF" w:rsidP="00B921B4">
      <w:pPr>
        <w:jc w:val="center"/>
        <w:rPr>
          <w:b/>
          <w:lang w:val="es-MX"/>
        </w:rPr>
      </w:pPr>
    </w:p>
    <w:p w14:paraId="4F86E1B6" w14:textId="18E920A5" w:rsidR="00DA618E" w:rsidRDefault="00DA618E" w:rsidP="00B921B4">
      <w:pPr>
        <w:jc w:val="center"/>
        <w:rPr>
          <w:b/>
          <w:lang w:val="es-MX"/>
        </w:rPr>
      </w:pPr>
      <w:r w:rsidRPr="00DA618E">
        <w:rPr>
          <w:b/>
          <w:noProof/>
          <w:lang w:val="es-MX"/>
        </w:rPr>
        <w:lastRenderedPageBreak/>
        <w:drawing>
          <wp:inline distT="0" distB="0" distL="0" distR="0" wp14:anchorId="429619DB" wp14:editId="1366F750">
            <wp:extent cx="5612130" cy="5562600"/>
            <wp:effectExtent l="0" t="0" r="7620" b="0"/>
            <wp:docPr id="478" name="Imagen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AA1FD" w14:textId="53092A01" w:rsidR="00F019DF" w:rsidRDefault="00F019DF" w:rsidP="00B921B4">
      <w:pPr>
        <w:jc w:val="center"/>
        <w:rPr>
          <w:b/>
          <w:lang w:val="es-MX"/>
        </w:rPr>
      </w:pPr>
    </w:p>
    <w:p w14:paraId="56630C3E" w14:textId="47DE1464" w:rsidR="00F019DF" w:rsidRDefault="00DA618E" w:rsidP="00B921B4">
      <w:pPr>
        <w:jc w:val="center"/>
        <w:rPr>
          <w:b/>
          <w:lang w:val="es-MX"/>
        </w:rPr>
      </w:pPr>
      <w:r w:rsidRPr="00DA618E">
        <w:rPr>
          <w:b/>
          <w:noProof/>
          <w:lang w:val="es-MX"/>
        </w:rPr>
        <w:lastRenderedPageBreak/>
        <w:drawing>
          <wp:inline distT="0" distB="0" distL="0" distR="0" wp14:anchorId="2DC1227C" wp14:editId="6F1F5AC3">
            <wp:extent cx="5612130" cy="5514340"/>
            <wp:effectExtent l="0" t="0" r="7620" b="0"/>
            <wp:docPr id="479" name="Imagen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51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D7326" w14:textId="5C7E1D4E" w:rsidR="009C1702" w:rsidRDefault="00DA618E" w:rsidP="00B921B4">
      <w:pPr>
        <w:jc w:val="center"/>
        <w:rPr>
          <w:b/>
          <w:lang w:val="es-MX"/>
        </w:rPr>
      </w:pPr>
      <w:r w:rsidRPr="00DA618E">
        <w:rPr>
          <w:b/>
          <w:noProof/>
          <w:lang w:val="es-MX"/>
        </w:rPr>
        <w:lastRenderedPageBreak/>
        <w:drawing>
          <wp:inline distT="0" distB="0" distL="0" distR="0" wp14:anchorId="6D372E5F" wp14:editId="7B7CBE24">
            <wp:extent cx="5612130" cy="2811780"/>
            <wp:effectExtent l="0" t="0" r="7620" b="7620"/>
            <wp:docPr id="480" name="Imagen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81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51D8E" w14:textId="412AE8A9" w:rsidR="006325E7" w:rsidRDefault="006325E7" w:rsidP="00B921B4">
      <w:pPr>
        <w:jc w:val="center"/>
        <w:rPr>
          <w:b/>
          <w:lang w:val="es-MX"/>
        </w:rPr>
      </w:pPr>
    </w:p>
    <w:p w14:paraId="262C7FBA" w14:textId="06B0E69A" w:rsidR="00903DEC" w:rsidRDefault="00903DEC" w:rsidP="00B921B4">
      <w:pPr>
        <w:jc w:val="center"/>
        <w:rPr>
          <w:b/>
          <w:lang w:val="es-MX"/>
        </w:rPr>
      </w:pPr>
      <w:r w:rsidRPr="00903DEC">
        <w:rPr>
          <w:b/>
          <w:noProof/>
          <w:lang w:val="es-MX"/>
        </w:rPr>
        <w:lastRenderedPageBreak/>
        <w:drawing>
          <wp:inline distT="0" distB="0" distL="0" distR="0" wp14:anchorId="13C99982" wp14:editId="043880C6">
            <wp:extent cx="5612130" cy="5752465"/>
            <wp:effectExtent l="0" t="0" r="7620" b="635"/>
            <wp:docPr id="607" name="Imagen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5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B5E0A" w14:textId="5A343F4E" w:rsidR="00903DEC" w:rsidRDefault="00903DEC" w:rsidP="00B921B4">
      <w:pPr>
        <w:jc w:val="center"/>
        <w:rPr>
          <w:b/>
          <w:lang w:val="es-MX"/>
        </w:rPr>
      </w:pPr>
    </w:p>
    <w:p w14:paraId="216D683B" w14:textId="54583239" w:rsidR="00903DEC" w:rsidRDefault="00903DEC" w:rsidP="00B921B4">
      <w:pPr>
        <w:jc w:val="center"/>
        <w:rPr>
          <w:b/>
          <w:lang w:val="es-MX"/>
        </w:rPr>
      </w:pPr>
      <w:r w:rsidRPr="00903DEC">
        <w:rPr>
          <w:b/>
          <w:noProof/>
          <w:lang w:val="es-MX"/>
        </w:rPr>
        <w:lastRenderedPageBreak/>
        <w:drawing>
          <wp:inline distT="0" distB="0" distL="0" distR="0" wp14:anchorId="1EB183D0" wp14:editId="6246E1FB">
            <wp:extent cx="5612130" cy="5787390"/>
            <wp:effectExtent l="0" t="0" r="7620" b="3810"/>
            <wp:docPr id="608" name="Imagen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B9EF4" w14:textId="51B640CE" w:rsidR="00903DEC" w:rsidRDefault="00903DEC" w:rsidP="00B921B4">
      <w:pPr>
        <w:jc w:val="center"/>
        <w:rPr>
          <w:b/>
          <w:lang w:val="es-MX"/>
        </w:rPr>
      </w:pPr>
    </w:p>
    <w:p w14:paraId="57E0F946" w14:textId="7AC37CF9" w:rsidR="00903DEC" w:rsidRDefault="00903DEC" w:rsidP="00B921B4">
      <w:pPr>
        <w:jc w:val="center"/>
        <w:rPr>
          <w:b/>
          <w:lang w:val="es-MX"/>
        </w:rPr>
      </w:pPr>
      <w:r w:rsidRPr="00903DEC">
        <w:rPr>
          <w:b/>
          <w:noProof/>
          <w:lang w:val="es-MX"/>
        </w:rPr>
        <w:lastRenderedPageBreak/>
        <w:drawing>
          <wp:inline distT="0" distB="0" distL="0" distR="0" wp14:anchorId="389E5FA8" wp14:editId="5EF3EAA2">
            <wp:extent cx="5612130" cy="5842000"/>
            <wp:effectExtent l="0" t="0" r="7620" b="6350"/>
            <wp:docPr id="609" name="Imagen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1647F" w14:textId="47216986" w:rsidR="006325E7" w:rsidRDefault="006325E7" w:rsidP="00B921B4">
      <w:pPr>
        <w:jc w:val="center"/>
        <w:rPr>
          <w:b/>
          <w:lang w:val="es-MX"/>
        </w:rPr>
      </w:pPr>
    </w:p>
    <w:p w14:paraId="11262DAA" w14:textId="525352B8" w:rsidR="009C1702" w:rsidRDefault="009C1702" w:rsidP="00B921B4">
      <w:pPr>
        <w:jc w:val="center"/>
        <w:rPr>
          <w:b/>
          <w:lang w:val="es-MX"/>
        </w:rPr>
      </w:pPr>
    </w:p>
    <w:p w14:paraId="619950AE" w14:textId="67DA0BA7" w:rsidR="006325E7" w:rsidRDefault="006325E7" w:rsidP="00B921B4">
      <w:pPr>
        <w:jc w:val="center"/>
        <w:rPr>
          <w:b/>
          <w:lang w:val="es-MX"/>
        </w:rPr>
      </w:pPr>
    </w:p>
    <w:p w14:paraId="30B71ACD" w14:textId="5F8706C4" w:rsidR="006325E7" w:rsidRDefault="006325E7" w:rsidP="00B921B4">
      <w:pPr>
        <w:jc w:val="center"/>
        <w:rPr>
          <w:b/>
          <w:lang w:val="es-MX"/>
        </w:rPr>
      </w:pPr>
    </w:p>
    <w:p w14:paraId="5A1B6851" w14:textId="32FDEB92" w:rsidR="006325E7" w:rsidRDefault="006325E7" w:rsidP="00B921B4">
      <w:pPr>
        <w:jc w:val="center"/>
        <w:rPr>
          <w:b/>
          <w:lang w:val="es-MX"/>
        </w:rPr>
      </w:pPr>
    </w:p>
    <w:p w14:paraId="2B8E1E9C" w14:textId="4EEF540A" w:rsidR="006325E7" w:rsidRDefault="006325E7" w:rsidP="00B921B4">
      <w:pPr>
        <w:jc w:val="center"/>
        <w:rPr>
          <w:b/>
          <w:lang w:val="es-MX"/>
        </w:rPr>
      </w:pPr>
    </w:p>
    <w:p w14:paraId="4E77D634" w14:textId="52431B13" w:rsidR="006325E7" w:rsidRDefault="006325E7" w:rsidP="00B921B4">
      <w:pPr>
        <w:jc w:val="center"/>
        <w:rPr>
          <w:b/>
          <w:lang w:val="es-MX"/>
        </w:rPr>
      </w:pPr>
    </w:p>
    <w:p w14:paraId="7C0ABFCD" w14:textId="436D1070" w:rsidR="00D57320" w:rsidRDefault="00D57320" w:rsidP="00B921B4">
      <w:pPr>
        <w:jc w:val="center"/>
        <w:rPr>
          <w:b/>
          <w:lang w:val="es-MX"/>
        </w:rPr>
      </w:pPr>
    </w:p>
    <w:p w14:paraId="4A1C60FE" w14:textId="790ED18A" w:rsidR="00D57320" w:rsidRDefault="00D57320" w:rsidP="00B921B4">
      <w:pPr>
        <w:jc w:val="center"/>
        <w:rPr>
          <w:b/>
          <w:lang w:val="es-MX"/>
        </w:rPr>
      </w:pPr>
    </w:p>
    <w:p w14:paraId="3C21547C" w14:textId="69EDEE78" w:rsidR="009C1702" w:rsidRDefault="00056419" w:rsidP="00056419">
      <w:pPr>
        <w:rPr>
          <w:b/>
          <w:lang w:val="es-MX"/>
        </w:rPr>
      </w:pPr>
      <w:r w:rsidRPr="00056419">
        <w:rPr>
          <w:b/>
          <w:noProof/>
          <w:lang w:eastAsia="es-CO"/>
        </w:rPr>
        <w:drawing>
          <wp:inline distT="0" distB="0" distL="0" distR="0" wp14:anchorId="67E254B9" wp14:editId="3FB8BEF2">
            <wp:extent cx="5612130" cy="2321560"/>
            <wp:effectExtent l="0" t="0" r="7620" b="2540"/>
            <wp:docPr id="474" name="Imagen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6DBD8" w14:textId="0012C11D" w:rsidR="00056419" w:rsidRDefault="00056419" w:rsidP="00B921B4">
      <w:pPr>
        <w:jc w:val="center"/>
        <w:rPr>
          <w:b/>
          <w:lang w:val="es-MX"/>
        </w:rPr>
      </w:pPr>
    </w:p>
    <w:p w14:paraId="557F7980" w14:textId="16650390" w:rsidR="003F28E8" w:rsidRDefault="003F28E8" w:rsidP="00B921B4">
      <w:pPr>
        <w:jc w:val="center"/>
        <w:rPr>
          <w:b/>
          <w:lang w:val="es-MX"/>
        </w:rPr>
      </w:pPr>
    </w:p>
    <w:p w14:paraId="3C46598B" w14:textId="413FEACC" w:rsidR="003F28E8" w:rsidRDefault="003F28E8" w:rsidP="00B921B4">
      <w:pPr>
        <w:jc w:val="center"/>
        <w:rPr>
          <w:b/>
          <w:lang w:val="es-MX"/>
        </w:rPr>
      </w:pPr>
      <w:r>
        <w:rPr>
          <w:b/>
          <w:lang w:val="es-MX"/>
        </w:rPr>
        <w:t>DICIEMBRE – INSTAGRAM</w:t>
      </w:r>
    </w:p>
    <w:p w14:paraId="4C1F59F1" w14:textId="54A24495" w:rsidR="003F28E8" w:rsidRDefault="003F28E8" w:rsidP="00B921B4">
      <w:pPr>
        <w:jc w:val="center"/>
        <w:rPr>
          <w:b/>
          <w:lang w:val="es-MX"/>
        </w:rPr>
      </w:pPr>
      <w:r>
        <w:rPr>
          <w:noProof/>
          <w:lang w:eastAsia="es-CO"/>
        </w:rPr>
        <w:drawing>
          <wp:inline distT="0" distB="0" distL="0" distR="0" wp14:anchorId="5B8546D2" wp14:editId="702DDB39">
            <wp:extent cx="5612130" cy="1825625"/>
            <wp:effectExtent l="0" t="0" r="7620" b="3175"/>
            <wp:docPr id="754" name="Imagen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182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C7559" w14:textId="01600751" w:rsidR="003F28E8" w:rsidRDefault="003F28E8" w:rsidP="00B921B4">
      <w:pPr>
        <w:jc w:val="center"/>
        <w:rPr>
          <w:b/>
          <w:lang w:val="es-MX"/>
        </w:rPr>
      </w:pPr>
    </w:p>
    <w:p w14:paraId="5C056EA3" w14:textId="5772569B" w:rsidR="003F28E8" w:rsidRDefault="003F28E8" w:rsidP="00B921B4">
      <w:pPr>
        <w:jc w:val="center"/>
        <w:rPr>
          <w:b/>
          <w:lang w:val="es-MX"/>
        </w:rPr>
      </w:pPr>
    </w:p>
    <w:p w14:paraId="0424EF07" w14:textId="52CD229B" w:rsidR="00A2000D" w:rsidRDefault="00A2000D" w:rsidP="00B921B4">
      <w:pPr>
        <w:jc w:val="center"/>
        <w:rPr>
          <w:b/>
          <w:lang w:val="es-MX"/>
        </w:rPr>
      </w:pPr>
    </w:p>
    <w:p w14:paraId="4D1959DB" w14:textId="77777777" w:rsidR="00A2000D" w:rsidRDefault="00A2000D" w:rsidP="00B921B4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414"/>
        <w:gridCol w:w="4414"/>
      </w:tblGrid>
      <w:tr w:rsidR="00E61E1E" w:rsidRPr="00083E87" w14:paraId="75E538C2" w14:textId="77777777" w:rsidTr="001A7639">
        <w:tc>
          <w:tcPr>
            <w:tcW w:w="8828" w:type="dxa"/>
            <w:gridSpan w:val="2"/>
          </w:tcPr>
          <w:p w14:paraId="661CB1FE" w14:textId="1FC22FA7" w:rsidR="00E61E1E" w:rsidRPr="00083E87" w:rsidRDefault="00B2180A" w:rsidP="001A7639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>X</w:t>
            </w:r>
            <w:r w:rsidR="000B258A">
              <w:rPr>
                <w:rFonts w:ascii="Arial" w:hAnsi="Arial" w:cs="Arial"/>
                <w:b/>
                <w:noProof/>
              </w:rPr>
              <w:t xml:space="preserve"> </w:t>
            </w:r>
            <w:r w:rsidR="00147BB7">
              <w:rPr>
                <w:rFonts w:ascii="Arial" w:hAnsi="Arial" w:cs="Arial"/>
                <w:b/>
                <w:noProof/>
              </w:rPr>
              <w:t>–</w:t>
            </w:r>
            <w:r w:rsidR="000B258A">
              <w:rPr>
                <w:rFonts w:ascii="Arial" w:hAnsi="Arial" w:cs="Arial"/>
                <w:b/>
                <w:noProof/>
              </w:rPr>
              <w:t xml:space="preserve"> </w:t>
            </w:r>
            <w:r w:rsidR="00147BB7">
              <w:rPr>
                <w:rFonts w:ascii="Arial" w:hAnsi="Arial" w:cs="Arial"/>
                <w:b/>
                <w:noProof/>
              </w:rPr>
              <w:t>ABRIL</w:t>
            </w:r>
          </w:p>
        </w:tc>
      </w:tr>
      <w:tr w:rsidR="00EB4BE8" w:rsidRPr="00D51716" w14:paraId="482BDBB4" w14:textId="77777777" w:rsidTr="001A7639">
        <w:tc>
          <w:tcPr>
            <w:tcW w:w="4414" w:type="dxa"/>
          </w:tcPr>
          <w:p w14:paraId="75BF625C" w14:textId="0924978D" w:rsidR="000837A9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5BD6A163" wp14:editId="4391C296">
                  <wp:extent cx="1800000" cy="1414800"/>
                  <wp:effectExtent l="0" t="0" r="0" b="0"/>
                  <wp:docPr id="324" name="Imagen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A2D553D" w14:textId="7B6BA22B" w:rsidR="00E61E1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6B393498" wp14:editId="0451B9A1">
                  <wp:extent cx="1800000" cy="2203200"/>
                  <wp:effectExtent l="0" t="0" r="0" b="6985"/>
                  <wp:docPr id="325" name="Imagen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BD59FAF" w14:textId="77777777" w:rsidTr="001A7639">
        <w:tc>
          <w:tcPr>
            <w:tcW w:w="4414" w:type="dxa"/>
          </w:tcPr>
          <w:p w14:paraId="4E7BA58E" w14:textId="4C1D6EFA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20373893" wp14:editId="79C7091E">
                  <wp:extent cx="1800000" cy="1476000"/>
                  <wp:effectExtent l="0" t="0" r="0" b="0"/>
                  <wp:docPr id="327" name="Imagen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88B1C9D" w14:textId="0F7FEBCA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3985534A" wp14:editId="03C0B948">
                  <wp:extent cx="1800000" cy="2210400"/>
                  <wp:effectExtent l="0" t="0" r="0" b="0"/>
                  <wp:docPr id="328" name="Imagen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1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F4928A2" w14:textId="77777777" w:rsidTr="001A7639">
        <w:tc>
          <w:tcPr>
            <w:tcW w:w="4414" w:type="dxa"/>
          </w:tcPr>
          <w:p w14:paraId="1C6772A7" w14:textId="1E23B284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5A842D72" wp14:editId="21B8688B">
                  <wp:extent cx="1800000" cy="1422000"/>
                  <wp:effectExtent l="0" t="0" r="0" b="6985"/>
                  <wp:docPr id="329" name="Imagen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7A63B99" w14:textId="186AAC81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4F689379" wp14:editId="4C113E19">
                  <wp:extent cx="1800000" cy="1573200"/>
                  <wp:effectExtent l="0" t="0" r="0" b="8255"/>
                  <wp:docPr id="330" name="Imagen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8029034" w14:textId="77777777" w:rsidTr="001A7639">
        <w:tc>
          <w:tcPr>
            <w:tcW w:w="4414" w:type="dxa"/>
          </w:tcPr>
          <w:p w14:paraId="214A0667" w14:textId="2261CF6D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D5F5C98" wp14:editId="59814357">
                  <wp:extent cx="1800000" cy="1594800"/>
                  <wp:effectExtent l="0" t="0" r="0" b="5715"/>
                  <wp:docPr id="331" name="Imagen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FE464FA" w14:textId="55BE77AA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070197AB" wp14:editId="7CC384C5">
                  <wp:extent cx="1800000" cy="1400400"/>
                  <wp:effectExtent l="0" t="0" r="0" b="0"/>
                  <wp:docPr id="332" name="Imagen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378B3381" w14:textId="77777777" w:rsidTr="001A7639">
        <w:tc>
          <w:tcPr>
            <w:tcW w:w="4414" w:type="dxa"/>
          </w:tcPr>
          <w:p w14:paraId="0DC7F38D" w14:textId="0B3A1766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4EA056EE" wp14:editId="769D5F87">
                  <wp:extent cx="1800000" cy="2019600"/>
                  <wp:effectExtent l="0" t="0" r="0" b="0"/>
                  <wp:docPr id="333" name="Imagen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AD70FEF" w14:textId="0CC6EEA6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46BE1A31" wp14:editId="38B778F6">
                  <wp:extent cx="1800000" cy="2030400"/>
                  <wp:effectExtent l="0" t="0" r="0" b="8255"/>
                  <wp:docPr id="334" name="Imagen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3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3EB8280C" w14:textId="77777777" w:rsidTr="001A7639">
        <w:tc>
          <w:tcPr>
            <w:tcW w:w="4414" w:type="dxa"/>
          </w:tcPr>
          <w:p w14:paraId="7243BEC4" w14:textId="2457D007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57D4660C" wp14:editId="7C33ADA7">
                  <wp:extent cx="1800000" cy="1965600"/>
                  <wp:effectExtent l="0" t="0" r="0" b="0"/>
                  <wp:docPr id="335" name="Imagen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6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BFA5C6A" w14:textId="7BC69400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0C28B046" wp14:editId="4C55D6A8">
                  <wp:extent cx="1800000" cy="1904400"/>
                  <wp:effectExtent l="0" t="0" r="0" b="635"/>
                  <wp:docPr id="336" name="Imagen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0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F754C87" w14:textId="77777777" w:rsidTr="001A7639">
        <w:tc>
          <w:tcPr>
            <w:tcW w:w="4414" w:type="dxa"/>
          </w:tcPr>
          <w:p w14:paraId="39E53086" w14:textId="1EFA7115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08D1055A" wp14:editId="5192A37B">
                  <wp:extent cx="1800000" cy="2044800"/>
                  <wp:effectExtent l="0" t="0" r="0" b="0"/>
                  <wp:docPr id="337" name="Imagen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8834831" w14:textId="53F5440F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0340D53C" wp14:editId="00A33664">
                  <wp:extent cx="1800000" cy="2484000"/>
                  <wp:effectExtent l="0" t="0" r="0" b="0"/>
                  <wp:docPr id="338" name="Imagen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8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2814851" w14:textId="77777777" w:rsidTr="001A7639">
        <w:tc>
          <w:tcPr>
            <w:tcW w:w="4414" w:type="dxa"/>
          </w:tcPr>
          <w:p w14:paraId="6205B0E1" w14:textId="69267C7D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0482A407" wp14:editId="505EB614">
                  <wp:extent cx="1800000" cy="1591200"/>
                  <wp:effectExtent l="0" t="0" r="0" b="9525"/>
                  <wp:docPr id="339" name="Imagen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9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5F9FC7" w14:textId="5DB30B50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38C5E257" wp14:editId="1416B419">
                  <wp:extent cx="1800000" cy="1576800"/>
                  <wp:effectExtent l="0" t="0" r="0" b="4445"/>
                  <wp:docPr id="340" name="Imagen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7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8FD6DF2" w14:textId="77777777" w:rsidTr="001A7639">
        <w:tc>
          <w:tcPr>
            <w:tcW w:w="4414" w:type="dxa"/>
          </w:tcPr>
          <w:p w14:paraId="6622AE3B" w14:textId="2B724521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59D2D662" wp14:editId="6FBDC158">
                  <wp:extent cx="1800000" cy="1620000"/>
                  <wp:effectExtent l="0" t="0" r="0" b="0"/>
                  <wp:docPr id="341" name="Imagen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B82EE51" w14:textId="75CF4C92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2CB979A5" wp14:editId="5EFFADAC">
                  <wp:extent cx="1800000" cy="1418400"/>
                  <wp:effectExtent l="0" t="0" r="0" b="0"/>
                  <wp:docPr id="345" name="Imagen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C0F5D89" w14:textId="77777777" w:rsidTr="001A7639">
        <w:tc>
          <w:tcPr>
            <w:tcW w:w="4414" w:type="dxa"/>
          </w:tcPr>
          <w:p w14:paraId="3D6FB28F" w14:textId="2DEB0957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CD2114B" wp14:editId="7AC2A82A">
                  <wp:extent cx="1800000" cy="1461600"/>
                  <wp:effectExtent l="0" t="0" r="0" b="5715"/>
                  <wp:docPr id="350" name="Imagen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6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121E308" w14:textId="4D3E3858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67046900" wp14:editId="5353E0E7">
                  <wp:extent cx="1800000" cy="2073600"/>
                  <wp:effectExtent l="0" t="0" r="0" b="3175"/>
                  <wp:docPr id="351" name="Imagen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7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B867B1B" w14:textId="77777777" w:rsidTr="001A7639">
        <w:tc>
          <w:tcPr>
            <w:tcW w:w="4414" w:type="dxa"/>
          </w:tcPr>
          <w:p w14:paraId="44840A04" w14:textId="05704655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3F46E1BA" wp14:editId="65E7EE67">
                  <wp:extent cx="1800000" cy="1994400"/>
                  <wp:effectExtent l="0" t="0" r="0" b="6350"/>
                  <wp:docPr id="352" name="Imagen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9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881181B" w14:textId="16C0AC03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7893AD0D" wp14:editId="6E752690">
                  <wp:extent cx="1800000" cy="1911600"/>
                  <wp:effectExtent l="0" t="0" r="0" b="0"/>
                  <wp:docPr id="353" name="Imagen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25D925F" w14:textId="77777777" w:rsidTr="001A7639">
        <w:tc>
          <w:tcPr>
            <w:tcW w:w="4414" w:type="dxa"/>
          </w:tcPr>
          <w:p w14:paraId="612D9698" w14:textId="389373F2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0BD3DA6B" wp14:editId="0E1F9080">
                  <wp:extent cx="1800000" cy="2019600"/>
                  <wp:effectExtent l="0" t="0" r="0" b="0"/>
                  <wp:docPr id="354" name="Imagen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1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CF7329E" w14:textId="490558DF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6D2F4444" wp14:editId="3DB9394A">
                  <wp:extent cx="1800000" cy="1933200"/>
                  <wp:effectExtent l="0" t="0" r="0" b="0"/>
                  <wp:docPr id="355" name="Imagen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6EF4653" w14:textId="77777777" w:rsidTr="001A7639">
        <w:tc>
          <w:tcPr>
            <w:tcW w:w="4414" w:type="dxa"/>
          </w:tcPr>
          <w:p w14:paraId="7AC4F81C" w14:textId="346E7FA8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0E242BD2" wp14:editId="6EAAD11E">
                  <wp:extent cx="1800000" cy="2412000"/>
                  <wp:effectExtent l="0" t="0" r="0" b="7620"/>
                  <wp:docPr id="356" name="Imagen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1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16F53D0" w14:textId="1376832F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44936D74" wp14:editId="729CC4B3">
                  <wp:extent cx="1800000" cy="2469600"/>
                  <wp:effectExtent l="0" t="0" r="0" b="6985"/>
                  <wp:docPr id="357" name="Imagen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46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33D961A9" w14:textId="77777777" w:rsidTr="001A7639">
        <w:tc>
          <w:tcPr>
            <w:tcW w:w="4414" w:type="dxa"/>
          </w:tcPr>
          <w:p w14:paraId="3469D06B" w14:textId="34F12811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229AD524" wp14:editId="08DD0E51">
                  <wp:extent cx="1800000" cy="2134800"/>
                  <wp:effectExtent l="0" t="0" r="0" b="0"/>
                  <wp:docPr id="358" name="Imagen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3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A6D72C9" w14:textId="3135BECB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75E5486F" wp14:editId="6B07443D">
                  <wp:extent cx="1800000" cy="1501200"/>
                  <wp:effectExtent l="0" t="0" r="0" b="3810"/>
                  <wp:docPr id="359" name="Imagen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53706A7" w14:textId="77777777" w:rsidTr="001A7639">
        <w:tc>
          <w:tcPr>
            <w:tcW w:w="4414" w:type="dxa"/>
          </w:tcPr>
          <w:p w14:paraId="358465AA" w14:textId="5136802E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32E03D6D" wp14:editId="4C268E38">
                  <wp:extent cx="1800000" cy="1432800"/>
                  <wp:effectExtent l="0" t="0" r="0" b="0"/>
                  <wp:docPr id="360" name="Imagen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3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33CF95C" w14:textId="26F8FC78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38FA512D" wp14:editId="4F7B3DC0">
                  <wp:extent cx="1800000" cy="2156400"/>
                  <wp:effectExtent l="0" t="0" r="0" b="0"/>
                  <wp:docPr id="361" name="Imagen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5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7606D68" w14:textId="77777777" w:rsidTr="001A7639">
        <w:tc>
          <w:tcPr>
            <w:tcW w:w="4414" w:type="dxa"/>
          </w:tcPr>
          <w:p w14:paraId="6B071267" w14:textId="5E332C08" w:rsidR="00DD25AE" w:rsidRPr="000837A9" w:rsidRDefault="00147BB7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C2D078B" wp14:editId="61BFCFBC">
                  <wp:extent cx="1800000" cy="2325600"/>
                  <wp:effectExtent l="0" t="0" r="0" b="0"/>
                  <wp:docPr id="362" name="Imagen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959DC2D" w14:textId="4EE51D53" w:rsidR="00DD25AE" w:rsidRPr="00D51716" w:rsidRDefault="00147BB7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147BB7">
              <w:rPr>
                <w:b/>
                <w:noProof/>
                <w:lang w:eastAsia="es-CO"/>
              </w:rPr>
              <w:drawing>
                <wp:inline distT="0" distB="0" distL="0" distR="0" wp14:anchorId="46A2E220" wp14:editId="66834A37">
                  <wp:extent cx="1800000" cy="2376000"/>
                  <wp:effectExtent l="0" t="0" r="0" b="5715"/>
                  <wp:docPr id="363" name="Imagen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31FA21E3" w14:textId="77777777" w:rsidTr="001A7639">
        <w:tc>
          <w:tcPr>
            <w:tcW w:w="4414" w:type="dxa"/>
          </w:tcPr>
          <w:p w14:paraId="3B4612E6" w14:textId="3B861C13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2EFE723" wp14:editId="002D09D0">
                  <wp:extent cx="1800000" cy="1573200"/>
                  <wp:effectExtent l="0" t="0" r="0" b="8255"/>
                  <wp:docPr id="364" name="Imagen 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A4FC9B7" w14:textId="40F3E38B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676D1F7D" wp14:editId="0ECD17EE">
                  <wp:extent cx="1800000" cy="1998000"/>
                  <wp:effectExtent l="0" t="0" r="0" b="2540"/>
                  <wp:docPr id="365" name="Imagen 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9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7A58413" w14:textId="77777777" w:rsidTr="001A7639">
        <w:tc>
          <w:tcPr>
            <w:tcW w:w="4414" w:type="dxa"/>
          </w:tcPr>
          <w:p w14:paraId="63F2C1FA" w14:textId="5EA96189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30FB431" wp14:editId="56CC61DE">
                  <wp:extent cx="1800000" cy="2322000"/>
                  <wp:effectExtent l="0" t="0" r="0" b="2540"/>
                  <wp:docPr id="366" name="Imagen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3087CB8" w14:textId="12AA3B64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7B51FB4" wp14:editId="67C6C94D">
                  <wp:extent cx="1800000" cy="2343600"/>
                  <wp:effectExtent l="0" t="0" r="0" b="0"/>
                  <wp:docPr id="367" name="Imagen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728457BA" w14:textId="77777777" w:rsidTr="001A7639">
        <w:tc>
          <w:tcPr>
            <w:tcW w:w="4414" w:type="dxa"/>
          </w:tcPr>
          <w:p w14:paraId="13C88FAB" w14:textId="74E2A366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35A380EF" wp14:editId="049CB3B7">
                  <wp:extent cx="1800000" cy="1627200"/>
                  <wp:effectExtent l="0" t="0" r="0" b="0"/>
                  <wp:docPr id="368" name="Imagen 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03C4088" w14:textId="1C2B552F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456FACF6" wp14:editId="29B2F603">
                  <wp:extent cx="1800000" cy="1605600"/>
                  <wp:effectExtent l="0" t="0" r="0" b="0"/>
                  <wp:docPr id="369" name="Imagen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0AD5BB9" w14:textId="77777777" w:rsidTr="001A7639">
        <w:tc>
          <w:tcPr>
            <w:tcW w:w="4414" w:type="dxa"/>
          </w:tcPr>
          <w:p w14:paraId="5A266EDC" w14:textId="58DCCD7E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9C438A9" wp14:editId="10B71B3E">
                  <wp:extent cx="1800000" cy="1548000"/>
                  <wp:effectExtent l="0" t="0" r="0" b="0"/>
                  <wp:docPr id="370" name="Imagen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77C42B" w14:textId="791AAC8F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0F5AEC2E" wp14:editId="1AA11B49">
                  <wp:extent cx="1800000" cy="1551600"/>
                  <wp:effectExtent l="0" t="0" r="0" b="0"/>
                  <wp:docPr id="371" name="Imagen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5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63583B0" w14:textId="77777777" w:rsidTr="001A7639">
        <w:tc>
          <w:tcPr>
            <w:tcW w:w="4414" w:type="dxa"/>
          </w:tcPr>
          <w:p w14:paraId="15A4813B" w14:textId="4E1B2D52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03A67F79" wp14:editId="14853F53">
                  <wp:extent cx="1800000" cy="1519200"/>
                  <wp:effectExtent l="0" t="0" r="0" b="5080"/>
                  <wp:docPr id="372" name="Imagen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2FE70AD" w14:textId="5CE6E877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1711844" wp14:editId="02361193">
                  <wp:extent cx="1800000" cy="1450800"/>
                  <wp:effectExtent l="0" t="0" r="0" b="0"/>
                  <wp:docPr id="373" name="Imagen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105D9D2B" w14:textId="77777777" w:rsidTr="001A7639">
        <w:tc>
          <w:tcPr>
            <w:tcW w:w="4414" w:type="dxa"/>
          </w:tcPr>
          <w:p w14:paraId="5E09C935" w14:textId="0C69ED01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56B5F35D" wp14:editId="244ED7EB">
                  <wp:extent cx="1800000" cy="1540800"/>
                  <wp:effectExtent l="0" t="0" r="0" b="2540"/>
                  <wp:docPr id="374" name="Imagen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4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878E107" w14:textId="26A1EEE1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D55EAF5" wp14:editId="7052C1D7">
                  <wp:extent cx="1800000" cy="1519200"/>
                  <wp:effectExtent l="0" t="0" r="0" b="5080"/>
                  <wp:docPr id="375" name="Imagen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7FADFBD5" w14:textId="77777777" w:rsidTr="001A7639">
        <w:tc>
          <w:tcPr>
            <w:tcW w:w="4414" w:type="dxa"/>
          </w:tcPr>
          <w:p w14:paraId="72632301" w14:textId="6ECA413D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6035B047" wp14:editId="6E7A98B1">
                  <wp:extent cx="1800000" cy="2174400"/>
                  <wp:effectExtent l="0" t="0" r="0" b="0"/>
                  <wp:docPr id="376" name="Imagen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7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042D9E4" w14:textId="2AFB92B1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103750D1" wp14:editId="4697A818">
                  <wp:extent cx="1800000" cy="1544400"/>
                  <wp:effectExtent l="0" t="0" r="0" b="0"/>
                  <wp:docPr id="377" name="Imagen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4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7285B024" w14:textId="77777777" w:rsidTr="001A7639">
        <w:tc>
          <w:tcPr>
            <w:tcW w:w="4414" w:type="dxa"/>
          </w:tcPr>
          <w:p w14:paraId="50A30BD2" w14:textId="1CB27B87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0639B952" wp14:editId="31A2E0BD">
                  <wp:extent cx="1800000" cy="2073600"/>
                  <wp:effectExtent l="0" t="0" r="0" b="3175"/>
                  <wp:docPr id="378" name="Imagen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7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A09516E" w14:textId="0431E269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08C79337" wp14:editId="76EFEFB7">
                  <wp:extent cx="1800000" cy="1929600"/>
                  <wp:effectExtent l="0" t="0" r="0" b="0"/>
                  <wp:docPr id="379" name="Imagen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8BA0EFD" w14:textId="77777777" w:rsidTr="001A7639">
        <w:tc>
          <w:tcPr>
            <w:tcW w:w="4414" w:type="dxa"/>
          </w:tcPr>
          <w:p w14:paraId="0DC3445A" w14:textId="65C19A90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4F536399" wp14:editId="7D07DD76">
                  <wp:extent cx="1800000" cy="1947600"/>
                  <wp:effectExtent l="0" t="0" r="0" b="0"/>
                  <wp:docPr id="380" name="Imagen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721DA22" w14:textId="5B23B379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03A91E4C" wp14:editId="25BE28EC">
                  <wp:extent cx="1800000" cy="1929600"/>
                  <wp:effectExtent l="0" t="0" r="0" b="0"/>
                  <wp:docPr id="381" name="Imagen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2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91C8F2C" w14:textId="77777777" w:rsidTr="001A7639">
        <w:tc>
          <w:tcPr>
            <w:tcW w:w="4414" w:type="dxa"/>
          </w:tcPr>
          <w:p w14:paraId="64DDC212" w14:textId="00FD6502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4189F13" wp14:editId="534704AA">
                  <wp:extent cx="1800000" cy="2001600"/>
                  <wp:effectExtent l="0" t="0" r="0" b="0"/>
                  <wp:docPr id="382" name="Imagen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A6B154A" w14:textId="44187316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7903F452" wp14:editId="2F2F1E54">
                  <wp:extent cx="1800000" cy="2584800"/>
                  <wp:effectExtent l="0" t="0" r="0" b="6350"/>
                  <wp:docPr id="383" name="Imagen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8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CECF553" w14:textId="77777777" w:rsidTr="001A7639">
        <w:tc>
          <w:tcPr>
            <w:tcW w:w="4414" w:type="dxa"/>
          </w:tcPr>
          <w:p w14:paraId="07AD7C48" w14:textId="1B4E2D6A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130E9E4" wp14:editId="75001C2A">
                  <wp:extent cx="1800000" cy="1414800"/>
                  <wp:effectExtent l="0" t="0" r="0" b="0"/>
                  <wp:docPr id="768" name="Imagen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5857BD9" w14:textId="52AF4CDB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A244AEC" wp14:editId="370E5AD2">
                  <wp:extent cx="1800000" cy="1605600"/>
                  <wp:effectExtent l="0" t="0" r="0" b="0"/>
                  <wp:docPr id="769" name="Imagen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0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E5F0E0F" w14:textId="77777777" w:rsidTr="001A7639">
        <w:tc>
          <w:tcPr>
            <w:tcW w:w="4414" w:type="dxa"/>
          </w:tcPr>
          <w:p w14:paraId="798C1B2F" w14:textId="1647BCF7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59290501" wp14:editId="628B1FDC">
                  <wp:extent cx="1800000" cy="1458000"/>
                  <wp:effectExtent l="0" t="0" r="0" b="8890"/>
                  <wp:docPr id="770" name="Imagen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EFBD675" w14:textId="485330CA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3A83828F" wp14:editId="13E82E1C">
                  <wp:extent cx="1800000" cy="1454400"/>
                  <wp:effectExtent l="0" t="0" r="0" b="0"/>
                  <wp:docPr id="771" name="Imagen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731EEB95" w14:textId="77777777" w:rsidTr="001A7639">
        <w:tc>
          <w:tcPr>
            <w:tcW w:w="4414" w:type="dxa"/>
          </w:tcPr>
          <w:p w14:paraId="4FAB4132" w14:textId="258421EC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91616E7" wp14:editId="30D58E97">
                  <wp:extent cx="1800000" cy="1472400"/>
                  <wp:effectExtent l="0" t="0" r="0" b="0"/>
                  <wp:docPr id="772" name="Imagen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7F0FCCB" w14:textId="2380B5B3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1BC75BF6" wp14:editId="3C6BDA50">
                  <wp:extent cx="1800000" cy="1526400"/>
                  <wp:effectExtent l="0" t="0" r="0" b="0"/>
                  <wp:docPr id="773" name="Imagen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2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526ED8B" w14:textId="77777777" w:rsidTr="001A7639">
        <w:tc>
          <w:tcPr>
            <w:tcW w:w="4414" w:type="dxa"/>
          </w:tcPr>
          <w:p w14:paraId="0440AC71" w14:textId="587806B8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0FA6AE0E" wp14:editId="4D80B014">
                  <wp:extent cx="1800000" cy="1404000"/>
                  <wp:effectExtent l="0" t="0" r="0" b="5715"/>
                  <wp:docPr id="774" name="Imagen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0242186" w14:textId="1B3898D6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654C0B9A" wp14:editId="320820DA">
                  <wp:extent cx="1800000" cy="1490400"/>
                  <wp:effectExtent l="0" t="0" r="0" b="0"/>
                  <wp:docPr id="775" name="Imagen 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9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B9B32AC" w14:textId="77777777" w:rsidTr="001A7639">
        <w:tc>
          <w:tcPr>
            <w:tcW w:w="4414" w:type="dxa"/>
          </w:tcPr>
          <w:p w14:paraId="0173BB80" w14:textId="71746BAA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1A5352E5" wp14:editId="533B429E">
                  <wp:extent cx="1800000" cy="1436400"/>
                  <wp:effectExtent l="0" t="0" r="0" b="0"/>
                  <wp:docPr id="776" name="Imagen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FECD459" w14:textId="52CCB930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12E94839" wp14:editId="648D4807">
                  <wp:extent cx="1800000" cy="2286000"/>
                  <wp:effectExtent l="0" t="0" r="0" b="0"/>
                  <wp:docPr id="777" name="Imagen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8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75AA5AD" w14:textId="77777777" w:rsidTr="001A7639">
        <w:tc>
          <w:tcPr>
            <w:tcW w:w="4414" w:type="dxa"/>
          </w:tcPr>
          <w:p w14:paraId="1BF3DBB6" w14:textId="0882498F" w:rsidR="00DD25AE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094C9B44" wp14:editId="57390FBF">
                  <wp:extent cx="1800000" cy="1476000"/>
                  <wp:effectExtent l="0" t="0" r="0" b="0"/>
                  <wp:docPr id="778" name="Imagen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54085D1" w14:textId="63CF5E33" w:rsidR="00DD25AE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255DAE1C" wp14:editId="4697C677">
                  <wp:extent cx="1800000" cy="1422000"/>
                  <wp:effectExtent l="0" t="0" r="0" b="6985"/>
                  <wp:docPr id="779" name="Imagen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E620234" w14:textId="77777777" w:rsidTr="001A7639">
        <w:tc>
          <w:tcPr>
            <w:tcW w:w="4414" w:type="dxa"/>
          </w:tcPr>
          <w:p w14:paraId="60FFBC8A" w14:textId="00973C62" w:rsidR="00BC1E0A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44F42231" wp14:editId="2CEC2DD9">
                  <wp:extent cx="1800000" cy="1483200"/>
                  <wp:effectExtent l="0" t="0" r="0" b="3175"/>
                  <wp:docPr id="780" name="Imagen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DF0EA86" w14:textId="546FC2F2" w:rsidR="00BC1E0A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5E969162" wp14:editId="28B907B4">
                  <wp:extent cx="1800000" cy="2124000"/>
                  <wp:effectExtent l="0" t="0" r="0" b="0"/>
                  <wp:docPr id="781" name="Imagen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5F7C60D" w14:textId="77777777" w:rsidTr="001A7639">
        <w:tc>
          <w:tcPr>
            <w:tcW w:w="4414" w:type="dxa"/>
          </w:tcPr>
          <w:p w14:paraId="00FB5179" w14:textId="2804EE38" w:rsidR="00BC1E0A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6033990F" wp14:editId="74F2FC5A">
                  <wp:extent cx="1800000" cy="2102400"/>
                  <wp:effectExtent l="0" t="0" r="0" b="0"/>
                  <wp:docPr id="782" name="Imagen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0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471347F" w14:textId="73E92D4A" w:rsidR="00BC1E0A" w:rsidRPr="00D51716" w:rsidRDefault="00BC1E0A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537B6FC9" wp14:editId="58D30474">
                  <wp:extent cx="1800000" cy="1440000"/>
                  <wp:effectExtent l="0" t="0" r="0" b="8255"/>
                  <wp:docPr id="783" name="Imagen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171F02F6" w14:textId="77777777" w:rsidTr="001A7639">
        <w:tc>
          <w:tcPr>
            <w:tcW w:w="4414" w:type="dxa"/>
          </w:tcPr>
          <w:p w14:paraId="4D75C4D4" w14:textId="1DB4B5E3" w:rsidR="00BC1E0A" w:rsidRPr="000837A9" w:rsidRDefault="00BC1E0A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BC1E0A">
              <w:rPr>
                <w:b/>
                <w:noProof/>
                <w:lang w:eastAsia="es-CO"/>
              </w:rPr>
              <w:drawing>
                <wp:inline distT="0" distB="0" distL="0" distR="0" wp14:anchorId="38B2768B" wp14:editId="45413298">
                  <wp:extent cx="1800000" cy="1436400"/>
                  <wp:effectExtent l="0" t="0" r="0" b="0"/>
                  <wp:docPr id="784" name="Imagen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A0CC644" w14:textId="60A0148C" w:rsidR="00BC1E0A" w:rsidRPr="00D51716" w:rsidRDefault="00EB32F9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78412E80" wp14:editId="16C476AD">
                  <wp:extent cx="1800000" cy="1504800"/>
                  <wp:effectExtent l="0" t="0" r="0" b="635"/>
                  <wp:docPr id="785" name="Imagen 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4F53A80" w14:textId="77777777" w:rsidTr="001A7639">
        <w:tc>
          <w:tcPr>
            <w:tcW w:w="4414" w:type="dxa"/>
          </w:tcPr>
          <w:p w14:paraId="1BC14C32" w14:textId="127974EA" w:rsidR="00BC1E0A" w:rsidRPr="000837A9" w:rsidRDefault="00EB32F9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886E257" wp14:editId="7F5AB732">
                  <wp:extent cx="1800000" cy="1404000"/>
                  <wp:effectExtent l="0" t="0" r="0" b="5715"/>
                  <wp:docPr id="786" name="Imagen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194CFD0" w14:textId="5AD57E61" w:rsidR="00BC1E0A" w:rsidRPr="00D51716" w:rsidRDefault="00EB32F9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4B5E4028" wp14:editId="3DB9F7E7">
                  <wp:extent cx="1800000" cy="1418400"/>
                  <wp:effectExtent l="0" t="0" r="0" b="0"/>
                  <wp:docPr id="787" name="Imagen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4588007" w14:textId="77777777" w:rsidTr="001A7639">
        <w:tc>
          <w:tcPr>
            <w:tcW w:w="4414" w:type="dxa"/>
          </w:tcPr>
          <w:p w14:paraId="34889137" w14:textId="4BF6E2DB" w:rsidR="00EB32F9" w:rsidRPr="00EB32F9" w:rsidRDefault="00EB32F9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5969BAC2" wp14:editId="3AA81B7C">
                  <wp:extent cx="1800000" cy="1317600"/>
                  <wp:effectExtent l="0" t="0" r="0" b="0"/>
                  <wp:docPr id="788" name="Imagen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637C39E" w14:textId="4F79B4CD" w:rsidR="00EB32F9" w:rsidRPr="00D51716" w:rsidRDefault="00EB32F9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0B19F21F" wp14:editId="6E58D7CF">
                  <wp:extent cx="1800000" cy="1497600"/>
                  <wp:effectExtent l="0" t="0" r="0" b="7620"/>
                  <wp:docPr id="789" name="Imagen 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9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39CBDA05" w14:textId="77777777" w:rsidTr="001A7639">
        <w:tc>
          <w:tcPr>
            <w:tcW w:w="4414" w:type="dxa"/>
          </w:tcPr>
          <w:p w14:paraId="623481A7" w14:textId="31803662" w:rsidR="00EB32F9" w:rsidRPr="00EB32F9" w:rsidRDefault="00EB32F9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1EB325DF" wp14:editId="1A24E7D0">
                  <wp:extent cx="1800000" cy="1483200"/>
                  <wp:effectExtent l="0" t="0" r="0" b="3175"/>
                  <wp:docPr id="790" name="Imagen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8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35EE034" w14:textId="5175A512" w:rsidR="00EB32F9" w:rsidRPr="00D51716" w:rsidRDefault="00EB32F9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294A815A" wp14:editId="04D4873E">
                  <wp:extent cx="1800000" cy="1454400"/>
                  <wp:effectExtent l="0" t="0" r="0" b="0"/>
                  <wp:docPr id="791" name="Imagen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D11D7AD" w14:textId="77777777" w:rsidTr="001A7639">
        <w:tc>
          <w:tcPr>
            <w:tcW w:w="4414" w:type="dxa"/>
          </w:tcPr>
          <w:p w14:paraId="5C77D552" w14:textId="676D37F2" w:rsidR="00EB32F9" w:rsidRPr="00EB32F9" w:rsidRDefault="00EB32F9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64082B2F" wp14:editId="0F1F3A84">
                  <wp:extent cx="1800000" cy="1458000"/>
                  <wp:effectExtent l="0" t="0" r="0" b="8890"/>
                  <wp:docPr id="792" name="Imagen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C3F8D04" w14:textId="640C3FAE" w:rsidR="00EB32F9" w:rsidRPr="00D51716" w:rsidRDefault="00EB32F9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drawing>
                <wp:inline distT="0" distB="0" distL="0" distR="0" wp14:anchorId="44F3E029" wp14:editId="11B26E94">
                  <wp:extent cx="1800000" cy="2221200"/>
                  <wp:effectExtent l="0" t="0" r="0" b="8255"/>
                  <wp:docPr id="793" name="Imagen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4CE7BF0" w14:textId="77777777" w:rsidTr="001A7639">
        <w:tc>
          <w:tcPr>
            <w:tcW w:w="4414" w:type="dxa"/>
          </w:tcPr>
          <w:p w14:paraId="43954DED" w14:textId="0D4CD284" w:rsidR="00EB32F9" w:rsidRPr="00EB32F9" w:rsidRDefault="00EB32F9" w:rsidP="000837A9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  <w:r w:rsidRPr="00EB32F9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734D610" wp14:editId="582799F8">
                  <wp:extent cx="1800000" cy="1501200"/>
                  <wp:effectExtent l="0" t="0" r="0" b="3810"/>
                  <wp:docPr id="794" name="Imagen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1DB4AB9" w14:textId="77777777" w:rsidR="00EB32F9" w:rsidRPr="00EB32F9" w:rsidRDefault="00EB32F9" w:rsidP="00035F14">
            <w:pPr>
              <w:pStyle w:val="Prrafodelista"/>
              <w:numPr>
                <w:ilvl w:val="0"/>
                <w:numId w:val="8"/>
              </w:numPr>
              <w:rPr>
                <w:b/>
                <w:lang w:val="es-MX"/>
              </w:rPr>
            </w:pPr>
          </w:p>
        </w:tc>
      </w:tr>
      <w:tr w:rsidR="00EA53BF" w:rsidRPr="00D51716" w14:paraId="45CC29D2" w14:textId="77777777" w:rsidTr="000F27CC">
        <w:tc>
          <w:tcPr>
            <w:tcW w:w="8828" w:type="dxa"/>
            <w:gridSpan w:val="2"/>
          </w:tcPr>
          <w:p w14:paraId="0C62CFD7" w14:textId="537B9C7D" w:rsidR="00EA53BF" w:rsidRPr="001B41A8" w:rsidRDefault="00B2180A" w:rsidP="00EA53BF">
            <w:pPr>
              <w:pStyle w:val="Prrafodelista"/>
              <w:ind w:left="459"/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X</w:t>
            </w:r>
            <w:r w:rsidR="00F03734">
              <w:rPr>
                <w:b/>
                <w:lang w:val="es-MX"/>
              </w:rPr>
              <w:t xml:space="preserve"> -</w:t>
            </w:r>
            <w:r w:rsidR="00944EF1">
              <w:rPr>
                <w:b/>
                <w:lang w:val="es-MX"/>
              </w:rPr>
              <w:t xml:space="preserve"> </w:t>
            </w:r>
            <w:r w:rsidR="00DA618E">
              <w:rPr>
                <w:b/>
                <w:lang w:val="es-MX"/>
              </w:rPr>
              <w:t>MAYO</w:t>
            </w:r>
          </w:p>
        </w:tc>
      </w:tr>
      <w:tr w:rsidR="00EB4BE8" w:rsidRPr="00D51716" w14:paraId="351AF303" w14:textId="77777777" w:rsidTr="001A7639">
        <w:tc>
          <w:tcPr>
            <w:tcW w:w="4414" w:type="dxa"/>
          </w:tcPr>
          <w:p w14:paraId="64B55B16" w14:textId="5D90A05A" w:rsidR="001B41A8" w:rsidRPr="001B41A8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10649017" wp14:editId="0F216C26">
                  <wp:extent cx="1800000" cy="1454400"/>
                  <wp:effectExtent l="0" t="0" r="0" b="0"/>
                  <wp:docPr id="481" name="Imagen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C744F82" w14:textId="4C1C6C01" w:rsidR="001B41A8" w:rsidRPr="001B41A8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7968311C" wp14:editId="4B34FE09">
                  <wp:extent cx="1800000" cy="2293200"/>
                  <wp:effectExtent l="0" t="0" r="0" b="0"/>
                  <wp:docPr id="482" name="Imagen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359D7809" w14:textId="77777777" w:rsidTr="001A7639">
        <w:tc>
          <w:tcPr>
            <w:tcW w:w="4414" w:type="dxa"/>
          </w:tcPr>
          <w:p w14:paraId="5140A2F4" w14:textId="0B73AEDB" w:rsidR="001B41A8" w:rsidRPr="001B41A8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7007B8DC" wp14:editId="3BB90D30">
                  <wp:extent cx="1800000" cy="1436400"/>
                  <wp:effectExtent l="0" t="0" r="0" b="0"/>
                  <wp:docPr id="483" name="Imagen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3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7B854E4" w14:textId="154C0A13" w:rsidR="001B41A8" w:rsidRPr="001B41A8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212B32BA" wp14:editId="3F73C0EA">
                  <wp:extent cx="1800000" cy="2084400"/>
                  <wp:effectExtent l="0" t="0" r="0" b="0"/>
                  <wp:docPr id="484" name="Imagen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8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56373FA" w14:textId="77777777" w:rsidTr="001A7639">
        <w:tc>
          <w:tcPr>
            <w:tcW w:w="4414" w:type="dxa"/>
          </w:tcPr>
          <w:p w14:paraId="41C9F200" w14:textId="7C05A7E2" w:rsidR="001B41A8" w:rsidRPr="001B41A8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0067155" wp14:editId="4D8573FA">
                  <wp:extent cx="1800000" cy="2314800"/>
                  <wp:effectExtent l="0" t="0" r="0" b="0"/>
                  <wp:docPr id="485" name="Imagen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1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B55CB41" w14:textId="64B938DA" w:rsidR="001B41A8" w:rsidRPr="001E42A1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30C6F288" wp14:editId="1D059360">
                  <wp:extent cx="1800000" cy="1443600"/>
                  <wp:effectExtent l="0" t="0" r="0" b="4445"/>
                  <wp:docPr id="486" name="Imagen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7905A51" w14:textId="77777777" w:rsidTr="001A7639">
        <w:tc>
          <w:tcPr>
            <w:tcW w:w="4414" w:type="dxa"/>
          </w:tcPr>
          <w:p w14:paraId="25BE002E" w14:textId="1933094D" w:rsidR="00CA15C9" w:rsidRPr="00CA15C9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55F895B4" wp14:editId="15BF2E12">
                  <wp:extent cx="1800000" cy="1447200"/>
                  <wp:effectExtent l="0" t="0" r="0" b="635"/>
                  <wp:docPr id="487" name="Imagen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519BDBB" w14:textId="43D19D58" w:rsidR="00CA15C9" w:rsidRPr="00CA15C9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5B8E0193" wp14:editId="1C72018D">
                  <wp:extent cx="1800000" cy="1346400"/>
                  <wp:effectExtent l="0" t="0" r="0" b="6350"/>
                  <wp:docPr id="488" name="Imagen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785F251" w14:textId="77777777" w:rsidTr="001A7639">
        <w:tc>
          <w:tcPr>
            <w:tcW w:w="4414" w:type="dxa"/>
          </w:tcPr>
          <w:p w14:paraId="2D3A59C1" w14:textId="7C99343F" w:rsidR="00CA15C9" w:rsidRPr="00CA15C9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1C764F19" wp14:editId="0829B7FB">
                  <wp:extent cx="1800000" cy="1576800"/>
                  <wp:effectExtent l="0" t="0" r="0" b="4445"/>
                  <wp:docPr id="489" name="Imagen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7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2920992" w14:textId="627CEA0A" w:rsidR="00CA15C9" w:rsidRPr="00CA15C9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6D2B59F9" wp14:editId="0E2E6E38">
                  <wp:extent cx="1800000" cy="1962000"/>
                  <wp:effectExtent l="0" t="0" r="0" b="635"/>
                  <wp:docPr id="490" name="Imagen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9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37F3C63E" w14:textId="77777777" w:rsidTr="001A7639">
        <w:tc>
          <w:tcPr>
            <w:tcW w:w="4414" w:type="dxa"/>
          </w:tcPr>
          <w:p w14:paraId="69314E4B" w14:textId="7D85F6D6" w:rsidR="00CA15C9" w:rsidRPr="00CA15C9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175B6139" wp14:editId="48CB242C">
                  <wp:extent cx="1800000" cy="2005200"/>
                  <wp:effectExtent l="0" t="0" r="0" b="0"/>
                  <wp:docPr id="491" name="Imagen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0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395769A" w14:textId="6576931E" w:rsidR="00CA15C9" w:rsidRPr="00CA15C9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10F6CC2E" wp14:editId="13CB4B1F">
                  <wp:extent cx="1800000" cy="2264400"/>
                  <wp:effectExtent l="0" t="0" r="0" b="3175"/>
                  <wp:docPr id="492" name="Imagen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6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E1A7763" w14:textId="77777777" w:rsidTr="001A7639">
        <w:tc>
          <w:tcPr>
            <w:tcW w:w="4414" w:type="dxa"/>
          </w:tcPr>
          <w:p w14:paraId="67970744" w14:textId="30C25049" w:rsidR="00F55A5F" w:rsidRPr="00F55A5F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298EBB7D" wp14:editId="400FCC4B">
                  <wp:extent cx="1800000" cy="2124000"/>
                  <wp:effectExtent l="0" t="0" r="0" b="0"/>
                  <wp:docPr id="493" name="Imagen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FE9EAF" w14:textId="4D828CA9" w:rsidR="00F55A5F" w:rsidRPr="00F55A5F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245AFCB9" wp14:editId="36F5053E">
                  <wp:extent cx="1800000" cy="2185200"/>
                  <wp:effectExtent l="0" t="0" r="0" b="5715"/>
                  <wp:docPr id="494" name="Imagen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8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D9775DF" w14:textId="77777777" w:rsidTr="001A7639">
        <w:tc>
          <w:tcPr>
            <w:tcW w:w="4414" w:type="dxa"/>
          </w:tcPr>
          <w:p w14:paraId="5CE0D511" w14:textId="74D59EF7" w:rsidR="00F55A5F" w:rsidRPr="00F55A5F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424053C1" wp14:editId="1B869CC3">
                  <wp:extent cx="1800000" cy="2044800"/>
                  <wp:effectExtent l="0" t="0" r="0" b="0"/>
                  <wp:docPr id="495" name="Imagen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4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85AC72A" w14:textId="01A39A94" w:rsidR="00F55A5F" w:rsidRPr="00F55A5F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7C6DD26A" wp14:editId="313FAD5F">
                  <wp:extent cx="1800000" cy="2228400"/>
                  <wp:effectExtent l="0" t="0" r="0" b="635"/>
                  <wp:docPr id="496" name="Imagen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2028E20" w14:textId="77777777" w:rsidTr="001A7639">
        <w:tc>
          <w:tcPr>
            <w:tcW w:w="4414" w:type="dxa"/>
          </w:tcPr>
          <w:p w14:paraId="0A80F138" w14:textId="4091BED2" w:rsidR="00F55A5F" w:rsidRPr="00F55A5F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32526611" wp14:editId="28540B73">
                  <wp:extent cx="1800000" cy="2055600"/>
                  <wp:effectExtent l="0" t="0" r="0" b="1905"/>
                  <wp:docPr id="497" name="Imagen 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FB29B75" w14:textId="6D8A44F4" w:rsidR="00F55A5F" w:rsidRPr="00F55A5F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6C84424B" wp14:editId="2052E222">
                  <wp:extent cx="1800000" cy="1440000"/>
                  <wp:effectExtent l="0" t="0" r="0" b="8255"/>
                  <wp:docPr id="498" name="Imagen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68FDD01" w14:textId="77777777" w:rsidTr="001A7639">
        <w:tc>
          <w:tcPr>
            <w:tcW w:w="4414" w:type="dxa"/>
          </w:tcPr>
          <w:p w14:paraId="58A42DFA" w14:textId="03179CB5" w:rsidR="0038520E" w:rsidRPr="00F55A5F" w:rsidRDefault="00DA618E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DA618E">
              <w:rPr>
                <w:b/>
                <w:noProof/>
                <w:lang w:val="es-MX"/>
              </w:rPr>
              <w:drawing>
                <wp:inline distT="0" distB="0" distL="0" distR="0" wp14:anchorId="3BE36F7F" wp14:editId="6EA43B29">
                  <wp:extent cx="1800000" cy="2264400"/>
                  <wp:effectExtent l="0" t="0" r="0" b="3175"/>
                  <wp:docPr id="499" name="Imagen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6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D84B13B" w14:textId="5613C20D" w:rsidR="0038520E" w:rsidRPr="00F55A5F" w:rsidRDefault="00EB4BE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4F08418A" wp14:editId="186E8D44">
                  <wp:extent cx="1800000" cy="2214000"/>
                  <wp:effectExtent l="0" t="0" r="0" b="0"/>
                  <wp:docPr id="500" name="Imagen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1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8FAC8F1" w14:textId="77777777" w:rsidTr="001A7639">
        <w:tc>
          <w:tcPr>
            <w:tcW w:w="4414" w:type="dxa"/>
          </w:tcPr>
          <w:p w14:paraId="681E4E85" w14:textId="1D83120E" w:rsidR="0038520E" w:rsidRPr="00F55A5F" w:rsidRDefault="00EB4BE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485875A8" wp14:editId="04AE7C91">
                  <wp:extent cx="1800000" cy="1501200"/>
                  <wp:effectExtent l="0" t="0" r="0" b="3810"/>
                  <wp:docPr id="501" name="Imagen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DB73861" w14:textId="44C6C586" w:rsidR="0038520E" w:rsidRPr="00F55A5F" w:rsidRDefault="00EB4BE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189478B4" wp14:editId="4EC53940">
                  <wp:extent cx="1800000" cy="1569600"/>
                  <wp:effectExtent l="0" t="0" r="0" b="0"/>
                  <wp:docPr id="502" name="Imagen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6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8DC7882" w14:textId="77777777" w:rsidTr="001A7639">
        <w:tc>
          <w:tcPr>
            <w:tcW w:w="4414" w:type="dxa"/>
          </w:tcPr>
          <w:p w14:paraId="37FB8803" w14:textId="414E33E7" w:rsidR="0038520E" w:rsidRPr="00F55A5F" w:rsidRDefault="00EB4BE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702A0892" wp14:editId="32A8FCF2">
                  <wp:extent cx="1800000" cy="1472400"/>
                  <wp:effectExtent l="0" t="0" r="0" b="0"/>
                  <wp:docPr id="503" name="Imagen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7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479DB959" w14:textId="53826002" w:rsidR="0038520E" w:rsidRPr="00F55A5F" w:rsidRDefault="00EB4BE8" w:rsidP="00A212DB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4BAA146D" wp14:editId="313E477F">
                  <wp:extent cx="1800000" cy="2066400"/>
                  <wp:effectExtent l="0" t="0" r="0" b="0"/>
                  <wp:docPr id="504" name="Imagen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6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A0F270B" w14:textId="77777777" w:rsidTr="001A7639">
        <w:tc>
          <w:tcPr>
            <w:tcW w:w="4414" w:type="dxa"/>
          </w:tcPr>
          <w:p w14:paraId="5C68A7CA" w14:textId="2ACEF186" w:rsidR="00F55A5F" w:rsidRPr="00F55A5F" w:rsidRDefault="00EB4BE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60145CF2" wp14:editId="661CF5E8">
                  <wp:extent cx="1800000" cy="1533600"/>
                  <wp:effectExtent l="0" t="0" r="0" b="0"/>
                  <wp:docPr id="505" name="Imagen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5F9C534" w14:textId="5CC755E8" w:rsidR="00F55A5F" w:rsidRPr="00F55A5F" w:rsidRDefault="00EB4BE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66379DFE" wp14:editId="00272278">
                  <wp:extent cx="1800000" cy="2070000"/>
                  <wp:effectExtent l="0" t="0" r="0" b="6985"/>
                  <wp:docPr id="506" name="Imagen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7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8C4A8B3" w14:textId="77777777" w:rsidTr="001A7639">
        <w:tc>
          <w:tcPr>
            <w:tcW w:w="4414" w:type="dxa"/>
          </w:tcPr>
          <w:p w14:paraId="654984EB" w14:textId="7E6A3DCF" w:rsidR="00600608" w:rsidRPr="00F55A5F" w:rsidRDefault="00EB4BE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4CD21CDE" wp14:editId="289C1C34">
                  <wp:extent cx="1800000" cy="1458000"/>
                  <wp:effectExtent l="0" t="0" r="0" b="8890"/>
                  <wp:docPr id="507" name="Imagen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5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07D0F66" w14:textId="5DF8891F" w:rsidR="00600608" w:rsidRPr="00F55A5F" w:rsidRDefault="00EB4BE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22B14201" wp14:editId="44507F6E">
                  <wp:extent cx="1800000" cy="2242800"/>
                  <wp:effectExtent l="0" t="0" r="0" b="5715"/>
                  <wp:docPr id="508" name="Imagen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4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AD482DE" w14:textId="77777777" w:rsidTr="001A7639">
        <w:tc>
          <w:tcPr>
            <w:tcW w:w="4414" w:type="dxa"/>
          </w:tcPr>
          <w:p w14:paraId="7F381C47" w14:textId="588D87BA" w:rsidR="0048073B" w:rsidRPr="0048073B" w:rsidRDefault="007978B5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7978B5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129C6858" wp14:editId="78C46679">
                  <wp:extent cx="0" cy="0"/>
                  <wp:effectExtent l="0" t="0" r="0" b="0"/>
                  <wp:docPr id="326" name="Imagen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06229">
              <w:rPr>
                <w:noProof/>
                <w:lang w:eastAsia="es-CO"/>
              </w:rPr>
              <w:t xml:space="preserve"> </w:t>
            </w:r>
            <w:r w:rsidR="00EB4BE8" w:rsidRPr="00EB4BE8">
              <w:rPr>
                <w:noProof/>
                <w:lang w:eastAsia="es-CO"/>
              </w:rPr>
              <w:drawing>
                <wp:inline distT="0" distB="0" distL="0" distR="0" wp14:anchorId="489CDD6F" wp14:editId="0D216FCD">
                  <wp:extent cx="1800000" cy="2160000"/>
                  <wp:effectExtent l="0" t="0" r="0" b="0"/>
                  <wp:docPr id="509" name="Imagen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6A1DE29" w14:textId="224278BD" w:rsidR="0048073B" w:rsidRPr="0048073B" w:rsidRDefault="00EB4BE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6B1EA9E6" wp14:editId="57EA7E43">
                  <wp:extent cx="1800000" cy="2185200"/>
                  <wp:effectExtent l="0" t="0" r="0" b="5715"/>
                  <wp:docPr id="510" name="Imagen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8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0C6C6558" w14:textId="77777777" w:rsidTr="001A7639">
        <w:tc>
          <w:tcPr>
            <w:tcW w:w="4414" w:type="dxa"/>
          </w:tcPr>
          <w:p w14:paraId="113DB7A0" w14:textId="5D740A34" w:rsidR="0048073B" w:rsidRPr="0048073B" w:rsidRDefault="00EB4BE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47B848FA" wp14:editId="0A818D6C">
                  <wp:extent cx="1800000" cy="1425600"/>
                  <wp:effectExtent l="0" t="0" r="0" b="3175"/>
                  <wp:docPr id="511" name="Imagen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BA2D66" w14:textId="0A22DC40" w:rsidR="0048073B" w:rsidRPr="0048073B" w:rsidRDefault="00EB4BE8" w:rsidP="00EB4BE8">
            <w:pPr>
              <w:pStyle w:val="Prrafodelista"/>
              <w:numPr>
                <w:ilvl w:val="0"/>
                <w:numId w:val="9"/>
              </w:numPr>
              <w:rPr>
                <w:b/>
                <w:lang w:val="es-MX"/>
              </w:rPr>
            </w:pPr>
            <w:r w:rsidRPr="00EB4BE8">
              <w:rPr>
                <w:b/>
                <w:noProof/>
                <w:lang w:val="es-MX"/>
              </w:rPr>
              <w:drawing>
                <wp:inline distT="0" distB="0" distL="0" distR="0" wp14:anchorId="76683CB8" wp14:editId="2AD5EE51">
                  <wp:extent cx="1800000" cy="2264400"/>
                  <wp:effectExtent l="0" t="0" r="0" b="3175"/>
                  <wp:docPr id="512" name="Imagen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6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12D9" w:rsidRPr="00D51716" w14:paraId="4333090A" w14:textId="77777777" w:rsidTr="006D06F0">
        <w:tc>
          <w:tcPr>
            <w:tcW w:w="8828" w:type="dxa"/>
            <w:gridSpan w:val="2"/>
          </w:tcPr>
          <w:p w14:paraId="06C15DAA" w14:textId="75719BF6" w:rsidR="000012D9" w:rsidRPr="000012D9" w:rsidRDefault="000012D9" w:rsidP="000012D9">
            <w:pPr>
              <w:jc w:val="center"/>
              <w:rPr>
                <w:b/>
                <w:lang w:val="es-MX"/>
              </w:rPr>
            </w:pPr>
            <w:bookmarkStart w:id="0" w:name="_Hlk202360130"/>
            <w:r>
              <w:rPr>
                <w:b/>
                <w:lang w:val="es-MX"/>
              </w:rPr>
              <w:t>X - JUNIO</w:t>
            </w:r>
          </w:p>
        </w:tc>
      </w:tr>
      <w:tr w:rsidR="00EB4BE8" w:rsidRPr="00D51716" w14:paraId="15699439" w14:textId="77777777" w:rsidTr="001A7639">
        <w:tc>
          <w:tcPr>
            <w:tcW w:w="4414" w:type="dxa"/>
          </w:tcPr>
          <w:p w14:paraId="75D18DAA" w14:textId="164E664D" w:rsidR="0048073B" w:rsidRPr="0048073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58B745AE" wp14:editId="4EDD22AC">
                  <wp:extent cx="1800000" cy="2347200"/>
                  <wp:effectExtent l="0" t="0" r="0" b="0"/>
                  <wp:docPr id="563" name="Imagen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4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334A34E" w14:textId="1423C767" w:rsidR="0048073B" w:rsidRPr="0048073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3BA56EA5" wp14:editId="3CDB7B13">
                  <wp:extent cx="1800000" cy="2163600"/>
                  <wp:effectExtent l="0" t="0" r="0" b="8255"/>
                  <wp:docPr id="564" name="Imagen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88E3633" w14:textId="77777777" w:rsidTr="001A7639">
        <w:tc>
          <w:tcPr>
            <w:tcW w:w="4414" w:type="dxa"/>
          </w:tcPr>
          <w:p w14:paraId="7CD6A81D" w14:textId="2DE958E9" w:rsidR="0048073B" w:rsidRPr="0048073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6C04BEE1" wp14:editId="03D840F5">
                  <wp:extent cx="1800000" cy="1396800"/>
                  <wp:effectExtent l="0" t="0" r="0" b="0"/>
                  <wp:docPr id="565" name="Imagen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51FC5679" w14:textId="0C1F651C" w:rsidR="0048073B" w:rsidRPr="0048073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2B768ABC" wp14:editId="20A49A58">
                  <wp:extent cx="1800000" cy="1360800"/>
                  <wp:effectExtent l="0" t="0" r="0" b="0"/>
                  <wp:docPr id="566" name="Imagen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6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57BEEA7" w14:textId="77777777" w:rsidTr="001A7639">
        <w:tc>
          <w:tcPr>
            <w:tcW w:w="4414" w:type="dxa"/>
          </w:tcPr>
          <w:p w14:paraId="00D9347B" w14:textId="30D1F045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00FB5FB6" wp14:editId="08A0268F">
                  <wp:extent cx="1800000" cy="1501200"/>
                  <wp:effectExtent l="0" t="0" r="0" b="3810"/>
                  <wp:docPr id="567" name="Imagen 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0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27BF0051" w14:textId="5C1C201B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3E089AA1" wp14:editId="28592F61">
                  <wp:extent cx="1800000" cy="2203200"/>
                  <wp:effectExtent l="0" t="0" r="0" b="6985"/>
                  <wp:docPr id="568" name="Imagen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C8DB171" w14:textId="77777777" w:rsidTr="001A7639">
        <w:tc>
          <w:tcPr>
            <w:tcW w:w="4414" w:type="dxa"/>
          </w:tcPr>
          <w:p w14:paraId="3A9B248B" w14:textId="79B89087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388D8507" wp14:editId="55527118">
                  <wp:extent cx="1800000" cy="2232000"/>
                  <wp:effectExtent l="0" t="0" r="0" b="0"/>
                  <wp:docPr id="590" name="Imagen 5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3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CD5AE54" w14:textId="7A6F06FB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106BC9D1" wp14:editId="37AF053B">
                  <wp:extent cx="1800000" cy="2178000"/>
                  <wp:effectExtent l="0" t="0" r="0" b="0"/>
                  <wp:docPr id="591" name="Imagen 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14350C6" w14:textId="77777777" w:rsidTr="001A7639">
        <w:tc>
          <w:tcPr>
            <w:tcW w:w="4414" w:type="dxa"/>
          </w:tcPr>
          <w:p w14:paraId="064E5B48" w14:textId="21459F61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7001BE4" wp14:editId="73BA5A3E">
                  <wp:extent cx="1800000" cy="2124000"/>
                  <wp:effectExtent l="0" t="0" r="0" b="0"/>
                  <wp:docPr id="592" name="Imagen 5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12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7108ECF" w14:textId="47B9DEAF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40A0AF86" wp14:editId="43E95E61">
                  <wp:extent cx="1800000" cy="2217600"/>
                  <wp:effectExtent l="0" t="0" r="0" b="0"/>
                  <wp:docPr id="593" name="Imagen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1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838288B" w14:textId="77777777" w:rsidTr="001A7639">
        <w:tc>
          <w:tcPr>
            <w:tcW w:w="4414" w:type="dxa"/>
          </w:tcPr>
          <w:p w14:paraId="62E4B2A8" w14:textId="146C462B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18CCA7B4" wp14:editId="289E5E6C">
                  <wp:extent cx="1800000" cy="1566000"/>
                  <wp:effectExtent l="0" t="0" r="0" b="0"/>
                  <wp:docPr id="594" name="Imagen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6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7AA6B344" w14:textId="0EEB355D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706AED2D" wp14:editId="4351E51A">
                  <wp:extent cx="1800000" cy="1533600"/>
                  <wp:effectExtent l="0" t="0" r="0" b="0"/>
                  <wp:docPr id="595" name="Imagen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5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1D8431B5" w14:textId="77777777" w:rsidTr="001A7639">
        <w:tc>
          <w:tcPr>
            <w:tcW w:w="4414" w:type="dxa"/>
          </w:tcPr>
          <w:p w14:paraId="779C2D58" w14:textId="64C70E21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4375E8A5" wp14:editId="71C77EE7">
                  <wp:extent cx="1800000" cy="1465200"/>
                  <wp:effectExtent l="0" t="0" r="0" b="1905"/>
                  <wp:docPr id="596" name="Imagen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6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D8474DE" w14:textId="69697E17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0F172C1F" wp14:editId="3146F300">
                  <wp:extent cx="1800000" cy="1393200"/>
                  <wp:effectExtent l="0" t="0" r="0" b="0"/>
                  <wp:docPr id="597" name="Imagen 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9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54632D93" w14:textId="77777777" w:rsidTr="001A7639">
        <w:tc>
          <w:tcPr>
            <w:tcW w:w="4414" w:type="dxa"/>
          </w:tcPr>
          <w:p w14:paraId="03F502B3" w14:textId="79DC72B3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19293630" wp14:editId="7BAF3EF0">
                  <wp:extent cx="1800000" cy="1396800"/>
                  <wp:effectExtent l="0" t="0" r="0" b="0"/>
                  <wp:docPr id="598" name="Imagen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9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9754EF6" w14:textId="596A7F19" w:rsidR="007A6738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659AB746" wp14:editId="1B8A540E">
                  <wp:extent cx="1800000" cy="1321200"/>
                  <wp:effectExtent l="0" t="0" r="0" b="0"/>
                  <wp:docPr id="599" name="Imagen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2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40E874FE" w14:textId="77777777" w:rsidTr="001A7639">
        <w:tc>
          <w:tcPr>
            <w:tcW w:w="4414" w:type="dxa"/>
          </w:tcPr>
          <w:p w14:paraId="0BB7A902" w14:textId="3BFD6AF1" w:rsidR="00B1527D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03FC7CEA" wp14:editId="27FC0F30">
                  <wp:extent cx="1800000" cy="1414800"/>
                  <wp:effectExtent l="0" t="0" r="0" b="0"/>
                  <wp:docPr id="600" name="Imagen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1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1FDB7371" w14:textId="76E78A95" w:rsidR="00B1527D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2BBC6181" wp14:editId="2C163414">
                  <wp:extent cx="1800000" cy="2253600"/>
                  <wp:effectExtent l="0" t="0" r="0" b="0"/>
                  <wp:docPr id="601" name="Imagen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25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7E4C7AB" w14:textId="77777777" w:rsidTr="001A7639">
        <w:tc>
          <w:tcPr>
            <w:tcW w:w="4414" w:type="dxa"/>
          </w:tcPr>
          <w:p w14:paraId="7409B242" w14:textId="503ACDE4" w:rsidR="00B1527D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7AF993B1" wp14:editId="6949B6CE">
                  <wp:extent cx="1800000" cy="1404000"/>
                  <wp:effectExtent l="0" t="0" r="0" b="5715"/>
                  <wp:docPr id="602" name="Imagen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33087E5F" w14:textId="39DB5B1E" w:rsidR="00B1527D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2F435335" wp14:editId="20F42E9D">
                  <wp:extent cx="1800000" cy="1627200"/>
                  <wp:effectExtent l="0" t="0" r="0" b="0"/>
                  <wp:docPr id="603" name="Imagen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6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2EF9EA39" w14:textId="77777777" w:rsidTr="001A7639">
        <w:tc>
          <w:tcPr>
            <w:tcW w:w="4414" w:type="dxa"/>
          </w:tcPr>
          <w:p w14:paraId="71B36164" w14:textId="0A186137" w:rsidR="00B1527D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6456374C" wp14:editId="32EBBA5B">
                  <wp:extent cx="1800000" cy="1400400"/>
                  <wp:effectExtent l="0" t="0" r="0" b="0"/>
                  <wp:docPr id="604" name="Imagen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40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09AC3856" w14:textId="2CD24847" w:rsidR="00B1527D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drawing>
                <wp:inline distT="0" distB="0" distL="0" distR="0" wp14:anchorId="1A2B8BEF" wp14:editId="5A7F9F12">
                  <wp:extent cx="1800000" cy="2386800"/>
                  <wp:effectExtent l="0" t="0" r="0" b="0"/>
                  <wp:docPr id="605" name="Imagen 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38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4BE8" w:rsidRPr="00D51716" w14:paraId="672566F6" w14:textId="77777777" w:rsidTr="001A7639">
        <w:tc>
          <w:tcPr>
            <w:tcW w:w="4414" w:type="dxa"/>
          </w:tcPr>
          <w:p w14:paraId="1F53D908" w14:textId="22818420" w:rsidR="00B1527D" w:rsidRPr="005406BB" w:rsidRDefault="003420F5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  <w:r w:rsidRPr="003420F5">
              <w:rPr>
                <w:b/>
                <w:noProof/>
                <w:lang w:val="es-MX"/>
              </w:rPr>
              <w:lastRenderedPageBreak/>
              <w:drawing>
                <wp:inline distT="0" distB="0" distL="0" distR="0" wp14:anchorId="5DB6757F" wp14:editId="7E3FF914">
                  <wp:extent cx="1800000" cy="2077200"/>
                  <wp:effectExtent l="0" t="0" r="0" b="0"/>
                  <wp:docPr id="606" name="Imagen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07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14" w:type="dxa"/>
          </w:tcPr>
          <w:p w14:paraId="6EB9C0C6" w14:textId="094B9564" w:rsidR="00B1527D" w:rsidRPr="005406BB" w:rsidRDefault="00B1527D" w:rsidP="003420F5">
            <w:pPr>
              <w:pStyle w:val="Prrafodelista"/>
              <w:numPr>
                <w:ilvl w:val="0"/>
                <w:numId w:val="15"/>
              </w:numPr>
              <w:rPr>
                <w:b/>
                <w:lang w:val="es-MX"/>
              </w:rPr>
            </w:pPr>
          </w:p>
        </w:tc>
      </w:tr>
      <w:bookmarkEnd w:id="0"/>
    </w:tbl>
    <w:p w14:paraId="7E56E1AD" w14:textId="77777777" w:rsidR="00E61E1E" w:rsidRDefault="00E61E1E" w:rsidP="00B921B4">
      <w:pPr>
        <w:jc w:val="center"/>
        <w:rPr>
          <w:b/>
          <w:lang w:val="es-MX"/>
        </w:rPr>
      </w:pPr>
    </w:p>
    <w:p w14:paraId="59CC37BE" w14:textId="7423B12F" w:rsidR="00A23457" w:rsidRDefault="009959B3" w:rsidP="009959B3">
      <w:pPr>
        <w:jc w:val="center"/>
        <w:rPr>
          <w:b/>
          <w:lang w:val="es-MX"/>
        </w:rPr>
      </w:pPr>
      <w:r>
        <w:rPr>
          <w:b/>
          <w:lang w:val="es-MX"/>
        </w:rPr>
        <w:t>TIC TOC</w:t>
      </w:r>
    </w:p>
    <w:p w14:paraId="185148B2" w14:textId="2033CB4C" w:rsidR="009959B3" w:rsidRPr="009959B3" w:rsidRDefault="009959B3" w:rsidP="009959B3">
      <w:pPr>
        <w:jc w:val="center"/>
        <w:rPr>
          <w:bCs/>
          <w:lang w:val="es-MX"/>
        </w:rPr>
      </w:pPr>
      <w:r>
        <w:rPr>
          <w:bCs/>
          <w:lang w:val="es-MX"/>
        </w:rPr>
        <w:t xml:space="preserve">Se abrió la plataforma tic </w:t>
      </w:r>
      <w:proofErr w:type="spellStart"/>
      <w:r>
        <w:rPr>
          <w:bCs/>
          <w:lang w:val="es-MX"/>
        </w:rPr>
        <w:t>toc</w:t>
      </w:r>
      <w:proofErr w:type="spellEnd"/>
      <w:r>
        <w:rPr>
          <w:bCs/>
          <w:lang w:val="es-MX"/>
        </w:rPr>
        <w:t xml:space="preserve"> para empezar a llegar a diversos públicos.</w:t>
      </w:r>
    </w:p>
    <w:p w14:paraId="0C365B7C" w14:textId="59BB45CA" w:rsidR="009959B3" w:rsidRDefault="009959B3" w:rsidP="009959B3">
      <w:pPr>
        <w:jc w:val="center"/>
        <w:rPr>
          <w:b/>
          <w:lang w:val="es-MX"/>
        </w:rPr>
      </w:pPr>
    </w:p>
    <w:p w14:paraId="6E5C9A45" w14:textId="2AEB3F20" w:rsidR="00A23457" w:rsidRDefault="00A23457" w:rsidP="00A23457">
      <w:pPr>
        <w:jc w:val="center"/>
        <w:rPr>
          <w:b/>
          <w:lang w:val="es-MX"/>
        </w:rPr>
      </w:pPr>
      <w:r>
        <w:rPr>
          <w:b/>
          <w:lang w:val="es-MX"/>
        </w:rPr>
        <w:t>SEDE ELECTRÓNICA</w:t>
      </w:r>
    </w:p>
    <w:p w14:paraId="1DE17CA1" w14:textId="188C062A" w:rsidR="00457276" w:rsidRDefault="00201F04" w:rsidP="00A23457">
      <w:pPr>
        <w:jc w:val="center"/>
        <w:rPr>
          <w:b/>
          <w:lang w:val="es-MX"/>
        </w:rPr>
      </w:pPr>
      <w:r w:rsidRPr="00201F04">
        <w:rPr>
          <w:b/>
          <w:noProof/>
          <w:lang w:val="es-MX"/>
        </w:rPr>
        <w:drawing>
          <wp:inline distT="0" distB="0" distL="0" distR="0" wp14:anchorId="4ED53C65" wp14:editId="2714A34E">
            <wp:extent cx="3321464" cy="1767840"/>
            <wp:effectExtent l="0" t="0" r="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3334990" cy="1775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A437F" w14:textId="16472440" w:rsidR="00A23457" w:rsidRDefault="00201F04" w:rsidP="00A23457">
      <w:pPr>
        <w:jc w:val="center"/>
        <w:rPr>
          <w:b/>
          <w:lang w:val="es-MX"/>
        </w:rPr>
      </w:pPr>
      <w:r w:rsidRPr="00201F04">
        <w:rPr>
          <w:b/>
          <w:noProof/>
          <w:lang w:val="es-MX"/>
        </w:rPr>
        <w:drawing>
          <wp:inline distT="0" distB="0" distL="0" distR="0" wp14:anchorId="424672E2" wp14:editId="27815F97">
            <wp:extent cx="3301956" cy="17526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3331768" cy="1768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48B95" w14:textId="7F62FCD4" w:rsidR="00323EEE" w:rsidRDefault="00903DEC" w:rsidP="00903DEC">
      <w:pPr>
        <w:jc w:val="both"/>
        <w:rPr>
          <w:b/>
          <w:lang w:val="es-MX"/>
        </w:rPr>
      </w:pPr>
      <w:r w:rsidRPr="00903DEC">
        <w:rPr>
          <w:b/>
          <w:noProof/>
          <w:lang w:val="es-MX"/>
        </w:rPr>
        <w:lastRenderedPageBreak/>
        <w:drawing>
          <wp:inline distT="0" distB="0" distL="0" distR="0" wp14:anchorId="17D67757" wp14:editId="02AC670A">
            <wp:extent cx="4367416" cy="2286000"/>
            <wp:effectExtent l="0" t="0" r="0" b="0"/>
            <wp:docPr id="610" name="Imagen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4376091" cy="2290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3DEC">
        <w:rPr>
          <w:b/>
          <w:noProof/>
          <w:lang w:val="es-MX"/>
        </w:rPr>
        <w:drawing>
          <wp:inline distT="0" distB="0" distL="0" distR="0" wp14:anchorId="115E3A3F" wp14:editId="1F932EBE">
            <wp:extent cx="4130040" cy="1841181"/>
            <wp:effectExtent l="0" t="0" r="3810" b="6985"/>
            <wp:docPr id="611" name="Imagen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139317" cy="184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3DEC">
        <w:rPr>
          <w:b/>
          <w:noProof/>
          <w:lang w:val="es-MX"/>
        </w:rPr>
        <w:drawing>
          <wp:inline distT="0" distB="0" distL="0" distR="0" wp14:anchorId="138A442F" wp14:editId="1303FBE6">
            <wp:extent cx="4121286" cy="2011680"/>
            <wp:effectExtent l="0" t="0" r="0" b="7620"/>
            <wp:docPr id="612" name="Imagen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4125847" cy="201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63EE8" w14:textId="5F181FEC" w:rsidR="00323EEE" w:rsidRDefault="00323EEE" w:rsidP="00E4385F">
      <w:pPr>
        <w:rPr>
          <w:b/>
          <w:lang w:val="es-MX"/>
        </w:rPr>
      </w:pPr>
    </w:p>
    <w:p w14:paraId="31C06A26" w14:textId="293CFB86" w:rsidR="00323EEE" w:rsidRDefault="00323EEE" w:rsidP="00E4385F">
      <w:pPr>
        <w:rPr>
          <w:b/>
          <w:lang w:val="es-MX"/>
        </w:rPr>
      </w:pPr>
    </w:p>
    <w:p w14:paraId="238A0B17" w14:textId="01D828CE" w:rsidR="00406BAB" w:rsidRDefault="00406BAB" w:rsidP="00E4385F">
      <w:pPr>
        <w:rPr>
          <w:b/>
          <w:lang w:val="es-MX"/>
        </w:rPr>
      </w:pPr>
    </w:p>
    <w:p w14:paraId="5CA22A32" w14:textId="77777777" w:rsidR="00406BAB" w:rsidRDefault="00406BAB" w:rsidP="00E4385F">
      <w:pPr>
        <w:rPr>
          <w:b/>
          <w:lang w:val="es-MX"/>
        </w:rPr>
      </w:pPr>
    </w:p>
    <w:p w14:paraId="41CCB44B" w14:textId="2DBDE219" w:rsidR="00E4385F" w:rsidRDefault="00A1570A" w:rsidP="00A1570A">
      <w:pPr>
        <w:jc w:val="center"/>
        <w:rPr>
          <w:b/>
          <w:lang w:val="es-MX"/>
        </w:rPr>
      </w:pPr>
      <w:r>
        <w:rPr>
          <w:b/>
          <w:lang w:val="es-MX"/>
        </w:rPr>
        <w:lastRenderedPageBreak/>
        <w:t>COMUNICACIÓN INTERNA</w:t>
      </w:r>
    </w:p>
    <w:p w14:paraId="6897B5D7" w14:textId="1F27F45D" w:rsidR="00A1570A" w:rsidRDefault="00A1570A" w:rsidP="00A1570A">
      <w:pPr>
        <w:jc w:val="center"/>
        <w:rPr>
          <w:b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942"/>
        <w:gridCol w:w="2943"/>
        <w:gridCol w:w="2943"/>
      </w:tblGrid>
      <w:tr w:rsidR="00A1570A" w14:paraId="5C28C985" w14:textId="77777777" w:rsidTr="00B50BA0">
        <w:tc>
          <w:tcPr>
            <w:tcW w:w="8828" w:type="dxa"/>
            <w:gridSpan w:val="3"/>
          </w:tcPr>
          <w:p w14:paraId="5BF4DF56" w14:textId="04D9E82D" w:rsidR="00A1570A" w:rsidRDefault="00A1570A" w:rsidP="00ED2624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MENSAJES WHATSAPP</w:t>
            </w:r>
            <w:r w:rsidR="00ED2624">
              <w:rPr>
                <w:b/>
                <w:lang w:val="es-MX"/>
              </w:rPr>
              <w:t xml:space="preserve"> “</w:t>
            </w:r>
            <w:r>
              <w:rPr>
                <w:b/>
                <w:lang w:val="es-MX"/>
              </w:rPr>
              <w:t>COMUNICACIÓN INTERNA</w:t>
            </w:r>
            <w:r w:rsidR="00ED2624">
              <w:rPr>
                <w:b/>
                <w:lang w:val="es-MX"/>
              </w:rPr>
              <w:t>”</w:t>
            </w:r>
          </w:p>
        </w:tc>
      </w:tr>
      <w:tr w:rsidR="00CA56BD" w14:paraId="5F831750" w14:textId="77777777" w:rsidTr="00B50BA0">
        <w:tc>
          <w:tcPr>
            <w:tcW w:w="8828" w:type="dxa"/>
            <w:gridSpan w:val="3"/>
          </w:tcPr>
          <w:p w14:paraId="2BEDDEA5" w14:textId="62D990BD" w:rsidR="00CA56BD" w:rsidRDefault="001C10CC" w:rsidP="00A1570A">
            <w:pPr>
              <w:jc w:val="center"/>
              <w:rPr>
                <w:b/>
                <w:lang w:val="es-MX"/>
              </w:rPr>
            </w:pPr>
            <w:r>
              <w:rPr>
                <w:b/>
                <w:lang w:val="es-MX"/>
              </w:rPr>
              <w:t>ABRIL</w:t>
            </w:r>
          </w:p>
        </w:tc>
      </w:tr>
      <w:tr w:rsidR="008443AE" w14:paraId="37EACA92" w14:textId="77777777" w:rsidTr="00A1570A">
        <w:tc>
          <w:tcPr>
            <w:tcW w:w="2942" w:type="dxa"/>
          </w:tcPr>
          <w:p w14:paraId="2D4F9A2D" w14:textId="26CFF402" w:rsidR="005668D3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10EC5CD1" wp14:editId="65F3BB66">
                  <wp:extent cx="1134000" cy="2520000"/>
                  <wp:effectExtent l="0" t="0" r="9525" b="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61DA7C79" w14:textId="12D0A7A7" w:rsidR="005668D3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69BC6A9C" wp14:editId="7C52E4AB">
                  <wp:extent cx="1134000" cy="2520000"/>
                  <wp:effectExtent l="0" t="0" r="9525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15E61CC7" w14:textId="11F0A866" w:rsidR="005668D3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58791E74" wp14:editId="39923A55">
                  <wp:extent cx="1134000" cy="2520000"/>
                  <wp:effectExtent l="0" t="0" r="9525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10CC" w14:paraId="1BCED12F" w14:textId="77777777" w:rsidTr="00A1570A">
        <w:tc>
          <w:tcPr>
            <w:tcW w:w="2942" w:type="dxa"/>
          </w:tcPr>
          <w:p w14:paraId="276774AF" w14:textId="7C9182C2" w:rsidR="001C10CC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755243E9" wp14:editId="70043029">
                  <wp:extent cx="1134000" cy="2520000"/>
                  <wp:effectExtent l="0" t="0" r="9525" b="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46F41EB0" w14:textId="6B646C17" w:rsidR="001C10CC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0693AF76" wp14:editId="6ABEF424">
                  <wp:extent cx="1134000" cy="2520000"/>
                  <wp:effectExtent l="0" t="0" r="9525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1E4A19DC" w14:textId="070E4298" w:rsidR="001C10CC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491D7E83" wp14:editId="0B8B3166">
                  <wp:extent cx="1134000" cy="2520000"/>
                  <wp:effectExtent l="0" t="0" r="9525" b="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10CC" w14:paraId="25FCBEA0" w14:textId="77777777" w:rsidTr="00A1570A">
        <w:tc>
          <w:tcPr>
            <w:tcW w:w="2942" w:type="dxa"/>
          </w:tcPr>
          <w:p w14:paraId="2004DEA1" w14:textId="639C7389" w:rsidR="001C10CC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4092EE8" wp14:editId="6F592F7A">
                  <wp:extent cx="1134000" cy="2520000"/>
                  <wp:effectExtent l="0" t="0" r="9525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75DD8679" w14:textId="5B0ED200" w:rsidR="001C10CC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629B20B1" wp14:editId="74420635">
                  <wp:extent cx="1134000" cy="2520000"/>
                  <wp:effectExtent l="0" t="0" r="9525" b="0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4E7CD4CE" w14:textId="26DDF7CD" w:rsidR="001C10CC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2C784166" wp14:editId="1C71BC4D">
                  <wp:extent cx="1134000" cy="2520000"/>
                  <wp:effectExtent l="0" t="0" r="9525" b="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43AE" w14:paraId="15EA5A32" w14:textId="77777777" w:rsidTr="00A1570A">
        <w:tc>
          <w:tcPr>
            <w:tcW w:w="2942" w:type="dxa"/>
          </w:tcPr>
          <w:p w14:paraId="57C41C81" w14:textId="59711721" w:rsidR="00486BBC" w:rsidRPr="00BD12A6" w:rsidRDefault="001C10CC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noProof/>
              </w:rPr>
              <w:drawing>
                <wp:inline distT="0" distB="0" distL="0" distR="0" wp14:anchorId="629136B6" wp14:editId="77ECC944">
                  <wp:extent cx="1134000" cy="2520000"/>
                  <wp:effectExtent l="0" t="0" r="9525" b="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4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1986686B" w14:textId="5A6E63A3" w:rsidR="00486BBC" w:rsidRPr="00BD12A6" w:rsidRDefault="00486BBC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43" w:type="dxa"/>
          </w:tcPr>
          <w:p w14:paraId="54608565" w14:textId="57F14698" w:rsidR="00486BBC" w:rsidRPr="00BD12A6" w:rsidRDefault="00486BBC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  <w:tr w:rsidR="00CA56BD" w14:paraId="68260D58" w14:textId="77777777" w:rsidTr="00A81185">
        <w:tc>
          <w:tcPr>
            <w:tcW w:w="8828" w:type="dxa"/>
            <w:gridSpan w:val="3"/>
          </w:tcPr>
          <w:p w14:paraId="4A743BC7" w14:textId="4069044E" w:rsidR="00CA56BD" w:rsidRPr="00BD12A6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MAYO</w:t>
            </w:r>
          </w:p>
        </w:tc>
      </w:tr>
      <w:tr w:rsidR="00F53649" w14:paraId="372B9B58" w14:textId="77777777" w:rsidTr="00A1570A">
        <w:tc>
          <w:tcPr>
            <w:tcW w:w="2942" w:type="dxa"/>
          </w:tcPr>
          <w:p w14:paraId="5E00578F" w14:textId="6D14CAB4" w:rsidR="00F53649" w:rsidRPr="00BD12A6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 w:rsidRPr="009D11AF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51B15DD7" wp14:editId="255FF7CF">
                  <wp:extent cx="1263600" cy="2520000"/>
                  <wp:effectExtent l="0" t="0" r="0" b="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4E2BF4B2" w14:textId="15E0BC06" w:rsidR="00F53649" w:rsidRPr="00BD12A6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 w:rsidRPr="009D11AF">
              <w:rPr>
                <w:b/>
                <w:noProof/>
                <w:lang w:eastAsia="es-CO"/>
              </w:rPr>
              <w:drawing>
                <wp:inline distT="0" distB="0" distL="0" distR="0" wp14:anchorId="6999FC0F" wp14:editId="4ACC9317">
                  <wp:extent cx="1245600" cy="2520000"/>
                  <wp:effectExtent l="0" t="0" r="0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07573226" w14:textId="6CC05378" w:rsidR="00F53649" w:rsidRPr="00BD12A6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 w:rsidRPr="009D11AF">
              <w:rPr>
                <w:b/>
                <w:noProof/>
                <w:lang w:eastAsia="es-CO"/>
              </w:rPr>
              <w:drawing>
                <wp:inline distT="0" distB="0" distL="0" distR="0" wp14:anchorId="294F06B3" wp14:editId="1AB65E0D">
                  <wp:extent cx="1238400" cy="2520000"/>
                  <wp:effectExtent l="0" t="0" r="0" b="0"/>
                  <wp:docPr id="513" name="Imagen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3649" w14:paraId="29B1B2F7" w14:textId="77777777" w:rsidTr="00A1570A">
        <w:tc>
          <w:tcPr>
            <w:tcW w:w="2942" w:type="dxa"/>
          </w:tcPr>
          <w:p w14:paraId="1EF35A02" w14:textId="569B60DC" w:rsidR="00F53649" w:rsidRPr="00BD12A6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 w:rsidRPr="009D11AF">
              <w:rPr>
                <w:b/>
                <w:noProof/>
                <w:lang w:eastAsia="es-CO"/>
              </w:rPr>
              <w:drawing>
                <wp:inline distT="0" distB="0" distL="0" distR="0" wp14:anchorId="21DFB236" wp14:editId="19D79153">
                  <wp:extent cx="1249200" cy="2520000"/>
                  <wp:effectExtent l="0" t="0" r="8255" b="0"/>
                  <wp:docPr id="514" name="Imagen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78D0CCCC" w14:textId="3B876594" w:rsidR="00F53649" w:rsidRPr="00BD12A6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 w:rsidRPr="009D11AF">
              <w:rPr>
                <w:b/>
                <w:noProof/>
                <w:lang w:eastAsia="es-CO"/>
              </w:rPr>
              <w:drawing>
                <wp:inline distT="0" distB="0" distL="0" distR="0" wp14:anchorId="5450A93E" wp14:editId="15C221FD">
                  <wp:extent cx="1252800" cy="2520000"/>
                  <wp:effectExtent l="0" t="0" r="5080" b="0"/>
                  <wp:docPr id="515" name="Imagen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7D4DB8A6" w14:textId="61A80040" w:rsidR="00F53649" w:rsidRPr="00BD12A6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 w:rsidRPr="009D11AF">
              <w:rPr>
                <w:b/>
                <w:noProof/>
                <w:lang w:eastAsia="es-CO"/>
              </w:rPr>
              <w:drawing>
                <wp:inline distT="0" distB="0" distL="0" distR="0" wp14:anchorId="051E8459" wp14:editId="5C12A0D5">
                  <wp:extent cx="1245600" cy="2520000"/>
                  <wp:effectExtent l="0" t="0" r="0" b="0"/>
                  <wp:docPr id="516" name="Imagen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5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1AF" w14:paraId="032FFB66" w14:textId="77777777" w:rsidTr="00A1570A">
        <w:tc>
          <w:tcPr>
            <w:tcW w:w="2942" w:type="dxa"/>
          </w:tcPr>
          <w:p w14:paraId="130F4B99" w14:textId="4FF0464E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  <w:r w:rsidRPr="009D11AF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4FC5FA0C" wp14:editId="6FF0F878">
                  <wp:extent cx="1252800" cy="2520000"/>
                  <wp:effectExtent l="0" t="0" r="5080" b="0"/>
                  <wp:docPr id="517" name="Imagen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2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4CD3D545" w14:textId="77777777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43" w:type="dxa"/>
          </w:tcPr>
          <w:p w14:paraId="75A983BE" w14:textId="77777777" w:rsidR="009D11AF" w:rsidRPr="009D11AF" w:rsidRDefault="009D11AF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  <w:tr w:rsidR="00300545" w14:paraId="790131E9" w14:textId="77777777" w:rsidTr="00646194">
        <w:tc>
          <w:tcPr>
            <w:tcW w:w="8828" w:type="dxa"/>
            <w:gridSpan w:val="3"/>
          </w:tcPr>
          <w:p w14:paraId="4C08646B" w14:textId="3F1F2F49" w:rsidR="00300545" w:rsidRPr="00BD12A6" w:rsidRDefault="00406BAB" w:rsidP="00A1570A">
            <w:pPr>
              <w:jc w:val="center"/>
              <w:rPr>
                <w:b/>
                <w:noProof/>
                <w:lang w:eastAsia="es-CO"/>
              </w:rPr>
            </w:pPr>
            <w:r>
              <w:rPr>
                <w:b/>
                <w:noProof/>
                <w:lang w:eastAsia="es-CO"/>
              </w:rPr>
              <w:t>JUNIO</w:t>
            </w:r>
          </w:p>
        </w:tc>
      </w:tr>
      <w:tr w:rsidR="00300545" w14:paraId="5FF5D3D8" w14:textId="77777777" w:rsidTr="00A1570A">
        <w:tc>
          <w:tcPr>
            <w:tcW w:w="2942" w:type="dxa"/>
          </w:tcPr>
          <w:p w14:paraId="5D17045F" w14:textId="0BE0DBBC" w:rsidR="00300545" w:rsidRPr="00BD12A6" w:rsidRDefault="00406BAB" w:rsidP="00A1570A">
            <w:pPr>
              <w:jc w:val="center"/>
              <w:rPr>
                <w:b/>
                <w:noProof/>
                <w:lang w:eastAsia="es-CO"/>
              </w:rPr>
            </w:pPr>
            <w:r w:rsidRPr="00406BAB">
              <w:rPr>
                <w:b/>
                <w:noProof/>
                <w:lang w:eastAsia="es-CO"/>
              </w:rPr>
              <w:drawing>
                <wp:inline distT="0" distB="0" distL="0" distR="0" wp14:anchorId="4C5A7823" wp14:editId="68B968AA">
                  <wp:extent cx="1666800" cy="2520000"/>
                  <wp:effectExtent l="0" t="0" r="0" b="0"/>
                  <wp:docPr id="613" name="Imagen 6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570F9BF5" w14:textId="788321D0" w:rsidR="00300545" w:rsidRPr="00BD12A6" w:rsidRDefault="00406BAB" w:rsidP="00A1570A">
            <w:pPr>
              <w:jc w:val="center"/>
              <w:rPr>
                <w:b/>
                <w:noProof/>
                <w:lang w:eastAsia="es-CO"/>
              </w:rPr>
            </w:pPr>
            <w:r w:rsidRPr="00406BAB">
              <w:rPr>
                <w:b/>
                <w:noProof/>
                <w:lang w:eastAsia="es-CO"/>
              </w:rPr>
              <w:drawing>
                <wp:inline distT="0" distB="0" distL="0" distR="0" wp14:anchorId="59B51CA0" wp14:editId="79DA2058">
                  <wp:extent cx="1663200" cy="2520000"/>
                  <wp:effectExtent l="0" t="0" r="0" b="0"/>
                  <wp:docPr id="614" name="Imagen 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0CDEF1FB" w14:textId="5D874A7A" w:rsidR="00300545" w:rsidRPr="00BD12A6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2A411A31" wp14:editId="0F67B1EC">
                  <wp:extent cx="1677600" cy="2520000"/>
                  <wp:effectExtent l="0" t="0" r="0" b="0"/>
                  <wp:docPr id="615" name="Imagen 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7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545" w14:paraId="506B052A" w14:textId="77777777" w:rsidTr="00A1570A">
        <w:tc>
          <w:tcPr>
            <w:tcW w:w="2942" w:type="dxa"/>
          </w:tcPr>
          <w:p w14:paraId="630258CA" w14:textId="0CD14D61" w:rsidR="00300545" w:rsidRPr="00BD12A6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3EE3CB8E" wp14:editId="082E5DC7">
                  <wp:extent cx="1641600" cy="2520000"/>
                  <wp:effectExtent l="0" t="0" r="0" b="0"/>
                  <wp:docPr id="616" name="Imagen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1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6C151FC3" w14:textId="1F996AD6" w:rsidR="00300545" w:rsidRPr="00BD12A6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5BA45501" wp14:editId="0FC8EBBA">
                  <wp:extent cx="1656000" cy="2520000"/>
                  <wp:effectExtent l="0" t="0" r="1905" b="0"/>
                  <wp:docPr id="618" name="Imagen 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017068A4" w14:textId="1F379E5F" w:rsidR="00300545" w:rsidRPr="00BD12A6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33C36712" wp14:editId="00282898">
                  <wp:extent cx="1648800" cy="2520000"/>
                  <wp:effectExtent l="0" t="0" r="8890" b="0"/>
                  <wp:docPr id="619" name="Imagen 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0545" w14:paraId="52668E64" w14:textId="77777777" w:rsidTr="00A1570A">
        <w:tc>
          <w:tcPr>
            <w:tcW w:w="2942" w:type="dxa"/>
          </w:tcPr>
          <w:p w14:paraId="10B077B2" w14:textId="4FCE3A30" w:rsidR="00300545" w:rsidRPr="00BD12A6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359B17A8" wp14:editId="5D93EED2">
                  <wp:extent cx="1634400" cy="2520000"/>
                  <wp:effectExtent l="0" t="0" r="4445" b="0"/>
                  <wp:docPr id="620" name="Imagen 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5CEC9C56" w14:textId="5C6096AA" w:rsidR="00300545" w:rsidRPr="00BD12A6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53D903F9" wp14:editId="38B79748">
                  <wp:extent cx="1659600" cy="2520000"/>
                  <wp:effectExtent l="0" t="0" r="0" b="0"/>
                  <wp:docPr id="621" name="Imagen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6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7C3683AD" w14:textId="701ED7CD" w:rsidR="00300545" w:rsidRPr="00BD12A6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6A49B5A0" wp14:editId="5DDF5A4A">
                  <wp:extent cx="1645200" cy="2520000"/>
                  <wp:effectExtent l="0" t="0" r="0" b="0"/>
                  <wp:docPr id="623" name="Imagen 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E38" w14:paraId="2B03BCE3" w14:textId="77777777" w:rsidTr="00A1570A">
        <w:tc>
          <w:tcPr>
            <w:tcW w:w="2942" w:type="dxa"/>
          </w:tcPr>
          <w:p w14:paraId="2331CC05" w14:textId="5A76F6F2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lastRenderedPageBreak/>
              <w:drawing>
                <wp:inline distT="0" distB="0" distL="0" distR="0" wp14:anchorId="20EC7E4E" wp14:editId="063844B2">
                  <wp:extent cx="1656000" cy="2520000"/>
                  <wp:effectExtent l="0" t="0" r="1905" b="0"/>
                  <wp:docPr id="624" name="Imagen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486C8FE4" w14:textId="5A10E5FC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5553E670" wp14:editId="65287681">
                  <wp:extent cx="1648800" cy="2520000"/>
                  <wp:effectExtent l="0" t="0" r="8890" b="0"/>
                  <wp:docPr id="625" name="Imagen 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8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07D900E3" w14:textId="34AC0781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46A8AB17" wp14:editId="73119685">
                  <wp:extent cx="1652400" cy="2520000"/>
                  <wp:effectExtent l="0" t="0" r="5080" b="0"/>
                  <wp:docPr id="626" name="Imagen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2E38" w14:paraId="728C4390" w14:textId="77777777" w:rsidTr="00A1570A">
        <w:tc>
          <w:tcPr>
            <w:tcW w:w="2942" w:type="dxa"/>
          </w:tcPr>
          <w:p w14:paraId="0176F7CF" w14:textId="1C1D99CB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36A1C7EE" wp14:editId="7AB6EBDE">
                  <wp:extent cx="1652400" cy="2520000"/>
                  <wp:effectExtent l="0" t="0" r="5080" b="0"/>
                  <wp:docPr id="627" name="Imagen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24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4C0D7AF1" w14:textId="44B581FC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  <w:r w:rsidRPr="00B82E38">
              <w:rPr>
                <w:b/>
                <w:noProof/>
                <w:lang w:eastAsia="es-CO"/>
              </w:rPr>
              <w:drawing>
                <wp:inline distT="0" distB="0" distL="0" distR="0" wp14:anchorId="024881F5" wp14:editId="63BC8290">
                  <wp:extent cx="1645200" cy="2520000"/>
                  <wp:effectExtent l="0" t="0" r="0" b="0"/>
                  <wp:docPr id="628" name="Imagen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520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3" w:type="dxa"/>
          </w:tcPr>
          <w:p w14:paraId="3C3258FA" w14:textId="77777777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  <w:tr w:rsidR="00B82E38" w14:paraId="1000E150" w14:textId="77777777" w:rsidTr="00A1570A">
        <w:tc>
          <w:tcPr>
            <w:tcW w:w="2942" w:type="dxa"/>
          </w:tcPr>
          <w:p w14:paraId="718B3E5B" w14:textId="77777777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43" w:type="dxa"/>
          </w:tcPr>
          <w:p w14:paraId="05E4303C" w14:textId="77777777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43" w:type="dxa"/>
          </w:tcPr>
          <w:p w14:paraId="1E1B14FD" w14:textId="77777777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  <w:tr w:rsidR="00B82E38" w14:paraId="31008A9B" w14:textId="77777777" w:rsidTr="00A1570A">
        <w:tc>
          <w:tcPr>
            <w:tcW w:w="2942" w:type="dxa"/>
          </w:tcPr>
          <w:p w14:paraId="2AFA4E28" w14:textId="77777777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43" w:type="dxa"/>
          </w:tcPr>
          <w:p w14:paraId="5F950EC0" w14:textId="77777777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  <w:tc>
          <w:tcPr>
            <w:tcW w:w="2943" w:type="dxa"/>
          </w:tcPr>
          <w:p w14:paraId="7463BAC2" w14:textId="77777777" w:rsidR="00B82E38" w:rsidRPr="00B82E38" w:rsidRDefault="00B82E38" w:rsidP="00A1570A">
            <w:pPr>
              <w:jc w:val="center"/>
              <w:rPr>
                <w:b/>
                <w:noProof/>
                <w:lang w:eastAsia="es-CO"/>
              </w:rPr>
            </w:pPr>
          </w:p>
        </w:tc>
      </w:tr>
    </w:tbl>
    <w:p w14:paraId="5AD665E8" w14:textId="77777777" w:rsidR="00A1570A" w:rsidRDefault="00A1570A" w:rsidP="00A1570A">
      <w:pPr>
        <w:jc w:val="center"/>
        <w:rPr>
          <w:b/>
          <w:lang w:val="es-MX"/>
        </w:rPr>
      </w:pPr>
    </w:p>
    <w:p w14:paraId="652D7517" w14:textId="77777777" w:rsidR="00D51716" w:rsidRDefault="00D51716" w:rsidP="00B921B4">
      <w:pPr>
        <w:jc w:val="center"/>
        <w:rPr>
          <w:b/>
          <w:lang w:val="es-MX"/>
        </w:rPr>
      </w:pPr>
    </w:p>
    <w:p w14:paraId="5BA37F85" w14:textId="0646A680" w:rsidR="00D51716" w:rsidRDefault="00D51716" w:rsidP="00B921B4">
      <w:pPr>
        <w:jc w:val="center"/>
        <w:rPr>
          <w:rFonts w:ascii="Arial" w:hAnsi="Arial" w:cs="Arial"/>
          <w:b/>
          <w:noProof/>
        </w:rPr>
      </w:pPr>
    </w:p>
    <w:p w14:paraId="2A5FF832" w14:textId="77777777" w:rsidR="00D51E3F" w:rsidRDefault="00D51E3F" w:rsidP="00B921B4">
      <w:pPr>
        <w:jc w:val="center"/>
        <w:rPr>
          <w:rFonts w:ascii="Arial" w:hAnsi="Arial" w:cs="Arial"/>
          <w:b/>
          <w:noProof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4574"/>
        <w:gridCol w:w="4254"/>
      </w:tblGrid>
      <w:tr w:rsidR="00A1570A" w14:paraId="08C23598" w14:textId="77777777" w:rsidTr="004521F1">
        <w:tc>
          <w:tcPr>
            <w:tcW w:w="8828" w:type="dxa"/>
            <w:gridSpan w:val="2"/>
          </w:tcPr>
          <w:p w14:paraId="6C8D6E02" w14:textId="4BCA7B76" w:rsidR="00A1570A" w:rsidRDefault="00A1570A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>
              <w:rPr>
                <w:rFonts w:ascii="Arial" w:hAnsi="Arial" w:cs="Arial"/>
                <w:b/>
                <w:noProof/>
              </w:rPr>
              <w:t xml:space="preserve">FONDOS DE PANTALLA </w:t>
            </w:r>
          </w:p>
        </w:tc>
      </w:tr>
      <w:tr w:rsidR="00A1570A" w14:paraId="3BA3200C" w14:textId="77777777" w:rsidTr="00317F63">
        <w:tc>
          <w:tcPr>
            <w:tcW w:w="4574" w:type="dxa"/>
          </w:tcPr>
          <w:p w14:paraId="1D8ECD3B" w14:textId="4A992243" w:rsidR="00A1570A" w:rsidRDefault="00B52A97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B52A97">
              <w:rPr>
                <w:rFonts w:ascii="Arial" w:hAnsi="Arial" w:cs="Arial"/>
                <w:b/>
                <w:noProof/>
                <w:lang w:eastAsia="es-CO"/>
              </w:rPr>
              <w:lastRenderedPageBreak/>
              <w:drawing>
                <wp:inline distT="0" distB="0" distL="0" distR="0" wp14:anchorId="6FC4351C" wp14:editId="55366C08">
                  <wp:extent cx="2657846" cy="1800476"/>
                  <wp:effectExtent l="0" t="0" r="9525" b="9525"/>
                  <wp:docPr id="721" name="Imagen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846" cy="1800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4" w:type="dxa"/>
          </w:tcPr>
          <w:p w14:paraId="0A640F14" w14:textId="7416D1F8" w:rsidR="00A1570A" w:rsidRDefault="00B52A97" w:rsidP="00B921B4">
            <w:pPr>
              <w:jc w:val="center"/>
              <w:rPr>
                <w:rFonts w:ascii="Arial" w:hAnsi="Arial" w:cs="Arial"/>
                <w:b/>
                <w:noProof/>
              </w:rPr>
            </w:pPr>
            <w:r w:rsidRPr="00B52A97">
              <w:rPr>
                <w:rFonts w:ascii="Arial" w:hAnsi="Arial" w:cs="Arial"/>
                <w:b/>
                <w:noProof/>
                <w:lang w:eastAsia="es-CO"/>
              </w:rPr>
              <w:drawing>
                <wp:inline distT="0" distB="0" distL="0" distR="0" wp14:anchorId="2A820889" wp14:editId="598E49E8">
                  <wp:extent cx="2553056" cy="1695687"/>
                  <wp:effectExtent l="0" t="0" r="0" b="0"/>
                  <wp:docPr id="722" name="Imagen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056" cy="1695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5CDF" w14:paraId="50F12ACE" w14:textId="77777777" w:rsidTr="00A853D2">
        <w:tc>
          <w:tcPr>
            <w:tcW w:w="8828" w:type="dxa"/>
            <w:gridSpan w:val="2"/>
          </w:tcPr>
          <w:p w14:paraId="7ED51E1D" w14:textId="4D257B8A" w:rsidR="00B65CDF" w:rsidRDefault="00B65CDF" w:rsidP="009F45D6">
            <w:pPr>
              <w:jc w:val="center"/>
              <w:rPr>
                <w:rFonts w:ascii="Arial" w:hAnsi="Arial" w:cs="Arial"/>
                <w:noProof/>
              </w:rPr>
            </w:pPr>
            <w:r>
              <w:rPr>
                <w:rFonts w:ascii="Arial" w:hAnsi="Arial" w:cs="Arial"/>
                <w:noProof/>
              </w:rPr>
              <w:t xml:space="preserve">EVIDENCIA: </w:t>
            </w:r>
            <w:r w:rsidRPr="00B65CDF">
              <w:rPr>
                <w:rFonts w:ascii="Arial" w:hAnsi="Arial" w:cs="Arial"/>
                <w:noProof/>
              </w:rPr>
              <w:t>\\192.168.2.2\Wallpaper</w:t>
            </w:r>
          </w:p>
        </w:tc>
      </w:tr>
    </w:tbl>
    <w:p w14:paraId="15C00065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699D0253" w14:textId="77777777" w:rsidR="00317F63" w:rsidRDefault="00317F63" w:rsidP="00B921B4">
      <w:pPr>
        <w:jc w:val="center"/>
        <w:rPr>
          <w:rFonts w:ascii="Arial" w:hAnsi="Arial" w:cs="Arial"/>
          <w:b/>
          <w:noProof/>
        </w:rPr>
      </w:pPr>
    </w:p>
    <w:p w14:paraId="1711408F" w14:textId="0BE668B2" w:rsidR="00F875DF" w:rsidRDefault="00F875DF" w:rsidP="00B921B4">
      <w:pPr>
        <w:jc w:val="center"/>
        <w:rPr>
          <w:noProof/>
        </w:rPr>
      </w:pPr>
    </w:p>
    <w:p w14:paraId="1FAACE26" w14:textId="77777777" w:rsidR="00F875DF" w:rsidRDefault="00F875DF" w:rsidP="00F875DF">
      <w:pPr>
        <w:spacing w:after="0" w:line="240" w:lineRule="auto"/>
        <w:rPr>
          <w:rFonts w:ascii="Arial" w:hAnsi="Arial" w:cs="Arial"/>
          <w:b/>
          <w:lang w:val="es-MX"/>
        </w:rPr>
      </w:pPr>
    </w:p>
    <w:p w14:paraId="1546AE6A" w14:textId="77777777" w:rsidR="00F875DF" w:rsidRDefault="00F875DF" w:rsidP="00B921B4">
      <w:pPr>
        <w:jc w:val="center"/>
        <w:rPr>
          <w:noProof/>
        </w:rPr>
      </w:pPr>
    </w:p>
    <w:p w14:paraId="222C2C9F" w14:textId="1D6B2900" w:rsidR="00E70C22" w:rsidRPr="0034077B" w:rsidRDefault="00A0698D" w:rsidP="00B921B4">
      <w:pPr>
        <w:jc w:val="center"/>
        <w:rPr>
          <w:b/>
          <w:bCs/>
          <w:noProof/>
        </w:rPr>
      </w:pPr>
      <w:r w:rsidRPr="0034077B">
        <w:rPr>
          <w:b/>
          <w:bCs/>
          <w:noProof/>
        </w:rPr>
        <w:t>16</w:t>
      </w:r>
      <w:r w:rsidR="00D94017" w:rsidRPr="0034077B">
        <w:rPr>
          <w:b/>
          <w:bCs/>
          <w:noProof/>
        </w:rPr>
        <w:t xml:space="preserve"> historias en el mes </w:t>
      </w:r>
      <w:r w:rsidRPr="0034077B">
        <w:rPr>
          <w:b/>
          <w:bCs/>
          <w:noProof/>
        </w:rPr>
        <w:t>de febrero</w:t>
      </w:r>
    </w:p>
    <w:p w14:paraId="2DDF2FAA" w14:textId="35D9D1D1" w:rsidR="00E70C22" w:rsidRDefault="00A0698D" w:rsidP="00B921B4">
      <w:pPr>
        <w:jc w:val="center"/>
        <w:rPr>
          <w:noProof/>
        </w:rPr>
      </w:pPr>
      <w:r w:rsidRPr="00A0698D">
        <w:rPr>
          <w:noProof/>
          <w:lang w:eastAsia="es-CO"/>
        </w:rPr>
        <w:drawing>
          <wp:inline distT="0" distB="0" distL="0" distR="0" wp14:anchorId="09F1A327" wp14:editId="10BCCB8E">
            <wp:extent cx="5612130" cy="2953385"/>
            <wp:effectExtent l="0" t="0" r="7620" b="0"/>
            <wp:docPr id="727" name="Imagen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3007E" w14:textId="3310AE81" w:rsidR="00A0698D" w:rsidRDefault="00A0698D" w:rsidP="00B921B4">
      <w:pPr>
        <w:jc w:val="center"/>
        <w:rPr>
          <w:noProof/>
        </w:rPr>
      </w:pPr>
    </w:p>
    <w:p w14:paraId="22036BF9" w14:textId="64A7E5D2" w:rsidR="00A0698D" w:rsidRPr="0034077B" w:rsidRDefault="00A0698D" w:rsidP="00B921B4">
      <w:pPr>
        <w:jc w:val="center"/>
        <w:rPr>
          <w:b/>
          <w:bCs/>
          <w:noProof/>
        </w:rPr>
      </w:pPr>
      <w:r w:rsidRPr="0034077B">
        <w:rPr>
          <w:b/>
          <w:bCs/>
          <w:noProof/>
        </w:rPr>
        <w:t>36 historias en el mes de marzo</w:t>
      </w:r>
    </w:p>
    <w:p w14:paraId="4C395A5A" w14:textId="484CC0CD" w:rsidR="00A0698D" w:rsidRDefault="00A0698D" w:rsidP="00B921B4">
      <w:pPr>
        <w:jc w:val="center"/>
        <w:rPr>
          <w:noProof/>
        </w:rPr>
      </w:pPr>
      <w:r w:rsidRPr="00A0698D">
        <w:rPr>
          <w:noProof/>
          <w:lang w:eastAsia="es-CO"/>
        </w:rPr>
        <w:lastRenderedPageBreak/>
        <w:drawing>
          <wp:inline distT="0" distB="0" distL="0" distR="0" wp14:anchorId="438D5F93" wp14:editId="22A3897F">
            <wp:extent cx="5612130" cy="3039745"/>
            <wp:effectExtent l="0" t="0" r="7620" b="8255"/>
            <wp:docPr id="728" name="Imagen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03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2AD43" w14:textId="0A2C1427" w:rsidR="00B853B2" w:rsidRDefault="00B853B2" w:rsidP="00B921B4">
      <w:pPr>
        <w:jc w:val="center"/>
        <w:rPr>
          <w:noProof/>
        </w:rPr>
      </w:pPr>
    </w:p>
    <w:p w14:paraId="7E100301" w14:textId="772B69B5" w:rsidR="00B853B2" w:rsidRDefault="00B853B2" w:rsidP="00B921B4">
      <w:pPr>
        <w:jc w:val="center"/>
        <w:rPr>
          <w:noProof/>
        </w:rPr>
      </w:pPr>
    </w:p>
    <w:p w14:paraId="6842B80B" w14:textId="4FC503FD" w:rsidR="00B853B2" w:rsidRDefault="00B853B2" w:rsidP="00B921B4">
      <w:pPr>
        <w:jc w:val="center"/>
        <w:rPr>
          <w:noProof/>
        </w:rPr>
      </w:pPr>
    </w:p>
    <w:p w14:paraId="0B5172E4" w14:textId="1CF1FD37" w:rsidR="00020418" w:rsidRDefault="00020418" w:rsidP="00B921B4">
      <w:pPr>
        <w:jc w:val="center"/>
        <w:rPr>
          <w:noProof/>
        </w:rPr>
      </w:pPr>
    </w:p>
    <w:p w14:paraId="2F78349F" w14:textId="6B3F3487" w:rsidR="00020418" w:rsidRDefault="00020418" w:rsidP="00B921B4">
      <w:pPr>
        <w:jc w:val="center"/>
        <w:rPr>
          <w:noProof/>
        </w:rPr>
      </w:pPr>
    </w:p>
    <w:p w14:paraId="72CF09AA" w14:textId="0A8BD6F0" w:rsidR="00020418" w:rsidRDefault="00020418" w:rsidP="00B921B4">
      <w:pPr>
        <w:jc w:val="center"/>
        <w:rPr>
          <w:noProof/>
        </w:rPr>
      </w:pPr>
    </w:p>
    <w:p w14:paraId="51563822" w14:textId="14A498A5" w:rsidR="009B0D8E" w:rsidRDefault="009B0D8E" w:rsidP="00B921B4">
      <w:pPr>
        <w:jc w:val="center"/>
        <w:rPr>
          <w:noProof/>
        </w:rPr>
      </w:pPr>
    </w:p>
    <w:sectPr w:rsidR="009B0D8E" w:rsidSect="00E84ADB">
      <w:headerReference w:type="even" r:id="rId328"/>
      <w:headerReference w:type="default" r:id="rId329"/>
      <w:footerReference w:type="default" r:id="rId330"/>
      <w:headerReference w:type="first" r:id="rId331"/>
      <w:pgSz w:w="12240" w:h="15840" w:code="1"/>
      <w:pgMar w:top="1418" w:right="1701" w:bottom="2268" w:left="1701" w:header="142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DDB25" w14:textId="77777777" w:rsidR="001146B0" w:rsidRDefault="001146B0" w:rsidP="00E66E45">
      <w:pPr>
        <w:spacing w:after="0" w:line="240" w:lineRule="auto"/>
      </w:pPr>
      <w:r>
        <w:separator/>
      </w:r>
    </w:p>
  </w:endnote>
  <w:endnote w:type="continuationSeparator" w:id="0">
    <w:p w14:paraId="2E5BA65E" w14:textId="77777777" w:rsidR="001146B0" w:rsidRDefault="001146B0" w:rsidP="00E66E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2BDAA" w14:textId="2FD94F55" w:rsidR="00A82F81" w:rsidRDefault="00E84ADB" w:rsidP="004E734A">
    <w:pPr>
      <w:pStyle w:val="Piedepgina"/>
      <w:ind w:left="-1701"/>
      <w:jc w:val="right"/>
    </w:pPr>
    <w:r>
      <w:rPr>
        <w:noProof/>
        <w:lang w:eastAsia="es-CO"/>
      </w:rPr>
      <w:drawing>
        <wp:anchor distT="0" distB="0" distL="114300" distR="114300" simplePos="0" relativeHeight="251658752" behindDoc="1" locked="0" layoutInCell="1" allowOverlap="1" wp14:anchorId="6DA23CF6" wp14:editId="6ABFB34C">
          <wp:simplePos x="0" y="0"/>
          <wp:positionH relativeFrom="column">
            <wp:posOffset>-1011555</wp:posOffset>
          </wp:positionH>
          <wp:positionV relativeFrom="paragraph">
            <wp:posOffset>-676910</wp:posOffset>
          </wp:positionV>
          <wp:extent cx="7650480" cy="1141730"/>
          <wp:effectExtent l="0" t="0" r="7620" b="0"/>
          <wp:wrapNone/>
          <wp:docPr id="1" name="Imagen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n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55914" cy="11425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tbl>
    <w:tblPr>
      <w:tblW w:w="11732" w:type="dxa"/>
      <w:tblInd w:w="-1701" w:type="dxa"/>
      <w:tblLook w:val="04A0" w:firstRow="1" w:lastRow="0" w:firstColumn="1" w:lastColumn="0" w:noHBand="0" w:noVBand="1"/>
    </w:tblPr>
    <w:tblGrid>
      <w:gridCol w:w="5796"/>
      <w:gridCol w:w="5936"/>
    </w:tblGrid>
    <w:tr w:rsidR="00A82F81" w:rsidRPr="00E25F48" w14:paraId="47AA2505" w14:textId="77777777" w:rsidTr="00E84ADB">
      <w:trPr>
        <w:trHeight w:val="68"/>
      </w:trPr>
      <w:tc>
        <w:tcPr>
          <w:tcW w:w="5796" w:type="dxa"/>
          <w:shd w:val="clear" w:color="auto" w:fill="auto"/>
          <w:vAlign w:val="center"/>
        </w:tcPr>
        <w:p w14:paraId="37A31E2A" w14:textId="03DC2738" w:rsidR="00A82F81" w:rsidRPr="00E25F48" w:rsidRDefault="00A82F81" w:rsidP="00E84ADB">
          <w:pPr>
            <w:pStyle w:val="Piedepgina"/>
            <w:jc w:val="center"/>
          </w:pPr>
        </w:p>
      </w:tc>
      <w:tc>
        <w:tcPr>
          <w:tcW w:w="5936" w:type="dxa"/>
          <w:shd w:val="clear" w:color="auto" w:fill="auto"/>
        </w:tcPr>
        <w:p w14:paraId="07C91152" w14:textId="18D6339C" w:rsidR="00A82F81" w:rsidRPr="00E25F48" w:rsidRDefault="00A82F81" w:rsidP="006150D1">
          <w:pPr>
            <w:pStyle w:val="Piedepgina"/>
          </w:pPr>
        </w:p>
      </w:tc>
    </w:tr>
  </w:tbl>
  <w:p w14:paraId="655B0D6D" w14:textId="77777777" w:rsidR="00A82F81" w:rsidRDefault="00A82F81" w:rsidP="004E734A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394911" w14:textId="77777777" w:rsidR="001146B0" w:rsidRDefault="001146B0" w:rsidP="00E66E45">
      <w:pPr>
        <w:spacing w:after="0" w:line="240" w:lineRule="auto"/>
      </w:pPr>
      <w:r>
        <w:separator/>
      </w:r>
    </w:p>
  </w:footnote>
  <w:footnote w:type="continuationSeparator" w:id="0">
    <w:p w14:paraId="1D039592" w14:textId="77777777" w:rsidR="001146B0" w:rsidRDefault="001146B0" w:rsidP="00E66E4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EFA8F9" w14:textId="77777777" w:rsidR="00A82F81" w:rsidRDefault="00C55D42">
    <w:pPr>
      <w:pStyle w:val="Encabezado"/>
    </w:pPr>
    <w:r>
      <w:rPr>
        <w:noProof/>
        <w:lang w:eastAsia="es-CO"/>
      </w:rPr>
      <w:pict w14:anchorId="47FCB1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1" o:spid="_x0000_s2066" type="#_x0000_t75" style="position:absolute;margin-left:0;margin-top:0;width:285.95pt;height:396.95pt;z-index:-251658752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831A5" w14:textId="1F7C869C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  <w:tbl>
    <w:tblPr>
      <w:tblW w:w="10207" w:type="dxa"/>
      <w:tblInd w:w="-743" w:type="dxa"/>
      <w:tblLook w:val="04A0" w:firstRow="1" w:lastRow="0" w:firstColumn="1" w:lastColumn="0" w:noHBand="0" w:noVBand="1"/>
    </w:tblPr>
    <w:tblGrid>
      <w:gridCol w:w="4489"/>
      <w:gridCol w:w="5718"/>
    </w:tblGrid>
    <w:tr w:rsidR="00A82F81" w:rsidRPr="00E25F48" w14:paraId="63B8F864" w14:textId="77777777" w:rsidTr="00E25F48">
      <w:tc>
        <w:tcPr>
          <w:tcW w:w="4489" w:type="dxa"/>
          <w:shd w:val="clear" w:color="auto" w:fill="auto"/>
        </w:tcPr>
        <w:p w14:paraId="6C056A12" w14:textId="47980275" w:rsidR="00A82F81" w:rsidRPr="00E25F48" w:rsidRDefault="00A82F81" w:rsidP="00E25F48">
          <w:pPr>
            <w:pStyle w:val="Encabezado"/>
            <w:tabs>
              <w:tab w:val="clear" w:pos="4419"/>
              <w:tab w:val="center" w:pos="7655"/>
            </w:tabs>
            <w:rPr>
              <w:noProof/>
              <w:lang w:eastAsia="es-CO"/>
            </w:rPr>
          </w:pPr>
        </w:p>
        <w:p w14:paraId="26C31A4B" w14:textId="5F6F8C8B" w:rsidR="00A82F81" w:rsidRPr="00E25F48" w:rsidRDefault="00E84ADB" w:rsidP="00E25F48">
          <w:pPr>
            <w:pStyle w:val="Encabezado"/>
            <w:tabs>
              <w:tab w:val="clear" w:pos="4419"/>
              <w:tab w:val="center" w:pos="7655"/>
            </w:tabs>
            <w:ind w:left="284"/>
          </w:pPr>
          <w:r>
            <w:rPr>
              <w:noProof/>
              <w:lang w:eastAsia="es-CO"/>
            </w:rPr>
            <w:drawing>
              <wp:inline distT="0" distB="0" distL="0" distR="0" wp14:anchorId="556F97E5" wp14:editId="35231F82">
                <wp:extent cx="2223770" cy="638175"/>
                <wp:effectExtent l="0" t="0" r="5080" b="9525"/>
                <wp:docPr id="576" name="Gráfico 57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Gráfico 4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  <a:ext uri="{96DAC541-7B7A-43D3-8B79-37D633B846F1}">
                              <asvg:svgBlip xmlns:asvg="http://schemas.microsoft.com/office/drawing/2016/SVG/main" r:embed="rId2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223770" cy="638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18" w:type="dxa"/>
          <w:shd w:val="clear" w:color="auto" w:fill="auto"/>
        </w:tcPr>
        <w:p w14:paraId="25D47C80" w14:textId="64098D61" w:rsidR="00A82F81" w:rsidRPr="00E25F48" w:rsidRDefault="00A82F81" w:rsidP="00E84ADB">
          <w:pPr>
            <w:pStyle w:val="Encabezado"/>
            <w:tabs>
              <w:tab w:val="clear" w:pos="4419"/>
              <w:tab w:val="center" w:pos="7655"/>
            </w:tabs>
          </w:pPr>
        </w:p>
      </w:tc>
    </w:tr>
  </w:tbl>
  <w:p w14:paraId="4A1DEF84" w14:textId="77777777" w:rsidR="00A82F81" w:rsidRDefault="00A82F81" w:rsidP="00E66E45">
    <w:pPr>
      <w:pStyle w:val="Encabezado"/>
      <w:tabs>
        <w:tab w:val="clear" w:pos="4419"/>
        <w:tab w:val="center" w:pos="7655"/>
      </w:tabs>
      <w:ind w:left="-99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B340BC" w14:textId="77777777" w:rsidR="00A82F81" w:rsidRDefault="00C55D42">
    <w:pPr>
      <w:pStyle w:val="Encabezado"/>
    </w:pPr>
    <w:r>
      <w:rPr>
        <w:noProof/>
        <w:lang w:eastAsia="es-CO"/>
      </w:rPr>
      <w:pict w14:anchorId="5F042CD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9660140" o:spid="_x0000_s2065" type="#_x0000_t75" style="position:absolute;margin-left:0;margin-top:0;width:285.95pt;height:396.95pt;z-index:-251659776;mso-position-horizontal:center;mso-position-horizontal-relative:margin;mso-position-vertical:center;mso-position-vertical-relative:margin" o:allowincell="f">
          <v:imagedata r:id="rId1" o:title="Sin título-1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5C69C3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E1605E"/>
    <w:multiLevelType w:val="hybridMultilevel"/>
    <w:tmpl w:val="64243A8C"/>
    <w:lvl w:ilvl="0" w:tplc="852EC796">
      <w:start w:val="1"/>
      <w:numFmt w:val="decimal"/>
      <w:lvlText w:val="%1."/>
      <w:lvlJc w:val="left"/>
      <w:pPr>
        <w:ind w:left="360" w:hanging="360"/>
      </w:pPr>
      <w:rPr>
        <w:sz w:val="20"/>
        <w:szCs w:val="20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1C0216"/>
    <w:multiLevelType w:val="hybridMultilevel"/>
    <w:tmpl w:val="5D5CE98C"/>
    <w:lvl w:ilvl="0" w:tplc="240A000F">
      <w:start w:val="1"/>
      <w:numFmt w:val="decimal"/>
      <w:lvlText w:val="%1."/>
      <w:lvlJc w:val="left"/>
      <w:pPr>
        <w:ind w:left="360" w:hanging="360"/>
      </w:pPr>
    </w:lvl>
    <w:lvl w:ilvl="1" w:tplc="240A0019" w:tentative="1">
      <w:start w:val="1"/>
      <w:numFmt w:val="lowerLetter"/>
      <w:lvlText w:val="%2."/>
      <w:lvlJc w:val="left"/>
      <w:pPr>
        <w:ind w:left="1080" w:hanging="360"/>
      </w:pPr>
    </w:lvl>
    <w:lvl w:ilvl="2" w:tplc="240A001B" w:tentative="1">
      <w:start w:val="1"/>
      <w:numFmt w:val="lowerRoman"/>
      <w:lvlText w:val="%3."/>
      <w:lvlJc w:val="right"/>
      <w:pPr>
        <w:ind w:left="1800" w:hanging="180"/>
      </w:pPr>
    </w:lvl>
    <w:lvl w:ilvl="3" w:tplc="240A000F" w:tentative="1">
      <w:start w:val="1"/>
      <w:numFmt w:val="decimal"/>
      <w:lvlText w:val="%4."/>
      <w:lvlJc w:val="left"/>
      <w:pPr>
        <w:ind w:left="2520" w:hanging="360"/>
      </w:pPr>
    </w:lvl>
    <w:lvl w:ilvl="4" w:tplc="240A0019" w:tentative="1">
      <w:start w:val="1"/>
      <w:numFmt w:val="lowerLetter"/>
      <w:lvlText w:val="%5."/>
      <w:lvlJc w:val="left"/>
      <w:pPr>
        <w:ind w:left="3240" w:hanging="360"/>
      </w:pPr>
    </w:lvl>
    <w:lvl w:ilvl="5" w:tplc="240A001B" w:tentative="1">
      <w:start w:val="1"/>
      <w:numFmt w:val="lowerRoman"/>
      <w:lvlText w:val="%6."/>
      <w:lvlJc w:val="right"/>
      <w:pPr>
        <w:ind w:left="3960" w:hanging="180"/>
      </w:pPr>
    </w:lvl>
    <w:lvl w:ilvl="6" w:tplc="240A000F" w:tentative="1">
      <w:start w:val="1"/>
      <w:numFmt w:val="decimal"/>
      <w:lvlText w:val="%7."/>
      <w:lvlJc w:val="left"/>
      <w:pPr>
        <w:ind w:left="4680" w:hanging="360"/>
      </w:pPr>
    </w:lvl>
    <w:lvl w:ilvl="7" w:tplc="240A0019" w:tentative="1">
      <w:start w:val="1"/>
      <w:numFmt w:val="lowerLetter"/>
      <w:lvlText w:val="%8."/>
      <w:lvlJc w:val="left"/>
      <w:pPr>
        <w:ind w:left="5400" w:hanging="360"/>
      </w:pPr>
    </w:lvl>
    <w:lvl w:ilvl="8" w:tplc="24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1B00C8B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4F5656"/>
    <w:multiLevelType w:val="hybridMultilevel"/>
    <w:tmpl w:val="76062A3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781976"/>
    <w:multiLevelType w:val="hybridMultilevel"/>
    <w:tmpl w:val="C85AB0C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B7947B8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EC369B"/>
    <w:multiLevelType w:val="hybridMultilevel"/>
    <w:tmpl w:val="84B6A73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A653C2D"/>
    <w:multiLevelType w:val="hybridMultilevel"/>
    <w:tmpl w:val="C85AB0C0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1BA0BB3"/>
    <w:multiLevelType w:val="hybridMultilevel"/>
    <w:tmpl w:val="24FC20DC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7E7866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8705B0"/>
    <w:multiLevelType w:val="hybridMultilevel"/>
    <w:tmpl w:val="E4B8EF8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AD095F"/>
    <w:multiLevelType w:val="hybridMultilevel"/>
    <w:tmpl w:val="2E46C178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BFD27EC"/>
    <w:multiLevelType w:val="hybridMultilevel"/>
    <w:tmpl w:val="76062A34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9C558C"/>
    <w:multiLevelType w:val="hybridMultilevel"/>
    <w:tmpl w:val="741E285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1"/>
  </w:num>
  <w:num w:numId="3">
    <w:abstractNumId w:val="9"/>
  </w:num>
  <w:num w:numId="4">
    <w:abstractNumId w:val="2"/>
  </w:num>
  <w:num w:numId="5">
    <w:abstractNumId w:val="0"/>
  </w:num>
  <w:num w:numId="6">
    <w:abstractNumId w:val="1"/>
  </w:num>
  <w:num w:numId="7">
    <w:abstractNumId w:val="10"/>
  </w:num>
  <w:num w:numId="8">
    <w:abstractNumId w:val="12"/>
  </w:num>
  <w:num w:numId="9">
    <w:abstractNumId w:val="8"/>
  </w:num>
  <w:num w:numId="10">
    <w:abstractNumId w:val="3"/>
  </w:num>
  <w:num w:numId="11">
    <w:abstractNumId w:val="7"/>
  </w:num>
  <w:num w:numId="12">
    <w:abstractNumId w:val="14"/>
  </w:num>
  <w:num w:numId="13">
    <w:abstractNumId w:val="4"/>
  </w:num>
  <w:num w:numId="14">
    <w:abstractNumId w:val="5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8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6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F70"/>
    <w:rsid w:val="00000516"/>
    <w:rsid w:val="000012D9"/>
    <w:rsid w:val="000025E4"/>
    <w:rsid w:val="00004124"/>
    <w:rsid w:val="000042D1"/>
    <w:rsid w:val="0001544F"/>
    <w:rsid w:val="00020418"/>
    <w:rsid w:val="0002314B"/>
    <w:rsid w:val="0002771D"/>
    <w:rsid w:val="00035F14"/>
    <w:rsid w:val="00037520"/>
    <w:rsid w:val="00041023"/>
    <w:rsid w:val="000456D2"/>
    <w:rsid w:val="00046137"/>
    <w:rsid w:val="00046BBF"/>
    <w:rsid w:val="00051829"/>
    <w:rsid w:val="00051C75"/>
    <w:rsid w:val="0005451E"/>
    <w:rsid w:val="00056286"/>
    <w:rsid w:val="00056419"/>
    <w:rsid w:val="0005650D"/>
    <w:rsid w:val="00056C7F"/>
    <w:rsid w:val="000577ED"/>
    <w:rsid w:val="00061E1B"/>
    <w:rsid w:val="000624DC"/>
    <w:rsid w:val="00065A75"/>
    <w:rsid w:val="00067743"/>
    <w:rsid w:val="000741C3"/>
    <w:rsid w:val="00076301"/>
    <w:rsid w:val="00080141"/>
    <w:rsid w:val="000831E5"/>
    <w:rsid w:val="000837A9"/>
    <w:rsid w:val="00083E87"/>
    <w:rsid w:val="00084E92"/>
    <w:rsid w:val="00092A99"/>
    <w:rsid w:val="000B06E7"/>
    <w:rsid w:val="000B258A"/>
    <w:rsid w:val="000B411D"/>
    <w:rsid w:val="000C135D"/>
    <w:rsid w:val="000C1F87"/>
    <w:rsid w:val="000C49C8"/>
    <w:rsid w:val="000D122C"/>
    <w:rsid w:val="000D594D"/>
    <w:rsid w:val="000D5E74"/>
    <w:rsid w:val="000D6DFC"/>
    <w:rsid w:val="000D7A02"/>
    <w:rsid w:val="000E653D"/>
    <w:rsid w:val="000F04DA"/>
    <w:rsid w:val="00100C49"/>
    <w:rsid w:val="00105D0B"/>
    <w:rsid w:val="00105DA6"/>
    <w:rsid w:val="0010669E"/>
    <w:rsid w:val="00113B5B"/>
    <w:rsid w:val="001146B0"/>
    <w:rsid w:val="00116C6C"/>
    <w:rsid w:val="001204C8"/>
    <w:rsid w:val="00121A4B"/>
    <w:rsid w:val="0012358D"/>
    <w:rsid w:val="0013140B"/>
    <w:rsid w:val="00134D95"/>
    <w:rsid w:val="00135AF0"/>
    <w:rsid w:val="00142EDC"/>
    <w:rsid w:val="00144425"/>
    <w:rsid w:val="00147629"/>
    <w:rsid w:val="00147BB7"/>
    <w:rsid w:val="00152A9B"/>
    <w:rsid w:val="0016070D"/>
    <w:rsid w:val="00172534"/>
    <w:rsid w:val="001852B7"/>
    <w:rsid w:val="00186E88"/>
    <w:rsid w:val="001872FA"/>
    <w:rsid w:val="00194681"/>
    <w:rsid w:val="001972C1"/>
    <w:rsid w:val="001A082B"/>
    <w:rsid w:val="001A454C"/>
    <w:rsid w:val="001B41A8"/>
    <w:rsid w:val="001C0345"/>
    <w:rsid w:val="001C10CC"/>
    <w:rsid w:val="001C1321"/>
    <w:rsid w:val="001D0207"/>
    <w:rsid w:val="001D095D"/>
    <w:rsid w:val="001D2B51"/>
    <w:rsid w:val="001D2D86"/>
    <w:rsid w:val="001D4FE1"/>
    <w:rsid w:val="001E0391"/>
    <w:rsid w:val="001E1FFD"/>
    <w:rsid w:val="001E2481"/>
    <w:rsid w:val="001E2958"/>
    <w:rsid w:val="001E42A1"/>
    <w:rsid w:val="00201F04"/>
    <w:rsid w:val="00206229"/>
    <w:rsid w:val="00213E5A"/>
    <w:rsid w:val="0022049F"/>
    <w:rsid w:val="00221EDB"/>
    <w:rsid w:val="00223E42"/>
    <w:rsid w:val="00223E66"/>
    <w:rsid w:val="0022576C"/>
    <w:rsid w:val="0022666D"/>
    <w:rsid w:val="0023541E"/>
    <w:rsid w:val="00236143"/>
    <w:rsid w:val="002411BC"/>
    <w:rsid w:val="0024454F"/>
    <w:rsid w:val="00256CA1"/>
    <w:rsid w:val="002612BF"/>
    <w:rsid w:val="00261C60"/>
    <w:rsid w:val="00272492"/>
    <w:rsid w:val="0028162E"/>
    <w:rsid w:val="00281F17"/>
    <w:rsid w:val="00283786"/>
    <w:rsid w:val="00285737"/>
    <w:rsid w:val="00285915"/>
    <w:rsid w:val="00287940"/>
    <w:rsid w:val="00287B4E"/>
    <w:rsid w:val="002917EE"/>
    <w:rsid w:val="00295930"/>
    <w:rsid w:val="002967D3"/>
    <w:rsid w:val="002A400C"/>
    <w:rsid w:val="002A439B"/>
    <w:rsid w:val="002C1095"/>
    <w:rsid w:val="002D2D21"/>
    <w:rsid w:val="002D6AD1"/>
    <w:rsid w:val="002F1B0F"/>
    <w:rsid w:val="002F2878"/>
    <w:rsid w:val="002F3617"/>
    <w:rsid w:val="002F3BE7"/>
    <w:rsid w:val="002F5DEC"/>
    <w:rsid w:val="00300545"/>
    <w:rsid w:val="00301301"/>
    <w:rsid w:val="003045E0"/>
    <w:rsid w:val="00305BBA"/>
    <w:rsid w:val="0030615D"/>
    <w:rsid w:val="003073DF"/>
    <w:rsid w:val="00311779"/>
    <w:rsid w:val="0031218D"/>
    <w:rsid w:val="0031226F"/>
    <w:rsid w:val="0031300B"/>
    <w:rsid w:val="00315A48"/>
    <w:rsid w:val="00317F63"/>
    <w:rsid w:val="00323EEE"/>
    <w:rsid w:val="003278EB"/>
    <w:rsid w:val="003279EE"/>
    <w:rsid w:val="003328FE"/>
    <w:rsid w:val="00335E14"/>
    <w:rsid w:val="0034077B"/>
    <w:rsid w:val="003420F5"/>
    <w:rsid w:val="003444B0"/>
    <w:rsid w:val="003460BE"/>
    <w:rsid w:val="00351F33"/>
    <w:rsid w:val="00352CBC"/>
    <w:rsid w:val="0035627C"/>
    <w:rsid w:val="003564B8"/>
    <w:rsid w:val="00357804"/>
    <w:rsid w:val="0036159B"/>
    <w:rsid w:val="00364860"/>
    <w:rsid w:val="00371760"/>
    <w:rsid w:val="00371C76"/>
    <w:rsid w:val="003800C7"/>
    <w:rsid w:val="00382718"/>
    <w:rsid w:val="00383210"/>
    <w:rsid w:val="0038520E"/>
    <w:rsid w:val="00394FF1"/>
    <w:rsid w:val="003A1BF2"/>
    <w:rsid w:val="003A3CD9"/>
    <w:rsid w:val="003A5424"/>
    <w:rsid w:val="003A6A10"/>
    <w:rsid w:val="003A6D1A"/>
    <w:rsid w:val="003B04F9"/>
    <w:rsid w:val="003B391F"/>
    <w:rsid w:val="003B3A79"/>
    <w:rsid w:val="003C0F38"/>
    <w:rsid w:val="003C47FE"/>
    <w:rsid w:val="003D318A"/>
    <w:rsid w:val="003D428E"/>
    <w:rsid w:val="003D5943"/>
    <w:rsid w:val="003E5A21"/>
    <w:rsid w:val="003F28E8"/>
    <w:rsid w:val="003F6585"/>
    <w:rsid w:val="003F6941"/>
    <w:rsid w:val="004033F4"/>
    <w:rsid w:val="00404861"/>
    <w:rsid w:val="00405930"/>
    <w:rsid w:val="00406BAB"/>
    <w:rsid w:val="004079BA"/>
    <w:rsid w:val="0041391A"/>
    <w:rsid w:val="00420417"/>
    <w:rsid w:val="00421AED"/>
    <w:rsid w:val="004352FC"/>
    <w:rsid w:val="004366CB"/>
    <w:rsid w:val="00436BDA"/>
    <w:rsid w:val="00443EDF"/>
    <w:rsid w:val="00446983"/>
    <w:rsid w:val="00454463"/>
    <w:rsid w:val="00457276"/>
    <w:rsid w:val="0046712D"/>
    <w:rsid w:val="0048073B"/>
    <w:rsid w:val="00480975"/>
    <w:rsid w:val="004823BE"/>
    <w:rsid w:val="00486BBC"/>
    <w:rsid w:val="00491238"/>
    <w:rsid w:val="00491D3D"/>
    <w:rsid w:val="0049284F"/>
    <w:rsid w:val="00496B51"/>
    <w:rsid w:val="004A765E"/>
    <w:rsid w:val="004B2E21"/>
    <w:rsid w:val="004B318A"/>
    <w:rsid w:val="004B43FD"/>
    <w:rsid w:val="004B68A9"/>
    <w:rsid w:val="004C2FD5"/>
    <w:rsid w:val="004C40C1"/>
    <w:rsid w:val="004C5D24"/>
    <w:rsid w:val="004D0657"/>
    <w:rsid w:val="004D109A"/>
    <w:rsid w:val="004D30BB"/>
    <w:rsid w:val="004E48C0"/>
    <w:rsid w:val="004E653E"/>
    <w:rsid w:val="004E734A"/>
    <w:rsid w:val="004F58FF"/>
    <w:rsid w:val="00503497"/>
    <w:rsid w:val="00506F23"/>
    <w:rsid w:val="0051381F"/>
    <w:rsid w:val="00516DC6"/>
    <w:rsid w:val="00521CDF"/>
    <w:rsid w:val="0053021C"/>
    <w:rsid w:val="00532A2A"/>
    <w:rsid w:val="00535651"/>
    <w:rsid w:val="005406BB"/>
    <w:rsid w:val="005461B7"/>
    <w:rsid w:val="00554D91"/>
    <w:rsid w:val="00557E2D"/>
    <w:rsid w:val="00565965"/>
    <w:rsid w:val="005668D3"/>
    <w:rsid w:val="005677E4"/>
    <w:rsid w:val="00570E63"/>
    <w:rsid w:val="00575D07"/>
    <w:rsid w:val="0057780A"/>
    <w:rsid w:val="005837CB"/>
    <w:rsid w:val="0058482A"/>
    <w:rsid w:val="00585D47"/>
    <w:rsid w:val="00592132"/>
    <w:rsid w:val="00595DD9"/>
    <w:rsid w:val="00596EC4"/>
    <w:rsid w:val="005A1261"/>
    <w:rsid w:val="005A30E6"/>
    <w:rsid w:val="005A55D7"/>
    <w:rsid w:val="005A6EE9"/>
    <w:rsid w:val="005A703C"/>
    <w:rsid w:val="005B6E07"/>
    <w:rsid w:val="005B72EF"/>
    <w:rsid w:val="005C3347"/>
    <w:rsid w:val="005D4A02"/>
    <w:rsid w:val="005D6BC6"/>
    <w:rsid w:val="005D70D0"/>
    <w:rsid w:val="005E1B23"/>
    <w:rsid w:val="005F74B4"/>
    <w:rsid w:val="005F7B5B"/>
    <w:rsid w:val="005F7BE7"/>
    <w:rsid w:val="00600608"/>
    <w:rsid w:val="00600A2E"/>
    <w:rsid w:val="00602E7A"/>
    <w:rsid w:val="00603C96"/>
    <w:rsid w:val="006103AB"/>
    <w:rsid w:val="00611EAB"/>
    <w:rsid w:val="006134B7"/>
    <w:rsid w:val="006150D1"/>
    <w:rsid w:val="0061722E"/>
    <w:rsid w:val="00617487"/>
    <w:rsid w:val="00622D0A"/>
    <w:rsid w:val="00626E9A"/>
    <w:rsid w:val="006325E7"/>
    <w:rsid w:val="00634276"/>
    <w:rsid w:val="006363AA"/>
    <w:rsid w:val="00642749"/>
    <w:rsid w:val="0064327D"/>
    <w:rsid w:val="00654A2D"/>
    <w:rsid w:val="0065717B"/>
    <w:rsid w:val="0067008C"/>
    <w:rsid w:val="00683D4C"/>
    <w:rsid w:val="00693193"/>
    <w:rsid w:val="006974A1"/>
    <w:rsid w:val="006A01B8"/>
    <w:rsid w:val="006B27B0"/>
    <w:rsid w:val="006B5E91"/>
    <w:rsid w:val="006C419D"/>
    <w:rsid w:val="006C60B1"/>
    <w:rsid w:val="006C6382"/>
    <w:rsid w:val="006C685C"/>
    <w:rsid w:val="006E0EEB"/>
    <w:rsid w:val="006E2255"/>
    <w:rsid w:val="006E2DDB"/>
    <w:rsid w:val="006E3D83"/>
    <w:rsid w:val="006E3D99"/>
    <w:rsid w:val="006E5F8F"/>
    <w:rsid w:val="006E6CB9"/>
    <w:rsid w:val="006F6F0D"/>
    <w:rsid w:val="006F7D24"/>
    <w:rsid w:val="00701D23"/>
    <w:rsid w:val="0070256A"/>
    <w:rsid w:val="00704106"/>
    <w:rsid w:val="007053DE"/>
    <w:rsid w:val="007170FD"/>
    <w:rsid w:val="007234F0"/>
    <w:rsid w:val="00733BB6"/>
    <w:rsid w:val="007457EE"/>
    <w:rsid w:val="00751A3B"/>
    <w:rsid w:val="007553C6"/>
    <w:rsid w:val="007560AF"/>
    <w:rsid w:val="00756991"/>
    <w:rsid w:val="00761FFA"/>
    <w:rsid w:val="00764943"/>
    <w:rsid w:val="00764D67"/>
    <w:rsid w:val="00771311"/>
    <w:rsid w:val="00781984"/>
    <w:rsid w:val="00782565"/>
    <w:rsid w:val="00791F1F"/>
    <w:rsid w:val="007978B5"/>
    <w:rsid w:val="007A1818"/>
    <w:rsid w:val="007A3558"/>
    <w:rsid w:val="007A5521"/>
    <w:rsid w:val="007A6738"/>
    <w:rsid w:val="007A7823"/>
    <w:rsid w:val="007B03CD"/>
    <w:rsid w:val="007B5C36"/>
    <w:rsid w:val="007B6FE8"/>
    <w:rsid w:val="007C3469"/>
    <w:rsid w:val="007E04F4"/>
    <w:rsid w:val="007E17A2"/>
    <w:rsid w:val="007E1897"/>
    <w:rsid w:val="007E1EE7"/>
    <w:rsid w:val="007E2747"/>
    <w:rsid w:val="007E561F"/>
    <w:rsid w:val="007E5AAD"/>
    <w:rsid w:val="007E7540"/>
    <w:rsid w:val="007F045F"/>
    <w:rsid w:val="007F51B1"/>
    <w:rsid w:val="00801BCA"/>
    <w:rsid w:val="00801DEA"/>
    <w:rsid w:val="00801E00"/>
    <w:rsid w:val="00805BCD"/>
    <w:rsid w:val="00806695"/>
    <w:rsid w:val="00810BDC"/>
    <w:rsid w:val="00817AB6"/>
    <w:rsid w:val="00820344"/>
    <w:rsid w:val="0082308F"/>
    <w:rsid w:val="00827D9E"/>
    <w:rsid w:val="00843531"/>
    <w:rsid w:val="008443AE"/>
    <w:rsid w:val="00847F70"/>
    <w:rsid w:val="00862B53"/>
    <w:rsid w:val="00863E3C"/>
    <w:rsid w:val="008643F5"/>
    <w:rsid w:val="00866525"/>
    <w:rsid w:val="00866B4F"/>
    <w:rsid w:val="0086741E"/>
    <w:rsid w:val="00870CA2"/>
    <w:rsid w:val="00871CDD"/>
    <w:rsid w:val="00882A93"/>
    <w:rsid w:val="00882C31"/>
    <w:rsid w:val="0089188B"/>
    <w:rsid w:val="0089268D"/>
    <w:rsid w:val="008928A7"/>
    <w:rsid w:val="00894287"/>
    <w:rsid w:val="008A138C"/>
    <w:rsid w:val="008B16D2"/>
    <w:rsid w:val="008C1B00"/>
    <w:rsid w:val="008C68DA"/>
    <w:rsid w:val="008C7E31"/>
    <w:rsid w:val="008D4915"/>
    <w:rsid w:val="008D4CF7"/>
    <w:rsid w:val="008E1B9B"/>
    <w:rsid w:val="008E2585"/>
    <w:rsid w:val="008E5B0B"/>
    <w:rsid w:val="008E6FD4"/>
    <w:rsid w:val="008F4BCF"/>
    <w:rsid w:val="008F5EB3"/>
    <w:rsid w:val="00903C0E"/>
    <w:rsid w:val="00903DEC"/>
    <w:rsid w:val="00906D63"/>
    <w:rsid w:val="00911A0D"/>
    <w:rsid w:val="00917401"/>
    <w:rsid w:val="0092240E"/>
    <w:rsid w:val="00923B37"/>
    <w:rsid w:val="00933094"/>
    <w:rsid w:val="00935E48"/>
    <w:rsid w:val="00936763"/>
    <w:rsid w:val="00943B64"/>
    <w:rsid w:val="00944EF1"/>
    <w:rsid w:val="00945977"/>
    <w:rsid w:val="0096555D"/>
    <w:rsid w:val="00966DEC"/>
    <w:rsid w:val="009713D9"/>
    <w:rsid w:val="00974021"/>
    <w:rsid w:val="00974D08"/>
    <w:rsid w:val="00976657"/>
    <w:rsid w:val="00983A9D"/>
    <w:rsid w:val="009903B9"/>
    <w:rsid w:val="0099308A"/>
    <w:rsid w:val="009959B3"/>
    <w:rsid w:val="00996539"/>
    <w:rsid w:val="009A01D0"/>
    <w:rsid w:val="009B0D8E"/>
    <w:rsid w:val="009C0DE9"/>
    <w:rsid w:val="009C1702"/>
    <w:rsid w:val="009C3BB5"/>
    <w:rsid w:val="009C4837"/>
    <w:rsid w:val="009C789A"/>
    <w:rsid w:val="009D0C3C"/>
    <w:rsid w:val="009D11AF"/>
    <w:rsid w:val="009D7538"/>
    <w:rsid w:val="009D794D"/>
    <w:rsid w:val="009D7CA0"/>
    <w:rsid w:val="009E61D7"/>
    <w:rsid w:val="009F05DB"/>
    <w:rsid w:val="009F1121"/>
    <w:rsid w:val="009F45D6"/>
    <w:rsid w:val="009F5397"/>
    <w:rsid w:val="009F6CC0"/>
    <w:rsid w:val="009F7A05"/>
    <w:rsid w:val="00A00BAC"/>
    <w:rsid w:val="00A02D00"/>
    <w:rsid w:val="00A05860"/>
    <w:rsid w:val="00A0698D"/>
    <w:rsid w:val="00A078F1"/>
    <w:rsid w:val="00A1276D"/>
    <w:rsid w:val="00A145A0"/>
    <w:rsid w:val="00A14FAE"/>
    <w:rsid w:val="00A1570A"/>
    <w:rsid w:val="00A2000D"/>
    <w:rsid w:val="00A212DB"/>
    <w:rsid w:val="00A2176B"/>
    <w:rsid w:val="00A23457"/>
    <w:rsid w:val="00A23B29"/>
    <w:rsid w:val="00A25047"/>
    <w:rsid w:val="00A2658C"/>
    <w:rsid w:val="00A268F7"/>
    <w:rsid w:val="00A31FAE"/>
    <w:rsid w:val="00A36B3C"/>
    <w:rsid w:val="00A373F4"/>
    <w:rsid w:val="00A42758"/>
    <w:rsid w:val="00A42AE9"/>
    <w:rsid w:val="00A61EE0"/>
    <w:rsid w:val="00A67055"/>
    <w:rsid w:val="00A73336"/>
    <w:rsid w:val="00A7376B"/>
    <w:rsid w:val="00A747AF"/>
    <w:rsid w:val="00A80AEE"/>
    <w:rsid w:val="00A80CB3"/>
    <w:rsid w:val="00A82F81"/>
    <w:rsid w:val="00A90E7A"/>
    <w:rsid w:val="00AA0ACC"/>
    <w:rsid w:val="00AA1B40"/>
    <w:rsid w:val="00AA2268"/>
    <w:rsid w:val="00AA2929"/>
    <w:rsid w:val="00AA5E22"/>
    <w:rsid w:val="00AB0332"/>
    <w:rsid w:val="00AB19B7"/>
    <w:rsid w:val="00AB7335"/>
    <w:rsid w:val="00AC5165"/>
    <w:rsid w:val="00AD2AA6"/>
    <w:rsid w:val="00AD5D2D"/>
    <w:rsid w:val="00AF49D4"/>
    <w:rsid w:val="00AF6883"/>
    <w:rsid w:val="00AF6A61"/>
    <w:rsid w:val="00B01589"/>
    <w:rsid w:val="00B07DB2"/>
    <w:rsid w:val="00B13980"/>
    <w:rsid w:val="00B1527D"/>
    <w:rsid w:val="00B15919"/>
    <w:rsid w:val="00B2117F"/>
    <w:rsid w:val="00B2180A"/>
    <w:rsid w:val="00B22482"/>
    <w:rsid w:val="00B22A2E"/>
    <w:rsid w:val="00B23812"/>
    <w:rsid w:val="00B26EAA"/>
    <w:rsid w:val="00B27D10"/>
    <w:rsid w:val="00B52A97"/>
    <w:rsid w:val="00B562C7"/>
    <w:rsid w:val="00B655FD"/>
    <w:rsid w:val="00B65CDF"/>
    <w:rsid w:val="00B705B2"/>
    <w:rsid w:val="00B746E9"/>
    <w:rsid w:val="00B74A99"/>
    <w:rsid w:val="00B75A85"/>
    <w:rsid w:val="00B82E38"/>
    <w:rsid w:val="00B853B2"/>
    <w:rsid w:val="00B8627B"/>
    <w:rsid w:val="00B9059F"/>
    <w:rsid w:val="00B91BEF"/>
    <w:rsid w:val="00B921B4"/>
    <w:rsid w:val="00B95BD3"/>
    <w:rsid w:val="00B971FE"/>
    <w:rsid w:val="00B9740C"/>
    <w:rsid w:val="00BA2216"/>
    <w:rsid w:val="00BA461D"/>
    <w:rsid w:val="00BB2E01"/>
    <w:rsid w:val="00BB3E5C"/>
    <w:rsid w:val="00BC1E0A"/>
    <w:rsid w:val="00BC1EBF"/>
    <w:rsid w:val="00BC6C41"/>
    <w:rsid w:val="00BD12A6"/>
    <w:rsid w:val="00BD6492"/>
    <w:rsid w:val="00BE6AC0"/>
    <w:rsid w:val="00BE6B3C"/>
    <w:rsid w:val="00BF1F4A"/>
    <w:rsid w:val="00BF4408"/>
    <w:rsid w:val="00BF5325"/>
    <w:rsid w:val="00BF5478"/>
    <w:rsid w:val="00C0055E"/>
    <w:rsid w:val="00C16B45"/>
    <w:rsid w:val="00C170AC"/>
    <w:rsid w:val="00C175CD"/>
    <w:rsid w:val="00C20EE8"/>
    <w:rsid w:val="00C21405"/>
    <w:rsid w:val="00C23996"/>
    <w:rsid w:val="00C26711"/>
    <w:rsid w:val="00C365DD"/>
    <w:rsid w:val="00C4302C"/>
    <w:rsid w:val="00C52CF2"/>
    <w:rsid w:val="00C548B8"/>
    <w:rsid w:val="00C5748D"/>
    <w:rsid w:val="00C73117"/>
    <w:rsid w:val="00C755DB"/>
    <w:rsid w:val="00C944DB"/>
    <w:rsid w:val="00CA15C9"/>
    <w:rsid w:val="00CA4DB2"/>
    <w:rsid w:val="00CA56BD"/>
    <w:rsid w:val="00CB405A"/>
    <w:rsid w:val="00CB4A36"/>
    <w:rsid w:val="00CB77B5"/>
    <w:rsid w:val="00CC090B"/>
    <w:rsid w:val="00CC40B9"/>
    <w:rsid w:val="00CD001B"/>
    <w:rsid w:val="00CD169D"/>
    <w:rsid w:val="00CD2298"/>
    <w:rsid w:val="00CE6575"/>
    <w:rsid w:val="00CF79D5"/>
    <w:rsid w:val="00D02D93"/>
    <w:rsid w:val="00D04EAC"/>
    <w:rsid w:val="00D14751"/>
    <w:rsid w:val="00D14ADA"/>
    <w:rsid w:val="00D25D68"/>
    <w:rsid w:val="00D2728B"/>
    <w:rsid w:val="00D3072A"/>
    <w:rsid w:val="00D329BB"/>
    <w:rsid w:val="00D34C80"/>
    <w:rsid w:val="00D436F9"/>
    <w:rsid w:val="00D4591A"/>
    <w:rsid w:val="00D51716"/>
    <w:rsid w:val="00D519EB"/>
    <w:rsid w:val="00D51E3F"/>
    <w:rsid w:val="00D57320"/>
    <w:rsid w:val="00D62B3A"/>
    <w:rsid w:val="00D64A5C"/>
    <w:rsid w:val="00D813CA"/>
    <w:rsid w:val="00D85ADE"/>
    <w:rsid w:val="00D90DE7"/>
    <w:rsid w:val="00D91431"/>
    <w:rsid w:val="00D92ADF"/>
    <w:rsid w:val="00D94017"/>
    <w:rsid w:val="00D95ADC"/>
    <w:rsid w:val="00DA0057"/>
    <w:rsid w:val="00DA254A"/>
    <w:rsid w:val="00DA31DF"/>
    <w:rsid w:val="00DA618E"/>
    <w:rsid w:val="00DA695A"/>
    <w:rsid w:val="00DB0004"/>
    <w:rsid w:val="00DB1E85"/>
    <w:rsid w:val="00DB629F"/>
    <w:rsid w:val="00DC0F5E"/>
    <w:rsid w:val="00DC1F14"/>
    <w:rsid w:val="00DC2339"/>
    <w:rsid w:val="00DD105B"/>
    <w:rsid w:val="00DD1F1D"/>
    <w:rsid w:val="00DD25AE"/>
    <w:rsid w:val="00DE2416"/>
    <w:rsid w:val="00DE52BC"/>
    <w:rsid w:val="00DF079F"/>
    <w:rsid w:val="00DF5DF5"/>
    <w:rsid w:val="00DF730E"/>
    <w:rsid w:val="00E01DBF"/>
    <w:rsid w:val="00E035F1"/>
    <w:rsid w:val="00E0642C"/>
    <w:rsid w:val="00E2163A"/>
    <w:rsid w:val="00E217DC"/>
    <w:rsid w:val="00E25839"/>
    <w:rsid w:val="00E25F48"/>
    <w:rsid w:val="00E32696"/>
    <w:rsid w:val="00E34810"/>
    <w:rsid w:val="00E40558"/>
    <w:rsid w:val="00E4385F"/>
    <w:rsid w:val="00E5180E"/>
    <w:rsid w:val="00E542A9"/>
    <w:rsid w:val="00E61E1E"/>
    <w:rsid w:val="00E61F85"/>
    <w:rsid w:val="00E66E45"/>
    <w:rsid w:val="00E70C22"/>
    <w:rsid w:val="00E730D0"/>
    <w:rsid w:val="00E770A6"/>
    <w:rsid w:val="00E84ADB"/>
    <w:rsid w:val="00E86FEC"/>
    <w:rsid w:val="00E8773F"/>
    <w:rsid w:val="00E91D24"/>
    <w:rsid w:val="00E933C7"/>
    <w:rsid w:val="00EA026E"/>
    <w:rsid w:val="00EA2E2C"/>
    <w:rsid w:val="00EA35D9"/>
    <w:rsid w:val="00EA53BF"/>
    <w:rsid w:val="00EA713F"/>
    <w:rsid w:val="00EB32F9"/>
    <w:rsid w:val="00EB354C"/>
    <w:rsid w:val="00EB4BE8"/>
    <w:rsid w:val="00EB533C"/>
    <w:rsid w:val="00EB798C"/>
    <w:rsid w:val="00EC3E99"/>
    <w:rsid w:val="00ED2624"/>
    <w:rsid w:val="00ED78EF"/>
    <w:rsid w:val="00EE5D49"/>
    <w:rsid w:val="00EE7A75"/>
    <w:rsid w:val="00EF5B8B"/>
    <w:rsid w:val="00EF73AF"/>
    <w:rsid w:val="00F019DF"/>
    <w:rsid w:val="00F03734"/>
    <w:rsid w:val="00F03CF6"/>
    <w:rsid w:val="00F051F1"/>
    <w:rsid w:val="00F15278"/>
    <w:rsid w:val="00F167E3"/>
    <w:rsid w:val="00F305F3"/>
    <w:rsid w:val="00F361E6"/>
    <w:rsid w:val="00F367F0"/>
    <w:rsid w:val="00F37B0C"/>
    <w:rsid w:val="00F44EE4"/>
    <w:rsid w:val="00F51946"/>
    <w:rsid w:val="00F52713"/>
    <w:rsid w:val="00F53649"/>
    <w:rsid w:val="00F558B2"/>
    <w:rsid w:val="00F55A5F"/>
    <w:rsid w:val="00F634AB"/>
    <w:rsid w:val="00F6391A"/>
    <w:rsid w:val="00F63979"/>
    <w:rsid w:val="00F65F24"/>
    <w:rsid w:val="00F66591"/>
    <w:rsid w:val="00F6735C"/>
    <w:rsid w:val="00F73995"/>
    <w:rsid w:val="00F836DA"/>
    <w:rsid w:val="00F875DF"/>
    <w:rsid w:val="00F93755"/>
    <w:rsid w:val="00F94189"/>
    <w:rsid w:val="00F9736B"/>
    <w:rsid w:val="00FA13A8"/>
    <w:rsid w:val="00FA15EA"/>
    <w:rsid w:val="00FA3E4C"/>
    <w:rsid w:val="00FC0309"/>
    <w:rsid w:val="00FD5347"/>
    <w:rsid w:val="00FD5BE1"/>
    <w:rsid w:val="00FD70C6"/>
    <w:rsid w:val="00FE3880"/>
    <w:rsid w:val="00FE4C2D"/>
    <w:rsid w:val="00FE6864"/>
    <w:rsid w:val="00FF397A"/>
    <w:rsid w:val="00FF4AFE"/>
    <w:rsid w:val="00FF6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1"/>
    </o:shapelayout>
  </w:shapeDefaults>
  <w:decimalSymbol w:val=","/>
  <w:listSeparator w:val=";"/>
  <w14:docId w14:val="47E2D9AF"/>
  <w15:docId w15:val="{0E0D907F-BD72-47A7-A95F-6AB104B566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s-ES" w:eastAsia="es-E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0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6555D"/>
    <w:pPr>
      <w:spacing w:after="160" w:line="259" w:lineRule="auto"/>
    </w:pPr>
    <w:rPr>
      <w:sz w:val="22"/>
      <w:szCs w:val="22"/>
      <w:lang w:val="es-CO" w:eastAsia="en-US"/>
    </w:rPr>
  </w:style>
  <w:style w:type="paragraph" w:styleId="Ttulo1">
    <w:name w:val="heading 1"/>
    <w:basedOn w:val="Normal"/>
    <w:next w:val="Normal"/>
    <w:link w:val="Ttulo1Car"/>
    <w:uiPriority w:val="9"/>
    <w:qFormat/>
    <w:rsid w:val="0076494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66E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E66E45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66E45"/>
  </w:style>
  <w:style w:type="paragraph" w:styleId="Piedepgina">
    <w:name w:val="footer"/>
    <w:basedOn w:val="Normal"/>
    <w:link w:val="PiedepginaCar"/>
    <w:uiPriority w:val="99"/>
    <w:unhideWhenUsed/>
    <w:rsid w:val="00E66E4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66E45"/>
  </w:style>
  <w:style w:type="table" w:styleId="Tablaconcuadrcula">
    <w:name w:val="Table Grid"/>
    <w:basedOn w:val="Tablanormal"/>
    <w:uiPriority w:val="39"/>
    <w:rsid w:val="00E66E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96555D"/>
    <w:rPr>
      <w:sz w:val="22"/>
      <w:szCs w:val="22"/>
      <w:lang w:val="es-CO" w:eastAsia="en-US"/>
    </w:rPr>
  </w:style>
  <w:style w:type="paragraph" w:styleId="TDC2">
    <w:name w:val="toc 2"/>
    <w:basedOn w:val="Normal"/>
    <w:next w:val="Normal"/>
    <w:semiHidden/>
    <w:rsid w:val="00FA3E4C"/>
    <w:pPr>
      <w:spacing w:after="0" w:line="360" w:lineRule="auto"/>
      <w:jc w:val="both"/>
      <w:outlineLvl w:val="0"/>
    </w:pPr>
    <w:rPr>
      <w:rFonts w:ascii="Arial" w:eastAsia="Times New Roman" w:hAnsi="Arial"/>
      <w:caps/>
      <w:sz w:val="24"/>
      <w:szCs w:val="20"/>
      <w:lang w:val="es-ES_tradnl" w:eastAsia="es-ES"/>
    </w:rPr>
  </w:style>
  <w:style w:type="paragraph" w:styleId="Prrafodelista">
    <w:name w:val="List Paragraph"/>
    <w:basedOn w:val="Normal"/>
    <w:uiPriority w:val="34"/>
    <w:qFormat/>
    <w:rsid w:val="00285915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5A30E6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unhideWhenUsed/>
    <w:rsid w:val="0077131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s-CO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F875DF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764943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s-CO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89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8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35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22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99" Type="http://schemas.openxmlformats.org/officeDocument/2006/relationships/image" Target="media/image292.jpe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268" Type="http://schemas.openxmlformats.org/officeDocument/2006/relationships/image" Target="media/image261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279" Type="http://schemas.openxmlformats.org/officeDocument/2006/relationships/image" Target="media/image272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48" Type="http://schemas.openxmlformats.org/officeDocument/2006/relationships/image" Target="media/image241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54" Type="http://schemas.openxmlformats.org/officeDocument/2006/relationships/image" Target="media/image47.png"/><Relationship Id="rId96" Type="http://schemas.openxmlformats.org/officeDocument/2006/relationships/image" Target="media/image89.pn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281" Type="http://schemas.openxmlformats.org/officeDocument/2006/relationships/image" Target="media/image274.png"/><Relationship Id="rId34" Type="http://schemas.openxmlformats.org/officeDocument/2006/relationships/image" Target="media/image27.png"/><Relationship Id="rId76" Type="http://schemas.openxmlformats.org/officeDocument/2006/relationships/image" Target="media/image69.png"/><Relationship Id="rId141" Type="http://schemas.openxmlformats.org/officeDocument/2006/relationships/image" Target="media/image134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250" Type="http://schemas.openxmlformats.org/officeDocument/2006/relationships/image" Target="media/image243.png"/><Relationship Id="rId292" Type="http://schemas.openxmlformats.org/officeDocument/2006/relationships/image" Target="media/image285.png"/><Relationship Id="rId306" Type="http://schemas.openxmlformats.org/officeDocument/2006/relationships/image" Target="media/image299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33.png"/><Relationship Id="rId261" Type="http://schemas.openxmlformats.org/officeDocument/2006/relationships/image" Target="media/image254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282" Type="http://schemas.openxmlformats.org/officeDocument/2006/relationships/image" Target="media/image275.png"/><Relationship Id="rId317" Type="http://schemas.openxmlformats.org/officeDocument/2006/relationships/image" Target="media/image310.png"/><Relationship Id="rId8" Type="http://schemas.openxmlformats.org/officeDocument/2006/relationships/image" Target="media/image1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jpeg"/><Relationship Id="rId307" Type="http://schemas.openxmlformats.org/officeDocument/2006/relationships/image" Target="media/image300.png"/><Relationship Id="rId328" Type="http://schemas.openxmlformats.org/officeDocument/2006/relationships/header" Target="header1.xml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8" Type="http://schemas.openxmlformats.org/officeDocument/2006/relationships/image" Target="media/image311.png"/><Relationship Id="rId78" Type="http://schemas.openxmlformats.org/officeDocument/2006/relationships/image" Target="media/image71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jpeg"/><Relationship Id="rId308" Type="http://schemas.openxmlformats.org/officeDocument/2006/relationships/image" Target="media/image301.png"/><Relationship Id="rId329" Type="http://schemas.openxmlformats.org/officeDocument/2006/relationships/header" Target="header2.xml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footer" Target="footer1.xml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jpeg"/><Relationship Id="rId309" Type="http://schemas.openxmlformats.org/officeDocument/2006/relationships/image" Target="media/image302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3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header" Target="header3.xml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fontTable" Target="fontTable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jpe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jpeg"/><Relationship Id="rId322" Type="http://schemas.openxmlformats.org/officeDocument/2006/relationships/image" Target="media/image315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theme" Target="theme/theme1.xm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jpe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jpeg"/><Relationship Id="rId323" Type="http://schemas.openxmlformats.org/officeDocument/2006/relationships/image" Target="media/image316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179" Type="http://schemas.openxmlformats.org/officeDocument/2006/relationships/image" Target="media/image17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pn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303" Type="http://schemas.openxmlformats.org/officeDocument/2006/relationships/image" Target="media/image296.png"/><Relationship Id="rId42" Type="http://schemas.openxmlformats.org/officeDocument/2006/relationships/image" Target="media/image35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258" Type="http://schemas.openxmlformats.org/officeDocument/2006/relationships/image" Target="media/image251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44" Type="http://schemas.openxmlformats.org/officeDocument/2006/relationships/image" Target="media/image37.png"/><Relationship Id="rId86" Type="http://schemas.openxmlformats.org/officeDocument/2006/relationships/image" Target="media/image79.png"/><Relationship Id="rId151" Type="http://schemas.openxmlformats.org/officeDocument/2006/relationships/image" Target="media/image144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pn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271" Type="http://schemas.openxmlformats.org/officeDocument/2006/relationships/image" Target="media/image264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2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23.svg"/><Relationship Id="rId1" Type="http://schemas.openxmlformats.org/officeDocument/2006/relationships/image" Target="media/image32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43079638\Downloads\FG-XX%20Carta.dot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F4AC5E-4E9E-4283-A708-8F56D99B5F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FG-XX Carta</Template>
  <TotalTime>838</TotalTime>
  <Pages>80</Pages>
  <Words>268</Words>
  <Characters>1478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43079638</dc:creator>
  <cp:keywords/>
  <dc:description/>
  <cp:lastModifiedBy>Yeimy Montoya</cp:lastModifiedBy>
  <cp:revision>23</cp:revision>
  <cp:lastPrinted>2023-04-12T19:15:00Z</cp:lastPrinted>
  <dcterms:created xsi:type="dcterms:W3CDTF">2025-05-13T14:22:00Z</dcterms:created>
  <dcterms:modified xsi:type="dcterms:W3CDTF">2025-07-04T22:37:00Z</dcterms:modified>
</cp:coreProperties>
</file>