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F4C64" w14:textId="77777777" w:rsidR="00415A86" w:rsidRDefault="00415A86" w:rsidP="0007607C">
      <w:pPr>
        <w:rPr>
          <w:szCs w:val="24"/>
        </w:rPr>
      </w:pPr>
    </w:p>
    <w:p w14:paraId="068B6CF4" w14:textId="45F70C8B" w:rsidR="00DA0057" w:rsidRDefault="00415A86" w:rsidP="00415A86">
      <w:pPr>
        <w:jc w:val="center"/>
        <w:rPr>
          <w:rFonts w:ascii="Arial" w:hAnsi="Arial" w:cs="Arial"/>
          <w:b/>
          <w:bCs/>
          <w:szCs w:val="24"/>
        </w:rPr>
      </w:pPr>
      <w:r w:rsidRPr="00415A86">
        <w:rPr>
          <w:rFonts w:ascii="Arial" w:hAnsi="Arial" w:cs="Arial"/>
          <w:b/>
          <w:bCs/>
          <w:szCs w:val="24"/>
        </w:rPr>
        <w:lastRenderedPageBreak/>
        <w:t>EVIDENCIA</w:t>
      </w:r>
      <w:r>
        <w:rPr>
          <w:rFonts w:ascii="Arial" w:hAnsi="Arial" w:cs="Arial"/>
          <w:b/>
          <w:bCs/>
          <w:szCs w:val="24"/>
        </w:rPr>
        <w:t xml:space="preserve"> DE LA RENDICIÓN DE CUENTAS 2025</w:t>
      </w:r>
      <w:r w:rsidR="006D3636" w:rsidRPr="006D3636">
        <w:rPr>
          <w:szCs w:val="24"/>
        </w:rPr>
        <w:drawing>
          <wp:inline distT="0" distB="0" distL="0" distR="0" wp14:anchorId="4B5EF543" wp14:editId="14F3EACD">
            <wp:extent cx="4048690" cy="6963747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69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0012" w14:textId="3B7488A2" w:rsidR="00415A86" w:rsidRDefault="00415A86" w:rsidP="00415A86">
      <w:pPr>
        <w:jc w:val="center"/>
        <w:rPr>
          <w:rFonts w:ascii="Arial" w:hAnsi="Arial" w:cs="Arial"/>
          <w:b/>
          <w:bCs/>
          <w:szCs w:val="24"/>
        </w:rPr>
      </w:pPr>
    </w:p>
    <w:p w14:paraId="00AA7D61" w14:textId="4D3C6421" w:rsidR="00415A86" w:rsidRDefault="00415A86" w:rsidP="00415A86">
      <w:pPr>
        <w:jc w:val="center"/>
        <w:rPr>
          <w:szCs w:val="24"/>
        </w:rPr>
      </w:pPr>
      <w:r w:rsidRPr="00415A86">
        <w:rPr>
          <w:szCs w:val="24"/>
        </w:rPr>
        <w:drawing>
          <wp:inline distT="0" distB="0" distL="0" distR="0" wp14:anchorId="72D79B2B" wp14:editId="5468A2DA">
            <wp:extent cx="4039164" cy="43249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2526" w14:textId="505251F9" w:rsidR="00415A86" w:rsidRDefault="00415A86" w:rsidP="00415A86">
      <w:pPr>
        <w:jc w:val="center"/>
        <w:rPr>
          <w:szCs w:val="24"/>
        </w:rPr>
      </w:pPr>
    </w:p>
    <w:p w14:paraId="011FAAC8" w14:textId="596A6D81" w:rsidR="00415A86" w:rsidRDefault="00415A86" w:rsidP="00415A86">
      <w:pPr>
        <w:jc w:val="center"/>
        <w:rPr>
          <w:szCs w:val="24"/>
        </w:rPr>
      </w:pPr>
      <w:r>
        <w:rPr>
          <w:szCs w:val="24"/>
        </w:rPr>
        <w:t xml:space="preserve">Enlace de la transmisión: </w:t>
      </w:r>
      <w:hyperlink r:id="rId9" w:history="1">
        <w:r w:rsidRPr="008427D4">
          <w:rPr>
            <w:rStyle w:val="Hipervnculo"/>
            <w:szCs w:val="24"/>
          </w:rPr>
          <w:t>https://www.youtube.com/watch?v=OfoJU2d5-iw</w:t>
        </w:r>
      </w:hyperlink>
    </w:p>
    <w:p w14:paraId="2CD9FB28" w14:textId="6D365485" w:rsidR="00415A86" w:rsidRDefault="00415A86" w:rsidP="00415A86">
      <w:pPr>
        <w:jc w:val="center"/>
        <w:rPr>
          <w:szCs w:val="24"/>
        </w:rPr>
      </w:pPr>
    </w:p>
    <w:p w14:paraId="58555D50" w14:textId="46F7F986" w:rsidR="00591AE8" w:rsidRDefault="00591AE8" w:rsidP="00415A86">
      <w:pPr>
        <w:jc w:val="center"/>
        <w:rPr>
          <w:szCs w:val="24"/>
        </w:rPr>
      </w:pPr>
      <w:r w:rsidRPr="00591AE8">
        <w:rPr>
          <w:szCs w:val="24"/>
        </w:rPr>
        <w:lastRenderedPageBreak/>
        <w:drawing>
          <wp:inline distT="0" distB="0" distL="0" distR="0" wp14:anchorId="30DF00DC" wp14:editId="2E35293C">
            <wp:extent cx="3876453" cy="6667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8151" cy="66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6CD0" w14:textId="4082DD8F" w:rsidR="00591AE8" w:rsidRDefault="00591AE8" w:rsidP="00415A86">
      <w:pPr>
        <w:jc w:val="center"/>
        <w:rPr>
          <w:szCs w:val="24"/>
        </w:rPr>
      </w:pPr>
      <w:r>
        <w:rPr>
          <w:szCs w:val="24"/>
        </w:rPr>
        <w:t xml:space="preserve">EVIDENCIA PUBLICACIÓN FACEBOOK: </w:t>
      </w:r>
      <w:hyperlink r:id="rId11" w:history="1">
        <w:r w:rsidRPr="008427D4">
          <w:rPr>
            <w:rStyle w:val="Hipervnculo"/>
            <w:szCs w:val="24"/>
          </w:rPr>
          <w:t>https://www.facebook.com/photo/?fbid=1268718391965247&amp;set=a.404451378391957</w:t>
        </w:r>
      </w:hyperlink>
    </w:p>
    <w:p w14:paraId="31C8CAA9" w14:textId="6820655E" w:rsidR="00591AE8" w:rsidRDefault="00591AE8" w:rsidP="00415A86">
      <w:pPr>
        <w:jc w:val="center"/>
        <w:rPr>
          <w:szCs w:val="24"/>
        </w:rPr>
      </w:pPr>
    </w:p>
    <w:p w14:paraId="3D581648" w14:textId="3F656964" w:rsidR="005F0475" w:rsidRDefault="00042029" w:rsidP="00415A86">
      <w:pPr>
        <w:jc w:val="center"/>
        <w:rPr>
          <w:szCs w:val="24"/>
        </w:rPr>
      </w:pPr>
      <w:r w:rsidRPr="00042029">
        <w:rPr>
          <w:szCs w:val="24"/>
        </w:rPr>
        <w:drawing>
          <wp:inline distT="0" distB="0" distL="0" distR="0" wp14:anchorId="3088FA69" wp14:editId="11FB5794">
            <wp:extent cx="4029637" cy="6335009"/>
            <wp:effectExtent l="0" t="0" r="952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FC88" w14:textId="6758195D" w:rsidR="005F0475" w:rsidRPr="0007607C" w:rsidRDefault="005F0475" w:rsidP="00415A86">
      <w:pPr>
        <w:jc w:val="center"/>
        <w:rPr>
          <w:szCs w:val="24"/>
        </w:rPr>
      </w:pPr>
      <w:r>
        <w:rPr>
          <w:szCs w:val="24"/>
        </w:rPr>
        <w:t xml:space="preserve">EVIDENCIA DE LA PUBLICACIÓN EN FACEBOOK: </w:t>
      </w:r>
      <w:r w:rsidR="00042029" w:rsidRPr="00042029">
        <w:rPr>
          <w:szCs w:val="24"/>
        </w:rPr>
        <w:t>https://www.facebook.com/photo/?fbid=1245612174275869&amp;set=a.404451378391957</w:t>
      </w:r>
    </w:p>
    <w:sectPr w:rsidR="005F0475" w:rsidRPr="0007607C" w:rsidSect="00EB5B8F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1418" w:right="1701" w:bottom="2552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1840F" w14:textId="77777777" w:rsidR="00A82F81" w:rsidRDefault="00A82F81" w:rsidP="00E66E45">
      <w:pPr>
        <w:spacing w:after="0" w:line="240" w:lineRule="auto"/>
      </w:pPr>
      <w:r>
        <w:separator/>
      </w:r>
    </w:p>
  </w:endnote>
  <w:endnote w:type="continuationSeparator" w:id="0">
    <w:p w14:paraId="1C70485B" w14:textId="77777777" w:rsidR="00A82F81" w:rsidRDefault="00A82F81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5BD9C" w14:textId="77777777" w:rsidR="00A82F81" w:rsidRPr="00581FF6" w:rsidRDefault="00127D7F" w:rsidP="00581FF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36C64581" wp14:editId="6F6547DE">
          <wp:simplePos x="0" y="0"/>
          <wp:positionH relativeFrom="column">
            <wp:posOffset>-1080135</wp:posOffset>
          </wp:positionH>
          <wp:positionV relativeFrom="paragraph">
            <wp:posOffset>-1307465</wp:posOffset>
          </wp:positionV>
          <wp:extent cx="7762875" cy="1092835"/>
          <wp:effectExtent l="19050" t="0" r="9525" b="0"/>
          <wp:wrapThrough wrapText="bothSides">
            <wp:wrapPolygon edited="0">
              <wp:start x="12562" y="0"/>
              <wp:lineTo x="4983" y="1506"/>
              <wp:lineTo x="-53" y="4142"/>
              <wp:lineTo x="-53" y="13555"/>
              <wp:lineTo x="3551" y="18073"/>
              <wp:lineTo x="4612" y="18826"/>
              <wp:lineTo x="8481" y="19203"/>
              <wp:lineTo x="12403" y="19203"/>
              <wp:lineTo x="14418" y="19203"/>
              <wp:lineTo x="14789" y="19203"/>
              <wp:lineTo x="16220" y="18450"/>
              <wp:lineTo x="17068" y="18073"/>
              <wp:lineTo x="21627" y="13178"/>
              <wp:lineTo x="21627" y="4895"/>
              <wp:lineTo x="14206" y="0"/>
              <wp:lineTo x="12562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F8669" w14:textId="77777777" w:rsidR="00A82F81" w:rsidRDefault="00A82F81" w:rsidP="00E66E45">
      <w:pPr>
        <w:spacing w:after="0" w:line="240" w:lineRule="auto"/>
      </w:pPr>
      <w:r>
        <w:separator/>
      </w:r>
    </w:p>
  </w:footnote>
  <w:footnote w:type="continuationSeparator" w:id="0">
    <w:p w14:paraId="3763093F" w14:textId="77777777" w:rsidR="00A82F81" w:rsidRDefault="00A82F81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35137" w14:textId="77777777" w:rsidR="00A82F81" w:rsidRDefault="00042029">
    <w:pPr>
      <w:pStyle w:val="Encabezado"/>
    </w:pPr>
    <w:r>
      <w:rPr>
        <w:noProof/>
        <w:lang w:eastAsia="es-CO"/>
      </w:rPr>
      <w:pict w14:anchorId="270CF0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3294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3FAD8D14" w14:textId="77777777" w:rsidTr="00E25F48">
      <w:tc>
        <w:tcPr>
          <w:tcW w:w="4489" w:type="dxa"/>
          <w:shd w:val="clear" w:color="auto" w:fill="auto"/>
        </w:tcPr>
        <w:p w14:paraId="59354622" w14:textId="77777777" w:rsidR="00A82F81" w:rsidRPr="00E25F48" w:rsidRDefault="00581FF6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1" allowOverlap="1" wp14:anchorId="36789207" wp14:editId="4A86F733">
                <wp:simplePos x="0" y="0"/>
                <wp:positionH relativeFrom="column">
                  <wp:posOffset>-2540</wp:posOffset>
                </wp:positionH>
                <wp:positionV relativeFrom="paragraph">
                  <wp:posOffset>175895</wp:posOffset>
                </wp:positionV>
                <wp:extent cx="2223770" cy="638175"/>
                <wp:effectExtent l="0" t="0" r="0" b="0"/>
                <wp:wrapSquare wrapText="bothSides"/>
                <wp:docPr id="4" name="Gráfic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BD0759E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</w:p>
      </w:tc>
      <w:tc>
        <w:tcPr>
          <w:tcW w:w="5718" w:type="dxa"/>
          <w:shd w:val="clear" w:color="auto" w:fill="auto"/>
        </w:tcPr>
        <w:p w14:paraId="373D247C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0009FE8D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640D8" w14:textId="77777777" w:rsidR="00A82F81" w:rsidRDefault="00042029">
    <w:pPr>
      <w:pStyle w:val="Encabezado"/>
    </w:pPr>
    <w:r>
      <w:rPr>
        <w:noProof/>
        <w:lang w:eastAsia="es-CO"/>
      </w:rPr>
      <w:pict w14:anchorId="1B82FF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316EC"/>
    <w:multiLevelType w:val="hybridMultilevel"/>
    <w:tmpl w:val="0F80EC6C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D61395"/>
    <w:multiLevelType w:val="hybridMultilevel"/>
    <w:tmpl w:val="DEEE15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684C64"/>
    <w:multiLevelType w:val="hybridMultilevel"/>
    <w:tmpl w:val="BCFCB1CE"/>
    <w:lvl w:ilvl="0" w:tplc="64268E9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11272D"/>
    <w:multiLevelType w:val="hybridMultilevel"/>
    <w:tmpl w:val="43A0A5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70"/>
    <w:rsid w:val="00042029"/>
    <w:rsid w:val="0007607C"/>
    <w:rsid w:val="00127D7F"/>
    <w:rsid w:val="00142EDC"/>
    <w:rsid w:val="00147629"/>
    <w:rsid w:val="00186E88"/>
    <w:rsid w:val="00415A86"/>
    <w:rsid w:val="004366CB"/>
    <w:rsid w:val="0048438D"/>
    <w:rsid w:val="004E734A"/>
    <w:rsid w:val="00532A2A"/>
    <w:rsid w:val="00581FF6"/>
    <w:rsid w:val="00591AE8"/>
    <w:rsid w:val="005A6EE9"/>
    <w:rsid w:val="005C0DC8"/>
    <w:rsid w:val="005F0475"/>
    <w:rsid w:val="005F7BE7"/>
    <w:rsid w:val="006150D1"/>
    <w:rsid w:val="00634276"/>
    <w:rsid w:val="006938F7"/>
    <w:rsid w:val="006A5A6E"/>
    <w:rsid w:val="006D3636"/>
    <w:rsid w:val="006E2DDB"/>
    <w:rsid w:val="006E5F8F"/>
    <w:rsid w:val="00733BB6"/>
    <w:rsid w:val="007553C6"/>
    <w:rsid w:val="00764D67"/>
    <w:rsid w:val="00847F70"/>
    <w:rsid w:val="00850779"/>
    <w:rsid w:val="0087036A"/>
    <w:rsid w:val="008A138C"/>
    <w:rsid w:val="008C1B00"/>
    <w:rsid w:val="008C68DA"/>
    <w:rsid w:val="008F221C"/>
    <w:rsid w:val="0096555D"/>
    <w:rsid w:val="00974021"/>
    <w:rsid w:val="00A00BAC"/>
    <w:rsid w:val="00A1276D"/>
    <w:rsid w:val="00A67055"/>
    <w:rsid w:val="00A747AF"/>
    <w:rsid w:val="00A82F81"/>
    <w:rsid w:val="00AA1B40"/>
    <w:rsid w:val="00AB0332"/>
    <w:rsid w:val="00AD2AA6"/>
    <w:rsid w:val="00B07DB2"/>
    <w:rsid w:val="00B22A2E"/>
    <w:rsid w:val="00B655FD"/>
    <w:rsid w:val="00B971FE"/>
    <w:rsid w:val="00BD6492"/>
    <w:rsid w:val="00BF043F"/>
    <w:rsid w:val="00C16B45"/>
    <w:rsid w:val="00C23996"/>
    <w:rsid w:val="00CA3597"/>
    <w:rsid w:val="00CA4DB2"/>
    <w:rsid w:val="00CB405A"/>
    <w:rsid w:val="00D95ADC"/>
    <w:rsid w:val="00DA0057"/>
    <w:rsid w:val="00DA31DF"/>
    <w:rsid w:val="00DD1F1D"/>
    <w:rsid w:val="00DF5DF5"/>
    <w:rsid w:val="00E01DBF"/>
    <w:rsid w:val="00E25F48"/>
    <w:rsid w:val="00E66E45"/>
    <w:rsid w:val="00E86FEC"/>
    <w:rsid w:val="00EB5B8F"/>
    <w:rsid w:val="00F359BE"/>
    <w:rsid w:val="00F63979"/>
    <w:rsid w:val="00F9428A"/>
    <w:rsid w:val="00FA3E4C"/>
    <w:rsid w:val="00FC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75C92016"/>
  <w15:docId w15:val="{06408686-F161-4631-915A-2B9392C0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paragraph" w:styleId="Ttulo1">
    <w:name w:val="heading 1"/>
    <w:basedOn w:val="Normal"/>
    <w:next w:val="Normal"/>
    <w:link w:val="Ttulo1Car"/>
    <w:qFormat/>
    <w:rsid w:val="006938F7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938F7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6938F7"/>
    <w:pPr>
      <w:spacing w:before="240" w:after="60" w:line="276" w:lineRule="auto"/>
      <w:outlineLvl w:val="4"/>
    </w:pPr>
    <w:rPr>
      <w:rFonts w:eastAsia="Times New Roman"/>
      <w:b/>
      <w:bCs/>
      <w:i/>
      <w:i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5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6938F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semiHidden/>
    <w:rsid w:val="006938F7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6938F7"/>
    <w:rPr>
      <w:rFonts w:eastAsia="Times New Roman"/>
      <w:b/>
      <w:bCs/>
      <w:i/>
      <w:iCs/>
      <w:sz w:val="26"/>
      <w:szCs w:val="26"/>
      <w:lang w:eastAsia="en-US"/>
    </w:rPr>
  </w:style>
  <w:style w:type="paragraph" w:styleId="Textoindependiente">
    <w:name w:val="Body Text"/>
    <w:basedOn w:val="Normal"/>
    <w:link w:val="TextoindependienteCar"/>
    <w:semiHidden/>
    <w:unhideWhenUsed/>
    <w:rsid w:val="006938F7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938F7"/>
    <w:rPr>
      <w:rFonts w:ascii="Arial" w:eastAsia="Times New Roman" w:hAnsi="Arial"/>
      <w:sz w:val="24"/>
      <w:lang w:val="es-CO"/>
    </w:rPr>
  </w:style>
  <w:style w:type="paragraph" w:customStyle="1" w:styleId="Prrafodelista1">
    <w:name w:val="Párrafo de lista1"/>
    <w:basedOn w:val="Normal"/>
    <w:rsid w:val="006938F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415A8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5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photo/?fbid=1268718391965247&amp;set=a.404451378391957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foJU2d5-iw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6</TotalTime>
  <Pages>5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6</cp:revision>
  <cp:lastPrinted>2024-07-03T14:27:00Z</cp:lastPrinted>
  <dcterms:created xsi:type="dcterms:W3CDTF">2026-03-10T12:30:00Z</dcterms:created>
  <dcterms:modified xsi:type="dcterms:W3CDTF">2026-03-10T12:35:00Z</dcterms:modified>
</cp:coreProperties>
</file>